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F11" w:rsidRDefault="00155F11" w:rsidP="00614FC3">
      <w:pPr>
        <w:jc w:val="right"/>
        <w:rPr>
          <w:b/>
          <w:bCs/>
          <w:sz w:val="26"/>
          <w:szCs w:val="26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155F11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155F11" w:rsidRDefault="00155F11" w:rsidP="00E36F0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155F11" w:rsidRDefault="00155F11" w:rsidP="00E36F00">
            <w:pPr>
              <w:pStyle w:val="a5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155F11" w:rsidRDefault="00155F11" w:rsidP="00614FC3">
      <w:pPr>
        <w:spacing w:before="280" w:after="280" w:line="360" w:lineRule="auto"/>
        <w:jc w:val="center"/>
        <w:rPr>
          <w:b/>
          <w:bCs/>
        </w:rPr>
      </w:pPr>
    </w:p>
    <w:p w:rsidR="00155F11" w:rsidRDefault="00155F11" w:rsidP="00614FC3">
      <w:pPr>
        <w:spacing w:before="280" w:after="280" w:line="360" w:lineRule="auto"/>
        <w:jc w:val="center"/>
        <w:rPr>
          <w:b/>
          <w:bCs/>
        </w:rPr>
      </w:pPr>
    </w:p>
    <w:p w:rsidR="00155F11" w:rsidRDefault="00155F11" w:rsidP="00614FC3">
      <w:pPr>
        <w:spacing w:before="280" w:after="280" w:line="360" w:lineRule="auto"/>
        <w:jc w:val="center"/>
        <w:rPr>
          <w:b/>
          <w:bCs/>
        </w:rPr>
      </w:pP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F11" w:rsidRDefault="00155F11" w:rsidP="00614FC3">
      <w:pPr>
        <w:jc w:val="center"/>
        <w:rPr>
          <w:b/>
          <w:sz w:val="36"/>
          <w:szCs w:val="36"/>
        </w:rPr>
      </w:pPr>
      <w:r>
        <w:rPr>
          <w:b/>
          <w:sz w:val="32"/>
          <w:szCs w:val="32"/>
        </w:rPr>
        <w:t xml:space="preserve"> </w:t>
      </w:r>
      <w:r w:rsidRPr="00075A95">
        <w:rPr>
          <w:b/>
          <w:sz w:val="36"/>
          <w:szCs w:val="36"/>
        </w:rPr>
        <w:t>по математике</w:t>
      </w:r>
    </w:p>
    <w:p w:rsidR="00155F11" w:rsidRPr="00075A95" w:rsidRDefault="00155F11" w:rsidP="00614FC3">
      <w:pPr>
        <w:jc w:val="center"/>
        <w:rPr>
          <w:b/>
          <w:sz w:val="36"/>
          <w:szCs w:val="36"/>
        </w:rPr>
      </w:pP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F11" w:rsidRDefault="00155F11" w:rsidP="00614FC3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155F11" w:rsidRDefault="00155F11" w:rsidP="00614FC3">
      <w:pPr>
        <w:pStyle w:val="a5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155F11" w:rsidRDefault="00155F11" w:rsidP="00614FC3">
      <w:pPr>
        <w:spacing w:before="280" w:after="280" w:line="360" w:lineRule="auto"/>
        <w:jc w:val="center"/>
      </w:pPr>
    </w:p>
    <w:p w:rsidR="00155F11" w:rsidRDefault="00155F11" w:rsidP="00614FC3">
      <w:pPr>
        <w:spacing w:before="280" w:after="280" w:line="360" w:lineRule="auto"/>
      </w:pPr>
    </w:p>
    <w:p w:rsidR="00155F11" w:rsidRDefault="00155F11" w:rsidP="00614FC3">
      <w:pPr>
        <w:pStyle w:val="a5"/>
        <w:jc w:val="right"/>
        <w:rPr>
          <w:rFonts w:ascii="Times New Roman" w:hAnsi="Times New Roman" w:cs="Times New Roman"/>
          <w:b/>
        </w:rPr>
      </w:pPr>
    </w:p>
    <w:p w:rsidR="00155F11" w:rsidRPr="00576895" w:rsidRDefault="00155F11" w:rsidP="00614FC3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155F11" w:rsidRPr="00576895" w:rsidRDefault="00155F11" w:rsidP="00614FC3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155F11" w:rsidRPr="00576895" w:rsidRDefault="00155F11" w:rsidP="00614FC3">
      <w:pPr>
        <w:pStyle w:val="a5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155F11" w:rsidRDefault="00155F11" w:rsidP="00614FC3">
      <w:pPr>
        <w:spacing w:before="280" w:after="280" w:line="360" w:lineRule="auto"/>
      </w:pPr>
    </w:p>
    <w:p w:rsidR="00155F11" w:rsidRPr="00576895" w:rsidRDefault="00155F11" w:rsidP="00614FC3">
      <w:pPr>
        <w:spacing w:before="280" w:after="280" w:line="360" w:lineRule="auto"/>
      </w:pPr>
    </w:p>
    <w:p w:rsidR="00155F11" w:rsidRPr="00576895" w:rsidRDefault="00155F11" w:rsidP="00614FC3">
      <w:pPr>
        <w:spacing w:before="280" w:after="280" w:line="360" w:lineRule="auto"/>
        <w:jc w:val="center"/>
        <w:rPr>
          <w:sz w:val="36"/>
          <w:szCs w:val="36"/>
        </w:rPr>
      </w:pPr>
      <w:r w:rsidRPr="00576895">
        <w:rPr>
          <w:b/>
          <w:sz w:val="36"/>
          <w:szCs w:val="36"/>
        </w:rPr>
        <w:t>2016 г.</w:t>
      </w:r>
    </w:p>
    <w:p w:rsidR="00155F11" w:rsidRPr="008A054A" w:rsidRDefault="00155F11" w:rsidP="008A054A">
      <w:pPr>
        <w:pStyle w:val="Heading4"/>
        <w:contextualSpacing/>
        <w:rPr>
          <w:sz w:val="24"/>
        </w:rPr>
      </w:pPr>
      <w:r>
        <w:rPr>
          <w:sz w:val="24"/>
        </w:rPr>
        <w:t>ПОЯСНИТЕЛЬНАЯ ЗАПИСКА</w:t>
      </w:r>
    </w:p>
    <w:p w:rsidR="00155F11" w:rsidRPr="008A054A" w:rsidRDefault="00155F11" w:rsidP="008A054A">
      <w:pPr>
        <w:jc w:val="both"/>
      </w:pPr>
      <w:r w:rsidRPr="008A054A">
        <w:t xml:space="preserve">Данная рабочая </w:t>
      </w:r>
      <w:r>
        <w:t>программа по математике для 1</w:t>
      </w:r>
      <w:r w:rsidRPr="008A054A">
        <w:t xml:space="preserve"> класса составлена в соответствии со  следующими нормативными  документами:</w:t>
      </w:r>
    </w:p>
    <w:p w:rsidR="00155F11" w:rsidRPr="008A054A" w:rsidRDefault="00155F11" w:rsidP="008A054A">
      <w:pPr>
        <w:jc w:val="both"/>
      </w:pPr>
      <w:r w:rsidRPr="008A054A">
        <w:t>- Федеральным законом  от 29.12.2012 №273-ФЗ «Об образовании в РФ»;</w:t>
      </w:r>
    </w:p>
    <w:p w:rsidR="00155F11" w:rsidRDefault="00155F11" w:rsidP="00184664">
      <w:pPr>
        <w:jc w:val="both"/>
      </w:pPr>
      <w:r>
        <w:t>- Приказом МО и Н РФ от 6 марта 2009 года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155F11" w:rsidRPr="008A054A" w:rsidRDefault="00155F11" w:rsidP="008A054A">
      <w:pPr>
        <w:jc w:val="both"/>
      </w:pPr>
      <w:r w:rsidRPr="008A054A">
        <w:t>- Примерной программой начального общ</w:t>
      </w:r>
      <w:r>
        <w:t xml:space="preserve">его образования  по математике </w:t>
      </w:r>
      <w:r w:rsidRPr="008A054A">
        <w:t>для образовательных учреждений;</w:t>
      </w:r>
    </w:p>
    <w:p w:rsidR="00155F11" w:rsidRPr="008A054A" w:rsidRDefault="00155F11" w:rsidP="008A054A">
      <w:pPr>
        <w:jc w:val="both"/>
      </w:pPr>
      <w:r w:rsidRPr="008A054A">
        <w:t>-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</w:t>
      </w:r>
      <w:r w:rsidRPr="00184664">
        <w:t xml:space="preserve"> </w:t>
      </w:r>
      <w:r>
        <w:t>(с изменениями на 26.01.2016 г.)</w:t>
      </w:r>
      <w:r w:rsidRPr="008A054A">
        <w:t>;</w:t>
      </w:r>
    </w:p>
    <w:p w:rsidR="00155F11" w:rsidRPr="008A054A" w:rsidRDefault="00155F11" w:rsidP="008A054A">
      <w:pPr>
        <w:jc w:val="both"/>
      </w:pPr>
      <w:r w:rsidRPr="008A054A">
        <w:t>- Законом  РТ «Об образовании» (в действующей редакции);</w:t>
      </w:r>
    </w:p>
    <w:p w:rsidR="00155F11" w:rsidRPr="008A054A" w:rsidRDefault="00155F11" w:rsidP="008A054A">
      <w:pPr>
        <w:jc w:val="both"/>
      </w:pPr>
      <w:r>
        <w:t xml:space="preserve"> </w:t>
      </w:r>
      <w:r w:rsidRPr="008A054A">
        <w:t>-Учеб</w:t>
      </w:r>
      <w:r>
        <w:t>.</w:t>
      </w:r>
      <w:r w:rsidRPr="008A054A">
        <w:t>планом МБОУ «</w:t>
      </w:r>
      <w:r>
        <w:t>Ш</w:t>
      </w:r>
      <w:r w:rsidRPr="008A054A">
        <w:t>кола №166</w:t>
      </w:r>
      <w:r>
        <w:t>»</w:t>
      </w:r>
      <w:r w:rsidRPr="008A054A">
        <w:t xml:space="preserve"> Советского района г.Казани</w:t>
      </w:r>
      <w:r>
        <w:t xml:space="preserve"> </w:t>
      </w:r>
      <w:r w:rsidRPr="008A054A">
        <w:t>на</w:t>
      </w:r>
      <w:r>
        <w:t xml:space="preserve"> 2016–2017 уч. </w:t>
      </w:r>
      <w:r w:rsidRPr="008A054A">
        <w:t>год;</w:t>
      </w:r>
    </w:p>
    <w:p w:rsidR="00155F11" w:rsidRPr="008A054A" w:rsidRDefault="00155F11" w:rsidP="008A054A">
      <w:pPr>
        <w:jc w:val="both"/>
      </w:pPr>
      <w:r w:rsidRPr="008A054A">
        <w:t xml:space="preserve">- Образовательной программой  </w:t>
      </w:r>
      <w:r>
        <w:t>начального общего образования</w:t>
      </w:r>
      <w:r w:rsidRPr="008A054A">
        <w:t xml:space="preserve"> МБОУ «</w:t>
      </w:r>
      <w:r>
        <w:t>Ш</w:t>
      </w:r>
      <w:r w:rsidRPr="008A054A">
        <w:t>кола №166</w:t>
      </w:r>
      <w:r>
        <w:t>» Советского района г. Казани</w:t>
      </w:r>
      <w:r w:rsidRPr="008A054A">
        <w:t>.</w:t>
      </w:r>
    </w:p>
    <w:p w:rsidR="00155F11" w:rsidRPr="008A054A" w:rsidRDefault="00155F11" w:rsidP="008A054A">
      <w:pPr>
        <w:shd w:val="clear" w:color="auto" w:fill="FFFFFF"/>
        <w:contextualSpacing/>
        <w:jc w:val="both"/>
        <w:rPr>
          <w:color w:val="000000"/>
        </w:rPr>
      </w:pPr>
      <w:r w:rsidRPr="008A054A">
        <w:rPr>
          <w:color w:val="000000"/>
        </w:rPr>
        <w:t xml:space="preserve">Рабочая программа по математике для 1 классов разработана на основе </w:t>
      </w:r>
      <w:r w:rsidRPr="008A054A">
        <w:t xml:space="preserve">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образования, </w:t>
      </w:r>
      <w:r w:rsidRPr="008A054A">
        <w:rPr>
          <w:color w:val="000000"/>
        </w:rPr>
        <w:t>Программы Министерства образования РФ: Начальное общее образование, авторской программы М. И. Моро, Ю. М. Колягина, М. А. Бантовой, Г. В. Бельтюковой, С. И. Волковой, С. В. Степановой «Математика» УМК «Школа России»</w:t>
      </w:r>
    </w:p>
    <w:p w:rsidR="00155F11" w:rsidRPr="008A054A" w:rsidRDefault="00155F11" w:rsidP="008A054A">
      <w:pPr>
        <w:contextualSpacing/>
        <w:jc w:val="both"/>
      </w:pPr>
      <w:r w:rsidRPr="008A054A">
        <w:t>Обучение математике является важнейшей составляющей начального общего образования. Этот предмет играет важную роль в формировании у младших школьников умения учиться.</w:t>
      </w:r>
    </w:p>
    <w:p w:rsidR="00155F11" w:rsidRPr="008A054A" w:rsidRDefault="00155F11" w:rsidP="008A054A">
      <w:pPr>
        <w:contextualSpacing/>
        <w:jc w:val="both"/>
        <w:rPr>
          <w:color w:val="FF0000"/>
        </w:rPr>
      </w:pPr>
      <w:r w:rsidRPr="008A054A">
        <w:t xml:space="preserve">Начальное обучение математике закладывает основы для формирования приёмов умственной деятельности: школьники учатся проводить анализ, сравнение, классификацию объектов, устанавливать причинно-следственные связи, закономерности, выстраивать логические цепочки рассуждений. Изучая математику, они усваивают определённые обобщённые знания и способы действий. </w:t>
      </w:r>
      <w:r w:rsidRPr="008A054A">
        <w:rPr>
          <w:color w:val="000000"/>
        </w:rPr>
        <w:t xml:space="preserve">Универсальные математические способы познания </w:t>
      </w:r>
      <w:r w:rsidRPr="008A054A">
        <w:t>способствуют целостному восприятию мира, позволяют выстраивать модели его отдельных процессов и явлений, а также</w:t>
      </w:r>
      <w:r w:rsidRPr="008A054A">
        <w:rPr>
          <w:color w:val="000000"/>
        </w:rPr>
        <w:t>являются основой формирования универсальных учебных действий. Универсальные учебные действия обеспечивают усвоение предметных знаний и интеллектуальное развитие учащихся, формируют способность к самостоятельному поиску и усвоению новой информации, новых знаний и способов действий, что составляет основу умения учиться.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Усвоенные в начальном курсе математики знания и способы действий необходимы не толькодля дальнейшего успешного изучения математики и других школьных дисциплин, но и для решения многих практических задач во взрослой жизни. </w:t>
      </w:r>
    </w:p>
    <w:p w:rsidR="00155F11" w:rsidRPr="008A054A" w:rsidRDefault="00155F11" w:rsidP="008A054A">
      <w:pPr>
        <w:contextualSpacing/>
        <w:jc w:val="both"/>
      </w:pPr>
      <w:r w:rsidRPr="008A054A">
        <w:t>Основными</w:t>
      </w:r>
      <w:r w:rsidRPr="008A054A">
        <w:rPr>
          <w:b/>
        </w:rPr>
        <w:t xml:space="preserve"> целями</w:t>
      </w:r>
      <w:r w:rsidRPr="008A054A">
        <w:t xml:space="preserve"> начального обучения математике являются:</w:t>
      </w:r>
    </w:p>
    <w:p w:rsidR="00155F11" w:rsidRPr="008A054A" w:rsidRDefault="00155F11" w:rsidP="008A054A">
      <w:pPr>
        <w:numPr>
          <w:ilvl w:val="0"/>
          <w:numId w:val="1"/>
        </w:numPr>
        <w:ind w:left="0" w:firstLine="0"/>
        <w:contextualSpacing/>
        <w:jc w:val="both"/>
      </w:pPr>
      <w:r w:rsidRPr="008A054A">
        <w:t>Математическое развитие младших школьников.</w:t>
      </w:r>
    </w:p>
    <w:p w:rsidR="00155F11" w:rsidRPr="008A054A" w:rsidRDefault="00155F11" w:rsidP="008A054A">
      <w:pPr>
        <w:numPr>
          <w:ilvl w:val="0"/>
          <w:numId w:val="1"/>
        </w:numPr>
        <w:ind w:left="0" w:firstLine="0"/>
        <w:contextualSpacing/>
        <w:jc w:val="both"/>
      </w:pPr>
      <w:r w:rsidRPr="008A054A">
        <w:t xml:space="preserve">Формирование системы </w:t>
      </w:r>
      <w:r w:rsidRPr="008A054A">
        <w:rPr>
          <w:color w:val="000000"/>
        </w:rPr>
        <w:t>начальных</w:t>
      </w:r>
      <w:r w:rsidRPr="008A054A">
        <w:t>математических знаний.</w:t>
      </w:r>
    </w:p>
    <w:p w:rsidR="00155F11" w:rsidRPr="008A054A" w:rsidRDefault="00155F11" w:rsidP="008A054A">
      <w:pPr>
        <w:numPr>
          <w:ilvl w:val="0"/>
          <w:numId w:val="1"/>
        </w:numPr>
        <w:ind w:left="0" w:firstLine="0"/>
        <w:contextualSpacing/>
        <w:jc w:val="both"/>
      </w:pPr>
      <w:r w:rsidRPr="008A054A">
        <w:t xml:space="preserve"> Воспитание интереса к математике</w:t>
      </w:r>
      <w:r w:rsidRPr="008A054A">
        <w:rPr>
          <w:color w:val="000000"/>
        </w:rPr>
        <w:t xml:space="preserve">, </w:t>
      </w:r>
      <w:r w:rsidRPr="008A054A">
        <w:t>к умственной деятельности.</w:t>
      </w:r>
    </w:p>
    <w:p w:rsidR="00155F11" w:rsidRPr="008A054A" w:rsidRDefault="00155F11" w:rsidP="008A054A">
      <w:pPr>
        <w:contextualSpacing/>
        <w:jc w:val="center"/>
      </w:pPr>
      <w:r w:rsidRPr="008A054A">
        <w:rPr>
          <w:b/>
        </w:rPr>
        <w:t>Общая характеристика курса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Программа определяет ряд </w:t>
      </w:r>
      <w:r w:rsidRPr="008A054A">
        <w:rPr>
          <w:b/>
        </w:rPr>
        <w:t>задач</w:t>
      </w:r>
      <w:r w:rsidRPr="008A054A">
        <w:t>, решение которых направлено на достижение основных целей начального математического образования: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 xml:space="preserve">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</w:t>
      </w:r>
      <w:r w:rsidRPr="008A054A">
        <w:rPr>
          <w:color w:val="000000"/>
        </w:rPr>
        <w:t>устанавливать,</w:t>
      </w:r>
      <w:r w:rsidRPr="008A054A">
        <w:t xml:space="preserve">описывать, </w:t>
      </w:r>
      <w:r w:rsidRPr="008A054A">
        <w:rPr>
          <w:color w:val="000000"/>
        </w:rPr>
        <w:t xml:space="preserve">моделировать </w:t>
      </w:r>
      <w:r w:rsidRPr="008A054A">
        <w:t xml:space="preserve">и объяснять количественные и пространственные отношения); 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 xml:space="preserve">развитие основ логического, знаково-символического и алгоритмического мышления; 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развитие пространственного воображения;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развитие математической речи;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формирование системы начальных математических знаний и умений их применять для решения учебно-познавательных и практических задач;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формирование умения вести поиск информации и работать с ней;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формирование первоначальных представлений о компьютерной грамотности;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  <w:tab w:val="right" w:pos="9355"/>
        </w:tabs>
        <w:ind w:left="0" w:firstLine="0"/>
        <w:contextualSpacing/>
        <w:jc w:val="both"/>
      </w:pPr>
      <w:r w:rsidRPr="008A054A">
        <w:t>развитие познавательных способностей;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воспитание стремления к расширению математических знаний;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формирование критичности мышления;</w:t>
      </w:r>
    </w:p>
    <w:p w:rsidR="00155F11" w:rsidRPr="008A054A" w:rsidRDefault="00155F11" w:rsidP="008A054A">
      <w:pPr>
        <w:numPr>
          <w:ilvl w:val="0"/>
          <w:numId w:val="2"/>
        </w:numPr>
        <w:tabs>
          <w:tab w:val="clear" w:pos="1440"/>
          <w:tab w:val="num" w:pos="360"/>
        </w:tabs>
        <w:ind w:left="0" w:firstLine="0"/>
        <w:contextualSpacing/>
        <w:jc w:val="both"/>
      </w:pPr>
      <w:r w:rsidRPr="008A054A">
        <w:t>развитие умений аргументированно обосновывать и отстаивать высказанное суждение, оценивать и принимать суждения других.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Решение названных задач обеспечит осознание младшими школьниками универсальности математических способов познания мира, </w:t>
      </w:r>
      <w:r w:rsidRPr="008A054A">
        <w:rPr>
          <w:color w:val="000000"/>
        </w:rPr>
        <w:t xml:space="preserve">усвоение начальных математических знаний, </w:t>
      </w:r>
      <w:r w:rsidRPr="008A054A">
        <w:t>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</w:r>
    </w:p>
    <w:p w:rsidR="00155F11" w:rsidRPr="008A054A" w:rsidRDefault="00155F11" w:rsidP="008A054A">
      <w:pPr>
        <w:contextualSpacing/>
        <w:jc w:val="both"/>
        <w:rPr>
          <w:color w:val="000000"/>
        </w:rPr>
      </w:pPr>
      <w:r w:rsidRPr="008A054A">
        <w:rPr>
          <w:color w:val="000000"/>
        </w:rPr>
        <w:t xml:space="preserve">Начальный курс математики является курсом интегрированным: в нём объединён арифметический, геометрический и алгебраический материал. </w:t>
      </w:r>
    </w:p>
    <w:p w:rsidR="00155F11" w:rsidRPr="008A054A" w:rsidRDefault="00155F11" w:rsidP="008A054A">
      <w:pPr>
        <w:contextualSpacing/>
        <w:jc w:val="both"/>
      </w:pPr>
      <w:r w:rsidRPr="008A054A">
        <w:rPr>
          <w:bCs/>
        </w:rPr>
        <w:t>Содержание</w:t>
      </w:r>
      <w:r w:rsidRPr="008A054A">
        <w:t>обучения представлено в программе разделами: «Числа и величины», «Арифметические действия», «Текстовые задачи», «Пространственные отношения. Геометрические фигуры», «Геометрические величины», «Работа с информацией».</w:t>
      </w:r>
    </w:p>
    <w:p w:rsidR="00155F11" w:rsidRPr="008A054A" w:rsidRDefault="00155F11" w:rsidP="008A054A">
      <w:pPr>
        <w:contextualSpacing/>
        <w:jc w:val="both"/>
      </w:pPr>
      <w:r w:rsidRPr="008A054A">
        <w:t>Арифметическим ядром программы является учебный материал, который, с одной стороны, представляет основы математической науки, а с другой – содержание, отобранное и проверенное многолетней педагогической практикой, подтвердившей необходимость его изучения в начальной школе для успешного продолжения образования.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Основа арифметического содержания – представления о натуральном числе и нуле, </w:t>
      </w:r>
      <w:r w:rsidRPr="008A054A">
        <w:rPr>
          <w:color w:val="000000"/>
        </w:rPr>
        <w:t>арифметических действиях (сложение, вычитание, умножение иделение).</w:t>
      </w:r>
      <w:r w:rsidRPr="008A054A">
        <w:t xml:space="preserve">На уроках математики у младших школьников будут сформированы представления о числе как результате счёта, о принципах образования, записи и сравнения целых неотрицательных чисел. Учащиеся научатся выполнять устно и письменно арифметические действия с целыми неотрицательными числами в пределах миллиона; узнают, как связаны между собой компоненты и результаты арифметических действий; научатся находить неизвестный компонент арифметического действия по известному компоненту и результату действия; усвоят связи между сложением и вычитанием, умножением и делением; </w:t>
      </w:r>
      <w:r w:rsidRPr="008A054A">
        <w:rPr>
          <w:color w:val="000000"/>
        </w:rPr>
        <w:t>освоят различные</w:t>
      </w:r>
      <w:r w:rsidRPr="008A054A">
        <w:t xml:space="preserve">приёмы </w:t>
      </w:r>
      <w:r w:rsidRPr="008A054A">
        <w:rPr>
          <w:color w:val="000000"/>
        </w:rPr>
        <w:t>проверки выполненных</w:t>
      </w:r>
      <w:r w:rsidRPr="008A054A">
        <w:t xml:space="preserve">вычислений. Младшие школьники познакомятся с калькулятором и научатся пользоваться им при выполнении некоторых вычислений, в частности при проверке результатов арифметических действий с многозначными числами. </w:t>
      </w:r>
    </w:p>
    <w:p w:rsidR="00155F11" w:rsidRPr="008A054A" w:rsidRDefault="00155F11" w:rsidP="008A054A">
      <w:pPr>
        <w:contextualSpacing/>
        <w:jc w:val="both"/>
      </w:pPr>
      <w:r w:rsidRPr="008A054A">
        <w:t>Программа предусматривает ознакомление с величинами (длин</w:t>
      </w:r>
      <w:r w:rsidRPr="008A054A">
        <w:rPr>
          <w:color w:val="000000"/>
        </w:rPr>
        <w:t>а</w:t>
      </w:r>
      <w:r w:rsidRPr="008A054A">
        <w:t>, площадь, масс</w:t>
      </w:r>
      <w:r w:rsidRPr="008A054A">
        <w:rPr>
          <w:color w:val="000000"/>
        </w:rPr>
        <w:t>а</w:t>
      </w:r>
      <w:r w:rsidRPr="008A054A">
        <w:t>, вместимость, время) и их измерением, с единицами измерения однородных величин и соотношениями между ними.</w:t>
      </w:r>
    </w:p>
    <w:p w:rsidR="00155F11" w:rsidRPr="008A054A" w:rsidRDefault="00155F11" w:rsidP="008A054A">
      <w:pPr>
        <w:contextualSpacing/>
        <w:jc w:val="both"/>
      </w:pPr>
      <w:r w:rsidRPr="008A054A">
        <w:t>Важной особенностью программы является включение в неё элементов алгебраической пропедевтики (выражения с буквой, уравнения и их решение). Как показывает многоле</w:t>
      </w:r>
      <w:r w:rsidRPr="008A054A">
        <w:t>т</w:t>
      </w:r>
      <w:r w:rsidRPr="008A054A">
        <w:t>няя школьная практика, такой материал в начальном курсе математики позволяет пов</w:t>
      </w:r>
      <w:r w:rsidRPr="008A054A">
        <w:t>ы</w:t>
      </w:r>
      <w:r w:rsidRPr="008A054A">
        <w:t>сить уровень формируемых обобщений, способствует более глубокому осознанию вза</w:t>
      </w:r>
      <w:r w:rsidRPr="008A054A">
        <w:t>и</w:t>
      </w:r>
      <w:r w:rsidRPr="008A054A">
        <w:t>мосвязей между компонентами и результатом арифметических действий, расширяет осн</w:t>
      </w:r>
      <w:r w:rsidRPr="008A054A">
        <w:t>о</w:t>
      </w:r>
      <w:r w:rsidRPr="008A054A">
        <w:t>ву для восприятия функциональной зависимости между величинами, обеспечивает гото</w:t>
      </w:r>
      <w:r w:rsidRPr="008A054A">
        <w:t>в</w:t>
      </w:r>
      <w:r w:rsidRPr="008A054A">
        <w:t>ность выпускников начальных классов к дальнейшему освоению алгебраического соде</w:t>
      </w:r>
      <w:r w:rsidRPr="008A054A">
        <w:t>р</w:t>
      </w:r>
      <w:r w:rsidRPr="008A054A">
        <w:t>жания школьного курса математики.</w:t>
      </w:r>
    </w:p>
    <w:p w:rsidR="00155F11" w:rsidRPr="008A054A" w:rsidRDefault="00155F11" w:rsidP="008A054A">
      <w:pPr>
        <w:contextualSpacing/>
        <w:jc w:val="both"/>
      </w:pPr>
      <w:r w:rsidRPr="008A054A">
        <w:t>Особое место в содержании начального математического образования занимают текстовые задачи. Работа с ними в данном курсе имеет свою специфику и требует более детального рассмотрения.</w:t>
      </w:r>
    </w:p>
    <w:p w:rsidR="00155F11" w:rsidRPr="008A054A" w:rsidRDefault="00155F11" w:rsidP="008A054A">
      <w:pPr>
        <w:contextualSpacing/>
        <w:jc w:val="both"/>
      </w:pPr>
      <w:r w:rsidRPr="008A054A">
        <w:t>Система подбора задач, определение времени и последовательности введения задач того или иного вида обеспечивают благоприятные условия для сопоставления, сравнения, противопоставления задач, сходных в том или ином отношении, а также для рассмотрения взаимообратных задач. При таком подходе дети с самого начала приучаются проводить анализ задачи, устанавливая связь между данными и искомым, и осознанно выбирать правильное действие для её решения. Решение некоторых задач основано на моделировании описанных в них взаимосвязей между данными и искомым.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Решение текстовых задач связано с формированием целого ряда умений: </w:t>
      </w:r>
      <w:r w:rsidRPr="008A054A">
        <w:rPr>
          <w:color w:val="000000"/>
        </w:rPr>
        <w:t>осознанно читать и</w:t>
      </w:r>
      <w:r w:rsidRPr="008A054A">
        <w:t>анализировать содержание задачи (что известно и что неизвестно, что можно узнать по данному условию и что нужно знать для ответа на вопрос задачи); моделировать представленную в тексте ситуацию; видеть различные способы решения задачи и сознательно выбирать наиболее рациональные; составлять план решения, обосновывая выбор каждого арифметического действия; записывать решение (сначала по действиям, а в дальнейшем составляя выражение); производить необходимые вычисления; устно давать полный ответ на вопрос задачи и проверять правильность её решения; самостоятельно составлять задачи.</w:t>
      </w:r>
      <w:r>
        <w:t xml:space="preserve"> </w:t>
      </w:r>
      <w:r w:rsidRPr="008A054A">
        <w:t xml:space="preserve">Работа с текстовыми задачами оказывает большое влияние на развитие у детей воображения, логического мышления, речи. Решение задач укрепляет связь обучения с жизнью, углубляет понимание практического значения математических знаний, пробуждает у учащихся интерес к математике и усиливает мотивацию к её изучению. Сюжетное содержание текстовых задач, связанное, как правило, с жизнью семьи, класса, школы, событиями в стране, городе или селе, знакомит детей с разными сторонами окружающей действительности; способствует их духовно-нравственному развитию и воспитанию: формирует чувство гордости за свою Родину, уважительное отношение к семейным ценностям, бережное отношение к окружающему миру, природе, духовным ценностям; развивает интерес к занятиям в различных кружках и спортивных секциях; формирует установку на здоровый образ жизни. При решении текстовых задач используется и совершенствуется знание основных математических понятий, отношений, взаимосвязей и закономерностей. Работа с текстовыми задачами способствует осознанию смысла арифметических действий и математических отношений, пониманию взаимосвязи между компонентами и результатами действий, осознанному использованию действий. 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Программа включает рассмотрение пространственных отношений между объектами, ознакомление с различными геометрическими фигурами и геометрическими величинами. </w:t>
      </w:r>
      <w:r w:rsidRPr="008A054A">
        <w:rPr>
          <w:color w:val="000000"/>
        </w:rPr>
        <w:t xml:space="preserve">Учащиеся научатся распознавать и изображать точку, прямую и кривую линии, отрезок, луч, угол, ломаную, многоугольник, различать окружность и круг. Они овладеют навыками работы с измерительными и чертёжными инструментами (линейка, чертёжный угольник, циркуль). В содержание включено знакомство с простейшими геометрическими телами: шаром, кубом, пирамидой. </w:t>
      </w:r>
      <w:r w:rsidRPr="008A054A">
        <w:t>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школе.</w:t>
      </w:r>
    </w:p>
    <w:p w:rsidR="00155F11" w:rsidRPr="008A054A" w:rsidRDefault="00155F11" w:rsidP="008A054A">
      <w:pPr>
        <w:contextualSpacing/>
        <w:jc w:val="both"/>
      </w:pPr>
      <w:r w:rsidRPr="008A054A">
        <w:t>Программой предусмотрено целенаправленное формирование совокупности умений раб</w:t>
      </w:r>
      <w:r w:rsidRPr="008A054A">
        <w:t>о</w:t>
      </w:r>
      <w:r w:rsidRPr="008A054A">
        <w:t>тать с информацией. Эти умения формируются как на уроках, так и во внеурочной де</w:t>
      </w:r>
      <w:r w:rsidRPr="008A054A">
        <w:t>я</w:t>
      </w:r>
      <w:r w:rsidRPr="008A054A">
        <w:t>тельности — на факультативных и кружковых занятиях. Освоение содержания курса св</w:t>
      </w:r>
      <w:r w:rsidRPr="008A054A">
        <w:t>я</w:t>
      </w:r>
      <w:r w:rsidRPr="008A054A">
        <w:t>зано не только с поиском, обработкой, представлением новой информации, но и с созд</w:t>
      </w:r>
      <w:r w:rsidRPr="008A054A">
        <w:t>а</w:t>
      </w:r>
      <w:r w:rsidRPr="008A054A">
        <w:t>нием информационных объектов: стенгазет, книг, справочников. Новые информационные объекты создаются в основном в рамках проектной деятельности. Проектная деятельность позволяет закрепить, расширить и углубить полученные на уроках знания, создаёт усл</w:t>
      </w:r>
      <w:r w:rsidRPr="008A054A">
        <w:t>о</w:t>
      </w:r>
      <w:r w:rsidRPr="008A054A">
        <w:t>вия для творческого развития детей, формирования позитивной самооценки, навыков с</w:t>
      </w:r>
      <w:r w:rsidRPr="008A054A">
        <w:t>о</w:t>
      </w:r>
      <w:r w:rsidRPr="008A054A">
        <w:t>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</w:t>
      </w:r>
      <w:r w:rsidRPr="008A054A">
        <w:t>и</w:t>
      </w:r>
      <w:r w:rsidRPr="008A054A">
        <w:t>ровать нужную информацию.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Предметное содержание программы направлено на последовательное формирование и отработку универсальных учебных действий, развитие логического и алгоритмического мышления, пространственного воображения и математической речи. </w:t>
      </w:r>
    </w:p>
    <w:p w:rsidR="00155F11" w:rsidRPr="008A054A" w:rsidRDefault="00155F11" w:rsidP="008A054A">
      <w:pPr>
        <w:contextualSpacing/>
        <w:jc w:val="both"/>
      </w:pPr>
      <w:r w:rsidRPr="008A054A">
        <w:t>Большое внимание в программе уделяется формированию умений сравнивать математические объекты (числа, числовые выражения, различные величины, геометрические фигуры и т. д.), выделять их существенные признаки и свойства, проводить на этой основе классификацию, анализировать различные задачи, моделировать процессы и ситуации, отражающие смысл арифметических действий, а также отношения и взаимосвязи между величинами, формулировать выводы, делать обобщения, переносить освоенные способы действий в изменённые условия.</w:t>
      </w:r>
    </w:p>
    <w:p w:rsidR="00155F11" w:rsidRPr="008A054A" w:rsidRDefault="00155F11" w:rsidP="008A054A">
      <w:pPr>
        <w:autoSpaceDE w:val="0"/>
        <w:autoSpaceDN w:val="0"/>
        <w:adjustRightInd w:val="0"/>
        <w:contextualSpacing/>
        <w:jc w:val="both"/>
      </w:pPr>
      <w:r w:rsidRPr="008A054A">
        <w:t>Знание и понимание математических отношений и взаимозависимостей между различными объектами, их обобщение и распространение на расширенную область приложений выступают как средство познания закономерностей, происходящих в природе и в обществе. Это стимулирует развитие познавательного интереса школьников, стремление к постоянному расширению знаний, совершенствованию освоенных способов действий.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Изучение математики способствует развитию алгоритмического мышления младших школьников. Программа предусматривает формирование умений действовать по предложенному алгоритму, самостоятельно составлять план действий и следовать ему при решении учебных и практических задач, осуществлять поиск нужной информации, дополнять ею решаемую задачу, делать прикидку и оценивать реальность предполагаемого результата. </w:t>
      </w:r>
      <w:r w:rsidRPr="008A054A">
        <w:rPr>
          <w:color w:val="000000"/>
        </w:rPr>
        <w:t>Развитие а</w:t>
      </w:r>
      <w:r w:rsidRPr="008A054A">
        <w:t>лгоритмическо</w:t>
      </w:r>
      <w:r w:rsidRPr="008A054A">
        <w:rPr>
          <w:color w:val="000000"/>
        </w:rPr>
        <w:t>го</w:t>
      </w:r>
      <w:r w:rsidRPr="008A054A">
        <w:t xml:space="preserve"> мышлени</w:t>
      </w:r>
      <w:r w:rsidRPr="008A054A">
        <w:rPr>
          <w:color w:val="000000"/>
        </w:rPr>
        <w:t>я</w:t>
      </w:r>
      <w:r>
        <w:rPr>
          <w:color w:val="000000"/>
        </w:rPr>
        <w:t xml:space="preserve"> </w:t>
      </w:r>
      <w:r w:rsidRPr="008A054A">
        <w:rPr>
          <w:color w:val="000000"/>
        </w:rPr>
        <w:t>послужит базой</w:t>
      </w:r>
      <w:r>
        <w:rPr>
          <w:color w:val="000000"/>
        </w:rPr>
        <w:t xml:space="preserve"> </w:t>
      </w:r>
      <w:r w:rsidRPr="008A054A">
        <w:t>для успешного овладения компьютерной грамотностью.</w:t>
      </w:r>
    </w:p>
    <w:p w:rsidR="00155F11" w:rsidRPr="008A054A" w:rsidRDefault="00155F11" w:rsidP="008A054A">
      <w:pPr>
        <w:contextualSpacing/>
        <w:jc w:val="both"/>
      </w:pPr>
      <w:r w:rsidRPr="008A054A">
        <w:t>В процессе освоения программного материала младшие школьники знакомятся с языком математики, осваивают некоторые математические термины, учатся читать математический текст, высказывать суждения с использованием математических терминов и понятий, задавать вопросы по ходу выполнения задани</w:t>
      </w:r>
      <w:r w:rsidRPr="008A054A">
        <w:rPr>
          <w:color w:val="000000"/>
        </w:rPr>
        <w:t>й</w:t>
      </w:r>
      <w:r w:rsidRPr="008A054A">
        <w:t>, обосновывать правильность выполненных действий, характеризовать результаты своего учебного труда и свои достижения в изучении этого предмета.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Овладение математическим языком, усвоение алгоритмов выполнения действий, умения строить планы решения различных задач и прогнозировать результат являются основой для формирования умений рассуждать, обосновывать свою точку зрения, аргументированно подтверждать или опровергать истинность высказанного предположения. Освоение математического содержания создаёт условия для повышения логической культуры и совершенствования коммуникативной деятельности учащихся. 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Содержание программы предоставляет значительные возможности для развития умений работать в паре или в группе. Формированию умений распределять роли и обязанности, сотрудничать и согласовывать свои действия с действиями одноклассников, оценивать собственные действия и действия отдельных учеников (пар, групп) в большой степени способствует содержание, связанное с поиском и сбором информации. </w:t>
      </w:r>
    </w:p>
    <w:p w:rsidR="00155F11" w:rsidRPr="008A054A" w:rsidRDefault="00155F11" w:rsidP="008A054A">
      <w:pPr>
        <w:contextualSpacing/>
        <w:jc w:val="both"/>
        <w:rPr>
          <w:b/>
        </w:rPr>
      </w:pPr>
      <w:r w:rsidRPr="008A054A">
        <w:t>Программа ориентирована на формирование умений использовать полученные знания для самостоятельного поиска новых знаний, для решения задач, возникающих в процессе различных видов деятельности, в том числе и в ходе изучения других школьных дисциплин.</w:t>
      </w:r>
    </w:p>
    <w:p w:rsidR="00155F11" w:rsidRPr="008A054A" w:rsidRDefault="00155F11" w:rsidP="008A054A">
      <w:pPr>
        <w:contextualSpacing/>
        <w:jc w:val="both"/>
      </w:pPr>
      <w:r w:rsidRPr="008A054A">
        <w:t>Математические знания и представления о числах, величинах,</w:t>
      </w:r>
      <w:r>
        <w:t xml:space="preserve"> </w:t>
      </w:r>
      <w:r w:rsidRPr="008A054A">
        <w:t xml:space="preserve">геометрических фигурах лежат в основе формирования общей картины мира и познания законов его развития. Именно эти знания и представления необходимы для целостного восприятия объектов и явлений природы, многочисленных памятников культуры, сокровищ искусства. </w:t>
      </w:r>
    </w:p>
    <w:p w:rsidR="00155F11" w:rsidRPr="008A054A" w:rsidRDefault="00155F11" w:rsidP="008A054A">
      <w:pPr>
        <w:contextualSpacing/>
        <w:jc w:val="both"/>
      </w:pPr>
      <w:r w:rsidRPr="008A054A">
        <w:t>Обучение младших школьников математике на основе данной программы способствует развитию и совершенствованию основных познавательных процессов (включая вообр</w:t>
      </w:r>
      <w:r w:rsidRPr="008A054A">
        <w:t>а</w:t>
      </w:r>
      <w:r w:rsidRPr="008A054A">
        <w:t>жение и мышление, память и речь). Дети научатся не только самостоятельно решать поставленные задачи математическими способами, но и описывать на языке математики выполненные действия и их результаты, планировать, контролировать и оценивать способы действий и сами действия, делать выводы и обобщения, доказывать их правильность. Освоение курса обеспечивает развитие творческих способностей, формирует интерес к математическим знаниям и потребность в их расширении, способствует продвижению учащихся начальных классов в познании окружающего мира.</w:t>
      </w:r>
    </w:p>
    <w:p w:rsidR="00155F11" w:rsidRPr="008A054A" w:rsidRDefault="00155F11" w:rsidP="008A054A">
      <w:pPr>
        <w:contextualSpacing/>
        <w:jc w:val="both"/>
      </w:pPr>
      <w:r w:rsidRPr="008A054A">
        <w:t>Содержание курса имеет концентрическое строение, отражающее последовательное расширение области чисел. Такая структура позволяет соблюдать необходимую постепенность в нарастании сложности учебного материала, создаёт хорошие условия для углубления формируемых знаний, отработки умений и навыков, для увеличения степени самостоятельности (при освоении новых знаний, проведении обобщений, формулировании выводов), для постоянного совершенствования универсальных учебных действий.</w:t>
      </w:r>
    </w:p>
    <w:p w:rsidR="00155F11" w:rsidRPr="008A054A" w:rsidRDefault="00155F11" w:rsidP="008A054A">
      <w:pPr>
        <w:contextualSpacing/>
        <w:jc w:val="both"/>
      </w:pPr>
      <w:r w:rsidRPr="008A054A">
        <w:t xml:space="preserve"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младших школьников 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явлениями. Сближенное во времени изучение связанных между собой понятий, действий, задач даёт возможность сопоставлять, сравнивать, противопоставлять их в учебном процессе, выявлять сходства и различия в рассматриваемых фактах. </w:t>
      </w:r>
    </w:p>
    <w:p w:rsidR="00155F11" w:rsidRPr="008A054A" w:rsidRDefault="00155F11" w:rsidP="008A054A">
      <w:pPr>
        <w:contextualSpacing/>
        <w:jc w:val="center"/>
        <w:rPr>
          <w:b/>
          <w:lang w:val="bg-BG"/>
        </w:rPr>
      </w:pPr>
      <w:r w:rsidRPr="008A054A">
        <w:rPr>
          <w:b/>
          <w:lang w:val="bg-BG"/>
        </w:rPr>
        <w:t>Место предмета в  учебном плане</w:t>
      </w:r>
    </w:p>
    <w:p w:rsidR="00155F11" w:rsidRPr="008A054A" w:rsidRDefault="00155F11" w:rsidP="008A054A">
      <w:pPr>
        <w:contextualSpacing/>
        <w:jc w:val="both"/>
        <w:rPr>
          <w:lang w:val="bg-BG"/>
        </w:rPr>
      </w:pPr>
      <w:r>
        <w:rPr>
          <w:lang w:val="bg-BG"/>
        </w:rPr>
        <w:t xml:space="preserve">В </w:t>
      </w:r>
      <w:r w:rsidRPr="008A054A">
        <w:rPr>
          <w:lang w:val="bg-BG"/>
        </w:rPr>
        <w:t>1 классе-132 часа</w:t>
      </w:r>
      <w:r>
        <w:rPr>
          <w:lang w:val="bg-BG"/>
        </w:rPr>
        <w:t xml:space="preserve"> (</w:t>
      </w:r>
      <w:r w:rsidRPr="008A054A">
        <w:rPr>
          <w:lang w:val="bg-BG"/>
        </w:rPr>
        <w:t>4 часа в неделю</w:t>
      </w:r>
      <w:r>
        <w:rPr>
          <w:lang w:val="bg-BG"/>
        </w:rPr>
        <w:t>)</w:t>
      </w:r>
      <w:r w:rsidRPr="008A054A">
        <w:rPr>
          <w:lang w:val="bg-BG"/>
        </w:rPr>
        <w:t>. В течение  учебного  года  при необходимости  будет  производиться  коррекция   программы.</w:t>
      </w:r>
    </w:p>
    <w:p w:rsidR="00155F11" w:rsidRPr="008A054A" w:rsidRDefault="00155F11" w:rsidP="008A054A">
      <w:pPr>
        <w:contextualSpacing/>
        <w:jc w:val="center"/>
        <w:rPr>
          <w:b/>
        </w:rPr>
      </w:pPr>
      <w:r w:rsidRPr="008A054A">
        <w:rPr>
          <w:b/>
        </w:rPr>
        <w:t>Результаты изучения курса</w:t>
      </w:r>
    </w:p>
    <w:p w:rsidR="00155F11" w:rsidRPr="008A054A" w:rsidRDefault="00155F11" w:rsidP="008A054A">
      <w:pPr>
        <w:contextualSpacing/>
        <w:jc w:val="both"/>
      </w:pPr>
      <w:r w:rsidRPr="008A054A">
        <w:t>Программа обеспечивает достижение выпускниками начальной школы следующих личностных, метапредметных и предметных результатов.</w:t>
      </w:r>
    </w:p>
    <w:p w:rsidR="00155F11" w:rsidRPr="008A054A" w:rsidRDefault="00155F11" w:rsidP="008A054A">
      <w:pPr>
        <w:contextualSpacing/>
        <w:jc w:val="both"/>
        <w:rPr>
          <w:b/>
        </w:rPr>
      </w:pPr>
      <w:r w:rsidRPr="008A054A">
        <w:rPr>
          <w:b/>
        </w:rPr>
        <w:t>Личностные результаты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Чувство гордости за свою Родину, российский народ и историю России;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Целостное восприятие окружающего мира.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rPr>
          <w:color w:val="000000"/>
        </w:rPr>
        <w:t>Рефлексивную самооценку, умение анализировать свои действия и управлять ими.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</w:pPr>
      <w:r w:rsidRPr="008A054A">
        <w:t>Навыки сотрудничества со взрослыми и сверстниками.</w:t>
      </w:r>
    </w:p>
    <w:p w:rsidR="00155F11" w:rsidRPr="008A054A" w:rsidRDefault="00155F11" w:rsidP="008A054A">
      <w:pPr>
        <w:numPr>
          <w:ilvl w:val="0"/>
          <w:numId w:val="3"/>
        </w:numPr>
        <w:tabs>
          <w:tab w:val="clear" w:pos="720"/>
          <w:tab w:val="num" w:pos="360"/>
        </w:tabs>
        <w:ind w:left="0" w:firstLine="0"/>
        <w:contextualSpacing/>
        <w:jc w:val="both"/>
        <w:rPr>
          <w:color w:val="000000"/>
        </w:rPr>
      </w:pPr>
      <w:r w:rsidRPr="008A054A">
        <w:t>Установку на</w:t>
      </w:r>
      <w:r>
        <w:t xml:space="preserve"> </w:t>
      </w:r>
      <w:r w:rsidRPr="008A054A">
        <w:t xml:space="preserve">здоровый образ жизни, </w:t>
      </w:r>
      <w:r w:rsidRPr="008A054A">
        <w:rPr>
          <w:color w:val="000000"/>
        </w:rPr>
        <w:t>наличие мотивации к творч</w:t>
      </w:r>
      <w:r>
        <w:rPr>
          <w:color w:val="000000"/>
        </w:rPr>
        <w:t>.</w:t>
      </w:r>
      <w:r w:rsidRPr="008A054A">
        <w:rPr>
          <w:color w:val="000000"/>
        </w:rPr>
        <w:t>ескому труду, к работе на результат.</w:t>
      </w:r>
    </w:p>
    <w:p w:rsidR="00155F11" w:rsidRPr="008A054A" w:rsidRDefault="00155F11" w:rsidP="008A054A">
      <w:pPr>
        <w:contextualSpacing/>
        <w:jc w:val="both"/>
        <w:rPr>
          <w:b/>
        </w:rPr>
      </w:pPr>
      <w:r w:rsidRPr="008A054A">
        <w:rPr>
          <w:b/>
        </w:rPr>
        <w:t>Метапредметные результаты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Способность принимать и сохранять цели и задачи учебной деятельности, находитьсредства и способы её осуществления.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Овладениеспособ</w:t>
      </w:r>
      <w:r w:rsidRPr="008A054A">
        <w:rPr>
          <w:color w:val="000000"/>
        </w:rPr>
        <w:t>ами</w:t>
      </w:r>
      <w:r w:rsidRPr="008A054A">
        <w:t xml:space="preserve"> выполнения заданий творческого и поискового характера.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видео- и графическим сопровождением.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Овладение логическими действиями сравнения, анализа, синтеза, обобщения, классификации по родовидовым признакам, установления</w:t>
      </w:r>
      <w:r>
        <w:t xml:space="preserve"> </w:t>
      </w:r>
      <w:r w:rsidRPr="008A054A">
        <w:t>аналогий и причинно-следственных связей, построения рассуждений, отнесения к известным понятиям.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Определение общ</w:t>
      </w:r>
      <w:r>
        <w:t>.</w:t>
      </w:r>
      <w:r w:rsidRPr="008A054A">
        <w:t xml:space="preserve"> цели и путей её достижения: умение договариваться о распределении функций и ролей в совместн</w:t>
      </w:r>
      <w:r>
        <w:t>.</w:t>
      </w:r>
      <w:r w:rsidRPr="008A054A">
        <w:t xml:space="preserve"> д</w:t>
      </w:r>
      <w:r>
        <w:t>еятельности, осуществлять взаим.</w:t>
      </w:r>
      <w:r w:rsidRPr="008A054A">
        <w:t xml:space="preserve"> контроль в совместной деятельности, адекватно оценивать собственное поведение и поведение окружающих.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155F11" w:rsidRPr="008A054A" w:rsidRDefault="00155F11" w:rsidP="008A054A">
      <w:pPr>
        <w:numPr>
          <w:ilvl w:val="0"/>
          <w:numId w:val="16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«Математика».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Предметные результаты</w:t>
      </w:r>
    </w:p>
    <w:p w:rsidR="00155F11" w:rsidRPr="008A054A" w:rsidRDefault="00155F11" w:rsidP="008A054A">
      <w:pPr>
        <w:numPr>
          <w:ilvl w:val="0"/>
          <w:numId w:val="17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Использование приобретённых математических знаний для описания и объяснения окружающих предметов, процессов, явлений, а также для</w:t>
      </w:r>
      <w:r>
        <w:t xml:space="preserve"> </w:t>
      </w:r>
      <w:r w:rsidRPr="008A054A">
        <w:t>оценки их количественных и пространственных отношений.</w:t>
      </w:r>
    </w:p>
    <w:p w:rsidR="00155F11" w:rsidRPr="008A054A" w:rsidRDefault="00155F11" w:rsidP="008A054A">
      <w:pPr>
        <w:numPr>
          <w:ilvl w:val="0"/>
          <w:numId w:val="17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Овладение основами логического и алгоритмического мышления,</w:t>
      </w:r>
      <w:r>
        <w:t xml:space="preserve"> </w:t>
      </w:r>
      <w:r w:rsidRPr="008A054A">
        <w:t>пространственного воображения и математической речи, основами счёта,</w:t>
      </w:r>
      <w:r>
        <w:t xml:space="preserve"> </w:t>
      </w:r>
      <w:r w:rsidRPr="008A054A">
        <w:t>измерения, прикидки результата</w:t>
      </w:r>
      <w:r>
        <w:t xml:space="preserve"> </w:t>
      </w:r>
      <w:r w:rsidRPr="008A054A">
        <w:t>и его оценки, наглядного представления данных в разной форме (таблицы, схемы, диаграммы),записи и выполнения алгоритмов.</w:t>
      </w:r>
    </w:p>
    <w:p w:rsidR="00155F11" w:rsidRPr="008A054A" w:rsidRDefault="00155F11" w:rsidP="008A054A">
      <w:pPr>
        <w:numPr>
          <w:ilvl w:val="0"/>
          <w:numId w:val="17"/>
        </w:numPr>
        <w:tabs>
          <w:tab w:val="clear" w:pos="1260"/>
          <w:tab w:val="num" w:pos="360"/>
        </w:tabs>
        <w:ind w:left="0" w:firstLine="0"/>
        <w:contextualSpacing/>
        <w:jc w:val="both"/>
      </w:pPr>
      <w:r w:rsidRPr="008A054A"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155F11" w:rsidRPr="008A054A" w:rsidRDefault="00155F11" w:rsidP="008A054A">
      <w:pPr>
        <w:numPr>
          <w:ilvl w:val="0"/>
          <w:numId w:val="17"/>
        </w:numPr>
        <w:tabs>
          <w:tab w:val="clear" w:pos="1260"/>
          <w:tab w:val="num" w:pos="360"/>
        </w:tabs>
        <w:ind w:left="0" w:firstLine="0"/>
        <w:contextualSpacing/>
        <w:jc w:val="both"/>
        <w:rPr>
          <w:b/>
        </w:rPr>
      </w:pPr>
      <w:r w:rsidRPr="008A054A">
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155F11" w:rsidRPr="008A054A" w:rsidRDefault="00155F11" w:rsidP="008A054A">
      <w:pPr>
        <w:contextualSpacing/>
        <w:jc w:val="center"/>
        <w:rPr>
          <w:b/>
        </w:rPr>
      </w:pPr>
      <w:r w:rsidRPr="008A054A">
        <w:rPr>
          <w:b/>
        </w:rPr>
        <w:t>Содержание предмета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Подготовка к изучению чисел. Пространственные и временные представления</w:t>
      </w:r>
      <w:r>
        <w:rPr>
          <w:b/>
        </w:rPr>
        <w:t xml:space="preserve"> </w:t>
      </w:r>
      <w:r w:rsidRPr="008A054A">
        <w:rPr>
          <w:b/>
        </w:rPr>
        <w:t>(8</w:t>
      </w:r>
      <w:r>
        <w:rPr>
          <w:b/>
        </w:rPr>
        <w:t xml:space="preserve"> </w:t>
      </w:r>
      <w:r w:rsidRPr="008A054A">
        <w:rPr>
          <w:b/>
        </w:rPr>
        <w:t>ч)</w:t>
      </w:r>
      <w:r>
        <w:rPr>
          <w:b/>
        </w:rPr>
        <w:t xml:space="preserve">. </w:t>
      </w:r>
      <w:r w:rsidRPr="008A054A">
        <w:t>Учебник математики. Роль математики в жизни людей и общества. Счет предметов.</w:t>
      </w:r>
    </w:p>
    <w:p w:rsidR="00155F11" w:rsidRPr="008A054A" w:rsidRDefault="00155F11" w:rsidP="008A054A">
      <w:pPr>
        <w:contextualSpacing/>
        <w:jc w:val="both"/>
      </w:pPr>
      <w:r w:rsidRPr="008A054A">
        <w:t>Вверху. Внизу. Слева. Справа. Раньше. Позже. Сначала. Потом. Столько же. Больше. Меньше. На сколько больше? На сколько меньше? Повторение и обобщение изученного по теме «Подготовка к изучению чисел».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Числа</w:t>
      </w:r>
      <w:r>
        <w:rPr>
          <w:b/>
        </w:rPr>
        <w:t xml:space="preserve"> от 1 до 10. Число 0. Нумерация </w:t>
      </w:r>
      <w:r w:rsidRPr="008A054A">
        <w:rPr>
          <w:b/>
        </w:rPr>
        <w:t>(28</w:t>
      </w:r>
      <w:r>
        <w:rPr>
          <w:b/>
        </w:rPr>
        <w:t xml:space="preserve"> </w:t>
      </w:r>
      <w:r w:rsidRPr="008A054A">
        <w:rPr>
          <w:b/>
        </w:rPr>
        <w:t>ч)</w:t>
      </w:r>
      <w:r>
        <w:rPr>
          <w:b/>
        </w:rPr>
        <w:t xml:space="preserve">. </w:t>
      </w:r>
      <w:r w:rsidRPr="008A054A">
        <w:t>Много. Один. Число и цифра 2.Число и цифра 3.Знаки +, -,= Число и цифра 4.Длиннее, короче. Число и цифра 5.</w:t>
      </w:r>
      <w:r>
        <w:t xml:space="preserve"> </w:t>
      </w:r>
      <w:r w:rsidRPr="008A054A">
        <w:t>Страничка для любознательных. Точка. Кривая линия. Прямая линия. Отрезок. Луч. Ломанная линия. З</w:t>
      </w:r>
      <w:r w:rsidRPr="008A054A">
        <w:t>а</w:t>
      </w:r>
      <w:r w:rsidRPr="008A054A">
        <w:t>крепление по теме «Числа от 1 до 5».Знаки &gt;,&lt;,=Равенство. Неравенство. Многоугольник. Числа 6 и 7. Письмо цифры 6.Числа 6 и 7. Письмо цифры 7.Числа 8 и 9. Письмо цифры 8.Числа 8 и 9. Письмо цифры 9.Число 10.</w:t>
      </w:r>
      <w:r>
        <w:t xml:space="preserve"> </w:t>
      </w:r>
      <w:r w:rsidRPr="008A054A">
        <w:t>Повторение изученного по теме «Числа от 1 до 10».Сантиметр.</w:t>
      </w:r>
      <w:r>
        <w:t xml:space="preserve"> </w:t>
      </w:r>
      <w:r w:rsidRPr="008A054A">
        <w:t>Увеличить на…Уменьшить на…Число 0.Сложение и вычитание с числом 0.Страничка для любознательных. Что узнал. Чему научились.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Числа от 1 до 10. Сложение и вычитание. (58</w:t>
      </w:r>
      <w:r>
        <w:rPr>
          <w:b/>
        </w:rPr>
        <w:t xml:space="preserve"> </w:t>
      </w:r>
      <w:r w:rsidRPr="008A054A">
        <w:rPr>
          <w:b/>
        </w:rPr>
        <w:t>ч).</w:t>
      </w:r>
      <w:r>
        <w:rPr>
          <w:b/>
        </w:rPr>
        <w:t xml:space="preserve"> </w:t>
      </w:r>
      <w:r w:rsidRPr="008A054A">
        <w:t>Сложение и вычитание вида +1, -1.Сложение и вычитание вида +1+1, -1-1.Сложение и вычитание вида +2, -2.Слагаемые. Сумма. Задача. Составление задач по рисунку. Таблицы сложения и вычитания с числом 2.Присчитывание и отсчитывание по 2.Задачи на увеличение(уменьшение) на несколько единиц. Сложение и вычитание вида +3, -3.Прибавление и вычитание числа 3.Закрепление по теме «Сложение и вычитание. Сравнение длин отрезков. Таблицы сложения и вычитания с числом 3.Присчитывание и отсчитывание по 3.Закреплениепо теме «Решение задач». Проверочная работа по теме «Сложение и вычитание чисел 1,2,3.Закрепление по теме «Сложение и вычитание чисел 1,2,3.Закрепление по теме «Решение задач». Сложение и вычитание чисел первого десятка. Состав числа 7, 8, 9.Задачи на увеличение числа на несколько единиц(с двумя множествами предметов).Задачи на уменьшение числа на несколько единиц(с двумя множествами предметов).Сложение и вычитание вида +4, -4.Закрепление по теме «Сложение и вычитание чисел первого десятка». На сколько больше? На сколько меньше? Таблица сложения и вычитания с числом 4.Решение задач. Перестановка слагаемых. Применение переместительного свойства сложения для случаев вида +5, 6, 7, 8, 9.Таблицы для случаев вида +5, 6, 7, 8, 9.Состав чисел в пределах 10.Закрепление по теме «Состав чисел в пределах 10». Решение задач. Закрепление изученного по теме «Решение задач». Проверка знаний. Связь между суммой и слагаемыми. Решение задач. Уменьшаемое. Вычитаемое. Разность. Вычитание вида 6-, 7-. Решение задач. Закрепление приема вычислений вида 6-, 7-. Решение задач. Вычитание вида 8-, 9-.Закрепление приема вычислений вида 8-, 9-. Решение задач. Вычитание вида 10-.Закрепление приема вычисление вида 10-. Решение задач. Килограмм. Литр. Что узнал. Чему научились. Проверочная работа по теме «Вычисления вида 6-,7-,8-,9-,10-.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Числа от 1 до 20. Нумерация. (1</w:t>
      </w:r>
      <w:r>
        <w:rPr>
          <w:b/>
        </w:rPr>
        <w:t xml:space="preserve">3 </w:t>
      </w:r>
      <w:r w:rsidRPr="008A054A">
        <w:rPr>
          <w:b/>
        </w:rPr>
        <w:t>ч).</w:t>
      </w:r>
      <w:r>
        <w:rPr>
          <w:b/>
        </w:rPr>
        <w:t xml:space="preserve"> </w:t>
      </w:r>
      <w:r w:rsidRPr="008A054A">
        <w:t>Названия и последовательность чисел от 11 до 20.Образование чисел второго десятка.</w:t>
      </w:r>
    </w:p>
    <w:p w:rsidR="00155F11" w:rsidRPr="008A054A" w:rsidRDefault="00155F11" w:rsidP="008A054A">
      <w:pPr>
        <w:contextualSpacing/>
        <w:jc w:val="both"/>
      </w:pPr>
      <w:r w:rsidRPr="008A054A">
        <w:t>Запись и чтение чисел второго десятка. Дециметр. Сложение и вычитание вида 10+7, 17-7, 17-10.Проверочная работа по теме «Числа от 1до 20».РНО. Закрепление изученного по теме «Нумерация». Подготовка к решению задач в 2 действия. Составная задача.</w:t>
      </w:r>
    </w:p>
    <w:p w:rsidR="00155F11" w:rsidRPr="008A054A" w:rsidRDefault="00155F11" w:rsidP="008A054A">
      <w:pPr>
        <w:contextualSpacing/>
        <w:jc w:val="both"/>
      </w:pPr>
      <w:r w:rsidRPr="008A054A">
        <w:rPr>
          <w:b/>
        </w:rPr>
        <w:t>Числа от 1 до 20. Сложение и вычитание. (2</w:t>
      </w:r>
      <w:r>
        <w:rPr>
          <w:b/>
        </w:rPr>
        <w:t xml:space="preserve">5 </w:t>
      </w:r>
      <w:r w:rsidRPr="008A054A">
        <w:rPr>
          <w:b/>
        </w:rPr>
        <w:t>ч)</w:t>
      </w:r>
      <w:r>
        <w:rPr>
          <w:b/>
        </w:rPr>
        <w:t xml:space="preserve">. </w:t>
      </w:r>
      <w:r w:rsidRPr="008A054A">
        <w:t>Общий прием сложения однозначных чисел с переходом ч/з десяток. Сложение однозначных чисел с переходом ч/з десяток вида +2, +3.Сложение однозначных чисел с переходом ч/з десяток вида +4.Сложение однозначных чисел с переходом ч/з десяток вида +5.Сложение однозначных чисел с переходом ч/з десяток вида +6. Сложение однозначных чисел с переходом ч/з десяток вида +7.Сложение однозначных чисел с переходом ч/з десяток вида +8, +9.Таблица сложения. Общие приемы табличного вычитания с переходом ч/з десяток. Вычитание вида 11-.Вычитание вида 12-.Вычитание вида 13-.Вычитание вида 14-.Вычитание вида 15-.Вычитание вида 16-.Вычитание вида 17-, 18-.Закрепление по теме «Сложение и вычитание чисел от 1до 20».Итоговая контрольная работа. Закрепление по теме «Сложение и вычитание».</w:t>
      </w:r>
    </w:p>
    <w:p w:rsidR="00155F11" w:rsidRPr="008A054A" w:rsidRDefault="00155F11" w:rsidP="008A054A">
      <w:pPr>
        <w:contextualSpacing/>
        <w:jc w:val="center"/>
        <w:rPr>
          <w:b/>
          <w:lang w:eastAsia="en-US"/>
        </w:rPr>
      </w:pPr>
      <w:r>
        <w:rPr>
          <w:b/>
          <w:lang w:eastAsia="en-US"/>
        </w:rPr>
        <w:t>Планируемые результаты</w:t>
      </w:r>
    </w:p>
    <w:p w:rsidR="00155F11" w:rsidRPr="005F4A1D" w:rsidRDefault="00155F11" w:rsidP="007D1A0D">
      <w:pPr>
        <w:pStyle w:val="a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F4A1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читать, записывать, сравнивать, упорядочивать числа от нуля до миллиона;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pacing w:val="2"/>
          <w:sz w:val="24"/>
        </w:rPr>
        <w:t xml:space="preserve">группировать числа по заданному или самостоятельно </w:t>
      </w:r>
      <w:r w:rsidRPr="005F4A1D">
        <w:rPr>
          <w:sz w:val="24"/>
        </w:rPr>
        <w:t>установленному признаку;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выполнять устно сложение, вычитание,  в пределах 100 (в том числе с нулём и числом 1);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pacing w:val="-2"/>
          <w:sz w:val="24"/>
        </w:rPr>
        <w:t>решать арифметическим способом (в 1—2</w:t>
      </w:r>
      <w:r w:rsidRPr="005F4A1D">
        <w:rPr>
          <w:iCs/>
          <w:spacing w:val="-2"/>
          <w:sz w:val="24"/>
        </w:rPr>
        <w:t> </w:t>
      </w:r>
      <w:r w:rsidRPr="005F4A1D">
        <w:rPr>
          <w:spacing w:val="-2"/>
          <w:sz w:val="24"/>
        </w:rPr>
        <w:t xml:space="preserve">действия) </w:t>
      </w:r>
      <w:r w:rsidRPr="005F4A1D">
        <w:rPr>
          <w:sz w:val="24"/>
        </w:rPr>
        <w:t>учебные задачи и задачи, связанные с повседневной жизнью;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оценивать правильность хода решения и реальность ответа на вопрос задачи.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описывать взаимное расположение предметов в пространстве и на плоскости;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распознавать, называть, изображать геометрические фигуры (точка, отрезок, ломаная, прямой  многоугольник, треугольник, прямоугольник, квадрат,  круг);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соотносить реальные объекты с моделями геометрических фигур.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измерять длину отрезка;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оценивать размеры геометрических объектов, расстояния приближённо (на глаз).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читать несложные готовые таблицы;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заполнять несложные готовые таблицы;</w:t>
      </w:r>
    </w:p>
    <w:p w:rsidR="00155F11" w:rsidRPr="005F4A1D" w:rsidRDefault="00155F11" w:rsidP="005F4A1D">
      <w:pPr>
        <w:pStyle w:val="21"/>
        <w:numPr>
          <w:ilvl w:val="0"/>
          <w:numId w:val="33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читать несложные готовые столбчатые диаграммы.</w:t>
      </w:r>
    </w:p>
    <w:p w:rsidR="00155F11" w:rsidRDefault="00155F11" w:rsidP="005F4A1D">
      <w:pPr>
        <w:pStyle w:val="a4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5F4A1D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использовать свойства арифметических действий для удобства вычислений;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Pr="005F4A1D">
        <w:rPr>
          <w:sz w:val="24"/>
        </w:rPr>
        <w:t> </w:t>
      </w:r>
      <w:r w:rsidRPr="005F4A1D">
        <w:rPr>
          <w:sz w:val="24"/>
        </w:rPr>
        <w:t>др.).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находить разные способы решения задачи.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читать несложные готовые круговые диаграммы;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pacing w:val="-4"/>
          <w:sz w:val="24"/>
        </w:rPr>
      </w:pPr>
      <w:r w:rsidRPr="005F4A1D">
        <w:rPr>
          <w:spacing w:val="-4"/>
          <w:sz w:val="24"/>
        </w:rPr>
        <w:t>достраивать несложную готовую столбчатую диаграмму;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понимать простейшие выражения, содержащие логи</w:t>
      </w:r>
      <w:r w:rsidRPr="005F4A1D">
        <w:rPr>
          <w:spacing w:val="-2"/>
          <w:sz w:val="24"/>
        </w:rPr>
        <w:t>ческие связки и слова («…и…», «если… то…», «верно/невер</w:t>
      </w:r>
      <w:r w:rsidRPr="005F4A1D">
        <w:rPr>
          <w:sz w:val="24"/>
        </w:rPr>
        <w:t>но, что…», «каждый», «все», «некоторые», «не»);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pacing w:val="2"/>
          <w:sz w:val="24"/>
        </w:rPr>
        <w:t xml:space="preserve">составлять, записывать и выполнять инструкцию </w:t>
      </w:r>
      <w:r w:rsidRPr="005F4A1D">
        <w:rPr>
          <w:sz w:val="24"/>
        </w:rPr>
        <w:t>(простой алгоритм), план поиска информации;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распознавать одну и ту же информацию, представленную в разной форме (таблицы и диаграммы);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pacing w:val="-2"/>
          <w:sz w:val="24"/>
        </w:rPr>
      </w:pPr>
      <w:r w:rsidRPr="005F4A1D">
        <w:rPr>
          <w:spacing w:val="-2"/>
          <w:sz w:val="24"/>
        </w:rPr>
        <w:t>планировать несложные исследования, собирать и пред</w:t>
      </w:r>
      <w:r w:rsidRPr="005F4A1D">
        <w:rPr>
          <w:sz w:val="24"/>
        </w:rPr>
        <w:t xml:space="preserve">ставлять полученную информацию с помощью таблиц и </w:t>
      </w:r>
      <w:r w:rsidRPr="005F4A1D">
        <w:rPr>
          <w:spacing w:val="-2"/>
          <w:sz w:val="24"/>
        </w:rPr>
        <w:t>диаграмм;</w:t>
      </w:r>
    </w:p>
    <w:p w:rsidR="00155F11" w:rsidRPr="005F4A1D" w:rsidRDefault="00155F11" w:rsidP="005F4A1D">
      <w:pPr>
        <w:pStyle w:val="21"/>
        <w:numPr>
          <w:ilvl w:val="0"/>
          <w:numId w:val="31"/>
        </w:numPr>
        <w:tabs>
          <w:tab w:val="clear" w:pos="1400"/>
          <w:tab w:val="left" w:pos="360"/>
          <w:tab w:val="num" w:pos="1080"/>
        </w:tabs>
        <w:spacing w:line="240" w:lineRule="auto"/>
        <w:ind w:left="0" w:firstLine="0"/>
        <w:rPr>
          <w:sz w:val="24"/>
        </w:rPr>
      </w:pPr>
      <w:r w:rsidRPr="005F4A1D">
        <w:rPr>
          <w:sz w:val="24"/>
        </w:rPr>
        <w:t>интерпретировать информацию, полученную при про</w:t>
      </w:r>
      <w:r w:rsidRPr="005F4A1D">
        <w:rPr>
          <w:spacing w:val="2"/>
          <w:sz w:val="24"/>
        </w:rPr>
        <w:t xml:space="preserve">ведении несложных исследований (объяснять, сравнивать </w:t>
      </w:r>
      <w:r w:rsidRPr="005F4A1D">
        <w:rPr>
          <w:sz w:val="24"/>
        </w:rPr>
        <w:t>и обобщать данные, делать выводы и прогнозы).</w:t>
      </w:r>
    </w:p>
    <w:p w:rsidR="00155F11" w:rsidRPr="008A054A" w:rsidRDefault="00155F11" w:rsidP="008A054A">
      <w:pPr>
        <w:pStyle w:val="Heading4"/>
        <w:tabs>
          <w:tab w:val="num" w:pos="0"/>
          <w:tab w:val="left" w:pos="5560"/>
        </w:tabs>
        <w:jc w:val="both"/>
        <w:rPr>
          <w:sz w:val="24"/>
        </w:rPr>
      </w:pPr>
      <w:r w:rsidRPr="008A054A">
        <w:rPr>
          <w:sz w:val="24"/>
        </w:rPr>
        <w:t>Критерии и нормы оценки знаний обучающихся</w:t>
      </w:r>
    </w:p>
    <w:p w:rsidR="00155F11" w:rsidRPr="008A054A" w:rsidRDefault="00155F11" w:rsidP="008A054A">
      <w:pPr>
        <w:shd w:val="clear" w:color="auto" w:fill="FFFFFF"/>
        <w:jc w:val="both"/>
      </w:pPr>
      <w:r w:rsidRPr="008A054A">
        <w:rPr>
          <w:b/>
          <w:bCs/>
          <w:i/>
          <w:iCs/>
          <w:color w:val="000000"/>
        </w:rPr>
        <w:t>Особенности организации контроля</w:t>
      </w:r>
      <w:r>
        <w:rPr>
          <w:b/>
          <w:bCs/>
          <w:i/>
          <w:iCs/>
          <w:color w:val="000000"/>
        </w:rPr>
        <w:t xml:space="preserve"> </w:t>
      </w:r>
      <w:r w:rsidRPr="008A054A">
        <w:rPr>
          <w:b/>
          <w:bCs/>
          <w:i/>
          <w:iCs/>
          <w:color w:val="000000"/>
        </w:rPr>
        <w:t>по математике</w:t>
      </w:r>
    </w:p>
    <w:p w:rsidR="00155F11" w:rsidRPr="008A054A" w:rsidRDefault="00155F11" w:rsidP="008A054A">
      <w:pPr>
        <w:shd w:val="clear" w:color="auto" w:fill="FFFFFF"/>
        <w:jc w:val="both"/>
        <w:rPr>
          <w:b/>
          <w:bCs/>
          <w:i/>
          <w:iCs/>
        </w:rPr>
      </w:pPr>
      <w:r w:rsidRPr="008A054A">
        <w:rPr>
          <w:b/>
          <w:bCs/>
          <w:i/>
          <w:iCs/>
          <w:color w:val="000000"/>
        </w:rPr>
        <w:t>Текущий контроль</w:t>
      </w:r>
      <w:r w:rsidRPr="008A054A">
        <w:rPr>
          <w:color w:val="000000"/>
        </w:rPr>
        <w:t xml:space="preserve"> по математике можно осуществлять как в </w:t>
      </w:r>
      <w:r w:rsidRPr="008A054A">
        <w:rPr>
          <w:b/>
          <w:bCs/>
          <w:i/>
          <w:iCs/>
          <w:color w:val="000000"/>
        </w:rPr>
        <w:t>письменной</w:t>
      </w:r>
      <w:r w:rsidRPr="008A054A">
        <w:rPr>
          <w:color w:val="000000"/>
        </w:rPr>
        <w:t xml:space="preserve">, так и в </w:t>
      </w:r>
      <w:r w:rsidRPr="008A054A">
        <w:rPr>
          <w:b/>
          <w:bCs/>
          <w:i/>
          <w:iCs/>
          <w:color w:val="000000"/>
        </w:rPr>
        <w:t>уст</w:t>
      </w:r>
      <w:r w:rsidRPr="008A054A">
        <w:rPr>
          <w:b/>
          <w:bCs/>
          <w:i/>
          <w:iCs/>
          <w:color w:val="000000"/>
        </w:rPr>
        <w:softHyphen/>
        <w:t>ной форме.</w:t>
      </w:r>
      <w:r w:rsidRPr="008A054A">
        <w:rPr>
          <w:color w:val="000000"/>
        </w:rPr>
        <w:t xml:space="preserve"> Письменные работы для текущего контроля рекомендуется проводить не реже од</w:t>
      </w:r>
      <w:r w:rsidRPr="008A054A">
        <w:rPr>
          <w:color w:val="000000"/>
        </w:rPr>
        <w:softHyphen/>
        <w:t xml:space="preserve">ного раза в неделю в форме </w:t>
      </w:r>
      <w:r w:rsidRPr="008A054A">
        <w:rPr>
          <w:b/>
          <w:bCs/>
          <w:i/>
          <w:iCs/>
          <w:color w:val="000000"/>
        </w:rPr>
        <w:t>самостоятельной работы</w:t>
      </w:r>
      <w:r w:rsidRPr="008A054A">
        <w:rPr>
          <w:color w:val="000000"/>
        </w:rPr>
        <w:t xml:space="preserve"> или </w:t>
      </w:r>
      <w:r w:rsidRPr="008A054A">
        <w:rPr>
          <w:b/>
          <w:bCs/>
          <w:i/>
          <w:iCs/>
          <w:color w:val="000000"/>
        </w:rPr>
        <w:t>математического диктанта.</w:t>
      </w:r>
      <w:r w:rsidRPr="008A054A">
        <w:rPr>
          <w:color w:val="000000"/>
        </w:rPr>
        <w:t xml:space="preserve"> Работы для текущего контроля  состоят  из нескольких однотипных заданий, с помощью которых осуществляется всесторон</w:t>
      </w:r>
      <w:r w:rsidRPr="008A054A">
        <w:rPr>
          <w:color w:val="000000"/>
        </w:rPr>
        <w:softHyphen/>
        <w:t>няя проверка только одного определенного умения (например, умения сравнивать нату</w:t>
      </w:r>
      <w:r w:rsidRPr="008A054A">
        <w:rPr>
          <w:color w:val="000000"/>
        </w:rPr>
        <w:softHyphen/>
        <w:t xml:space="preserve">ральные числа, умения находить </w:t>
      </w:r>
      <w:r w:rsidRPr="008A054A">
        <w:rPr>
          <w:b/>
          <w:bCs/>
          <w:i/>
          <w:iCs/>
          <w:color w:val="000000"/>
        </w:rPr>
        <w:t>площадь пря</w:t>
      </w:r>
      <w:r w:rsidRPr="008A054A">
        <w:rPr>
          <w:b/>
          <w:bCs/>
          <w:i/>
          <w:iCs/>
          <w:color w:val="000000"/>
        </w:rPr>
        <w:softHyphen/>
        <w:t>моугольника и др.).</w:t>
      </w:r>
    </w:p>
    <w:p w:rsidR="00155F11" w:rsidRPr="008A054A" w:rsidRDefault="00155F11" w:rsidP="008A054A">
      <w:pPr>
        <w:shd w:val="clear" w:color="auto" w:fill="FFFFFF"/>
        <w:jc w:val="both"/>
      </w:pPr>
      <w:r w:rsidRPr="008A054A">
        <w:rPr>
          <w:b/>
          <w:bCs/>
          <w:i/>
          <w:iCs/>
          <w:color w:val="000000"/>
        </w:rPr>
        <w:t>Тематический</w:t>
      </w:r>
      <w:r w:rsidRPr="008A054A">
        <w:rPr>
          <w:color w:val="000000"/>
        </w:rPr>
        <w:t xml:space="preserve"> контроль по математике в начальной школе проводится в основном в </w:t>
      </w:r>
      <w:r w:rsidRPr="008A054A">
        <w:rPr>
          <w:b/>
          <w:bCs/>
          <w:i/>
          <w:iCs/>
          <w:color w:val="000000"/>
        </w:rPr>
        <w:t xml:space="preserve">письменной форме. </w:t>
      </w:r>
      <w:r w:rsidRPr="008A054A">
        <w:rPr>
          <w:color w:val="000000"/>
        </w:rPr>
        <w:t>Для тематических прове</w:t>
      </w:r>
      <w:r w:rsidRPr="008A054A">
        <w:rPr>
          <w:color w:val="000000"/>
        </w:rPr>
        <w:softHyphen/>
        <w:t>рок выбираются узловые вопросы программы: приемы устных вычислений, действия с мно</w:t>
      </w:r>
      <w:r w:rsidRPr="008A054A">
        <w:rPr>
          <w:color w:val="000000"/>
        </w:rPr>
        <w:softHyphen/>
        <w:t>гозначными числами, измерение величин и др.</w:t>
      </w:r>
    </w:p>
    <w:p w:rsidR="00155F11" w:rsidRPr="008A054A" w:rsidRDefault="00155F11" w:rsidP="008A054A">
      <w:pPr>
        <w:shd w:val="clear" w:color="auto" w:fill="FFFFFF"/>
        <w:jc w:val="both"/>
      </w:pPr>
      <w:r w:rsidRPr="008A054A">
        <w:rPr>
          <w:color w:val="000000"/>
        </w:rPr>
        <w:t>Среди тематических проверочных работ особое место занимают работы, с помощью ко</w:t>
      </w:r>
      <w:r w:rsidRPr="008A054A">
        <w:rPr>
          <w:color w:val="000000"/>
        </w:rPr>
        <w:softHyphen/>
        <w:t>торых проверяются знания табличных случаев сложения, вычитания, умножения и дел</w:t>
      </w:r>
      <w:r w:rsidRPr="008A054A">
        <w:rPr>
          <w:color w:val="000000"/>
        </w:rPr>
        <w:t>е</w:t>
      </w:r>
      <w:r w:rsidRPr="008A054A">
        <w:rPr>
          <w:color w:val="000000"/>
        </w:rPr>
        <w:t>ния. Для обеспечения самостоятельности учащихся подбирается несколько вариантов работы, каж</w:t>
      </w:r>
      <w:r w:rsidRPr="008A054A">
        <w:rPr>
          <w:color w:val="000000"/>
        </w:rPr>
        <w:softHyphen/>
        <w:t>дый из которых содержит 30 примеров (соот</w:t>
      </w:r>
      <w:r w:rsidRPr="008A054A">
        <w:rPr>
          <w:color w:val="000000"/>
        </w:rPr>
        <w:softHyphen/>
        <w:t>ветственно по 15 на сложение и вычитание или умножение и деление). На выполнение та</w:t>
      </w:r>
      <w:r w:rsidRPr="008A054A">
        <w:rPr>
          <w:color w:val="000000"/>
        </w:rPr>
        <w:softHyphen/>
        <w:t>кой работы отводится 5-6 минут урока.</w:t>
      </w:r>
    </w:p>
    <w:p w:rsidR="00155F11" w:rsidRPr="008A054A" w:rsidRDefault="00155F11" w:rsidP="008A054A">
      <w:pPr>
        <w:shd w:val="clear" w:color="auto" w:fill="FFFFFF"/>
        <w:jc w:val="both"/>
      </w:pPr>
      <w:r w:rsidRPr="008A054A">
        <w:rPr>
          <w:b/>
          <w:bCs/>
          <w:i/>
          <w:iCs/>
          <w:color w:val="000000"/>
        </w:rPr>
        <w:t>Итоговый контроль</w:t>
      </w:r>
      <w:r w:rsidRPr="008A054A">
        <w:rPr>
          <w:color w:val="000000"/>
        </w:rPr>
        <w:t xml:space="preserve"> по математике прово</w:t>
      </w:r>
      <w:r w:rsidRPr="008A054A">
        <w:rPr>
          <w:color w:val="000000"/>
        </w:rPr>
        <w:softHyphen/>
        <w:t>дится в форме контрольных работ комбиниро</w:t>
      </w:r>
      <w:r w:rsidRPr="008A054A">
        <w:rPr>
          <w:color w:val="000000"/>
        </w:rPr>
        <w:softHyphen/>
        <w:t>ванного характера (они содержат арифметиче</w:t>
      </w:r>
      <w:r w:rsidRPr="008A054A">
        <w:rPr>
          <w:color w:val="000000"/>
        </w:rPr>
        <w:softHyphen/>
        <w:t>ские задачи, примеры, задания геометрическо</w:t>
      </w:r>
      <w:r w:rsidRPr="008A054A">
        <w:rPr>
          <w:color w:val="000000"/>
        </w:rPr>
        <w:softHyphen/>
        <w:t>го характера и др.). В этих работах сначала от</w:t>
      </w:r>
      <w:r w:rsidRPr="008A054A">
        <w:rPr>
          <w:color w:val="000000"/>
        </w:rPr>
        <w:softHyphen/>
        <w:t>дельно оценивается выполнение задач, приме</w:t>
      </w:r>
      <w:r w:rsidRPr="008A054A">
        <w:rPr>
          <w:color w:val="000000"/>
        </w:rPr>
        <w:softHyphen/>
        <w:t>ров, заданий геометрического характера, а за</w:t>
      </w:r>
      <w:r w:rsidRPr="008A054A">
        <w:rPr>
          <w:color w:val="000000"/>
        </w:rPr>
        <w:softHyphen/>
        <w:t>тем выводится итоговая отметка за всю работу.</w:t>
      </w:r>
    </w:p>
    <w:p w:rsidR="00155F11" w:rsidRPr="008A054A" w:rsidRDefault="00155F11" w:rsidP="008A054A">
      <w:pPr>
        <w:shd w:val="clear" w:color="auto" w:fill="FFFFFF"/>
        <w:jc w:val="both"/>
        <w:rPr>
          <w:color w:val="000000"/>
        </w:rPr>
      </w:pPr>
      <w:r w:rsidRPr="008A054A">
        <w:rPr>
          <w:color w:val="000000"/>
        </w:rPr>
        <w:t>При этом итоговая отметка не выставляет</w:t>
      </w:r>
      <w:r w:rsidRPr="008A054A">
        <w:rPr>
          <w:color w:val="000000"/>
        </w:rPr>
        <w:softHyphen/>
        <w:t>ся как средний балл, а определяется с учетом тех видов заданий, которые для данной работы являются основными.</w:t>
      </w:r>
    </w:p>
    <w:p w:rsidR="00155F11" w:rsidRPr="008A054A" w:rsidRDefault="00155F11" w:rsidP="008A054A">
      <w:pPr>
        <w:shd w:val="clear" w:color="auto" w:fill="FFFFFF"/>
        <w:tabs>
          <w:tab w:val="left" w:pos="0"/>
        </w:tabs>
        <w:jc w:val="both"/>
        <w:rPr>
          <w:b/>
          <w:bCs/>
          <w:i/>
          <w:iCs/>
          <w:color w:val="000000"/>
        </w:rPr>
      </w:pPr>
      <w:r w:rsidRPr="008A054A">
        <w:rPr>
          <w:b/>
          <w:bCs/>
          <w:i/>
          <w:iCs/>
          <w:color w:val="000000"/>
        </w:rPr>
        <w:t>Классификация ошибок и недочетов,</w:t>
      </w:r>
      <w:r>
        <w:rPr>
          <w:b/>
          <w:bCs/>
          <w:i/>
          <w:iCs/>
          <w:color w:val="000000"/>
        </w:rPr>
        <w:t xml:space="preserve"> </w:t>
      </w:r>
      <w:r w:rsidRPr="008A054A">
        <w:rPr>
          <w:b/>
          <w:bCs/>
          <w:i/>
          <w:iCs/>
          <w:color w:val="000000"/>
        </w:rPr>
        <w:t>влияющих на снижение оценки</w:t>
      </w:r>
    </w:p>
    <w:p w:rsidR="00155F11" w:rsidRPr="008A054A" w:rsidRDefault="00155F11" w:rsidP="008A054A">
      <w:pPr>
        <w:pStyle w:val="Heading8"/>
        <w:spacing w:before="0"/>
        <w:jc w:val="both"/>
        <w:rPr>
          <w:rFonts w:ascii="Times New Roman" w:hAnsi="Times New Roman"/>
          <w:color w:val="auto"/>
          <w:sz w:val="24"/>
          <w:szCs w:val="24"/>
        </w:rPr>
      </w:pPr>
      <w:r w:rsidRPr="008A054A">
        <w:rPr>
          <w:rFonts w:ascii="Times New Roman" w:hAnsi="Times New Roman"/>
          <w:color w:val="auto"/>
          <w:sz w:val="24"/>
          <w:szCs w:val="24"/>
        </w:rPr>
        <w:t>Оценивание письменных работ</w:t>
      </w:r>
    </w:p>
    <w:p w:rsidR="00155F11" w:rsidRPr="008A054A" w:rsidRDefault="00155F11" w:rsidP="008A054A">
      <w:pPr>
        <w:shd w:val="clear" w:color="auto" w:fill="FFFFFF"/>
        <w:jc w:val="both"/>
      </w:pPr>
      <w:r w:rsidRPr="008A054A">
        <w:rPr>
          <w:color w:val="000000"/>
        </w:rPr>
        <w:t>В основе данного оценивания лежат следую</w:t>
      </w:r>
      <w:r w:rsidRPr="008A054A">
        <w:rPr>
          <w:color w:val="000000"/>
        </w:rPr>
        <w:softHyphen/>
        <w:t>щие показатели: правильность выполнения и объем выполненного задания.</w:t>
      </w:r>
    </w:p>
    <w:p w:rsidR="00155F11" w:rsidRPr="008A054A" w:rsidRDefault="00155F11" w:rsidP="008A054A">
      <w:pPr>
        <w:shd w:val="clear" w:color="auto" w:fill="FFFFFF"/>
        <w:jc w:val="both"/>
        <w:rPr>
          <w:b/>
          <w:bCs/>
        </w:rPr>
      </w:pPr>
      <w:r w:rsidRPr="008A054A">
        <w:rPr>
          <w:b/>
          <w:bCs/>
          <w:i/>
          <w:iCs/>
          <w:color w:val="000000"/>
        </w:rPr>
        <w:t>Ошибки:</w:t>
      </w:r>
    </w:p>
    <w:p w:rsidR="00155F11" w:rsidRPr="008A054A" w:rsidRDefault="00155F11" w:rsidP="008A054A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  <w:spacing w:val="-21"/>
        </w:rPr>
      </w:pPr>
      <w:r w:rsidRPr="008A054A">
        <w:rPr>
          <w:color w:val="000000"/>
          <w:spacing w:val="4"/>
        </w:rPr>
        <w:t>вычислительные ошибки в примерах и задачах;</w:t>
      </w:r>
    </w:p>
    <w:p w:rsidR="00155F11" w:rsidRPr="008A054A" w:rsidRDefault="00155F11" w:rsidP="008A054A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  <w:spacing w:val="-11"/>
        </w:rPr>
      </w:pPr>
      <w:r w:rsidRPr="008A054A">
        <w:rPr>
          <w:color w:val="000000"/>
          <w:spacing w:val="4"/>
        </w:rPr>
        <w:t>ошибки на незнание порядка выполнения арифмети</w:t>
      </w:r>
      <w:r w:rsidRPr="008A054A">
        <w:rPr>
          <w:color w:val="000000"/>
          <w:spacing w:val="4"/>
        </w:rPr>
        <w:softHyphen/>
        <w:t>ческих действий;</w:t>
      </w:r>
    </w:p>
    <w:p w:rsidR="00155F11" w:rsidRPr="008A054A" w:rsidRDefault="00155F11" w:rsidP="008A054A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  <w:spacing w:val="-10"/>
        </w:rPr>
      </w:pPr>
      <w:r w:rsidRPr="008A054A">
        <w:rPr>
          <w:color w:val="000000"/>
          <w:spacing w:val="4"/>
        </w:rPr>
        <w:t>неправильное решение задачи (пропуск действия, не</w:t>
      </w:r>
      <w:r w:rsidRPr="008A054A">
        <w:rPr>
          <w:color w:val="000000"/>
          <w:spacing w:val="4"/>
        </w:rPr>
        <w:softHyphen/>
      </w:r>
      <w:r w:rsidRPr="008A054A">
        <w:rPr>
          <w:color w:val="000000"/>
          <w:spacing w:val="5"/>
        </w:rPr>
        <w:t>правильный выбор действий, лишние действия);</w:t>
      </w:r>
    </w:p>
    <w:p w:rsidR="00155F11" w:rsidRPr="008A054A" w:rsidRDefault="00155F11" w:rsidP="008A054A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  <w:spacing w:val="-9"/>
        </w:rPr>
      </w:pPr>
      <w:r w:rsidRPr="008A054A">
        <w:rPr>
          <w:color w:val="000000"/>
          <w:spacing w:val="5"/>
        </w:rPr>
        <w:t>не решенная до конца задача или пример;</w:t>
      </w:r>
    </w:p>
    <w:p w:rsidR="00155F11" w:rsidRPr="008A054A" w:rsidRDefault="00155F11" w:rsidP="008A054A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  <w:spacing w:val="3"/>
        </w:rPr>
      </w:pPr>
      <w:r w:rsidRPr="008A054A">
        <w:rPr>
          <w:color w:val="000000"/>
          <w:spacing w:val="3"/>
        </w:rPr>
        <w:t>невыполненное задание;</w:t>
      </w:r>
    </w:p>
    <w:p w:rsidR="00155F11" w:rsidRPr="008A054A" w:rsidRDefault="00155F11" w:rsidP="008A054A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незнание или неправильное применение свойств, правил, алгоритмов, существующих за</w:t>
      </w:r>
      <w:r w:rsidRPr="008A054A">
        <w:rPr>
          <w:color w:val="000000"/>
        </w:rPr>
        <w:softHyphen/>
        <w:t>висимостей, лежащих в основе выполнения за</w:t>
      </w:r>
      <w:r w:rsidRPr="008A054A">
        <w:rPr>
          <w:color w:val="000000"/>
        </w:rPr>
        <w:softHyphen/>
        <w:t>дания или используемых в ходе его выполнения;</w:t>
      </w:r>
    </w:p>
    <w:p w:rsidR="00155F11" w:rsidRPr="008A054A" w:rsidRDefault="00155F11" w:rsidP="008A054A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неправильный выбор действий, операций;</w:t>
      </w:r>
    </w:p>
    <w:p w:rsidR="00155F11" w:rsidRPr="008A054A" w:rsidRDefault="00155F11" w:rsidP="008A054A">
      <w:pPr>
        <w:numPr>
          <w:ilvl w:val="0"/>
          <w:numId w:val="18"/>
        </w:numPr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неверные вычисления  в случае, когда цель задания - проверка вычислительных уме</w:t>
      </w:r>
      <w:r w:rsidRPr="008A054A">
        <w:rPr>
          <w:color w:val="000000"/>
        </w:rPr>
        <w:softHyphen/>
        <w:t>ний и навыков;</w:t>
      </w:r>
    </w:p>
    <w:p w:rsidR="00155F11" w:rsidRPr="008A054A" w:rsidRDefault="00155F11" w:rsidP="008A054A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7"/>
        </w:tabs>
        <w:ind w:left="0" w:firstLine="0"/>
        <w:jc w:val="both"/>
      </w:pPr>
      <w:r w:rsidRPr="008A054A">
        <w:rPr>
          <w:color w:val="000000"/>
        </w:rPr>
        <w:t>пропуск части математических выкладок, действий, операций, существенно влияющих на получение правильного ответа;</w:t>
      </w:r>
    </w:p>
    <w:p w:rsidR="00155F11" w:rsidRPr="008A054A" w:rsidRDefault="00155F11" w:rsidP="008A054A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2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несоответствие пояснительного текста, ответа задания, наименования величин выпол</w:t>
      </w:r>
      <w:r w:rsidRPr="008A054A">
        <w:rPr>
          <w:color w:val="000000"/>
        </w:rPr>
        <w:softHyphen/>
        <w:t>ненным действиям и полученным результатам;</w:t>
      </w:r>
    </w:p>
    <w:p w:rsidR="00155F11" w:rsidRPr="008A054A" w:rsidRDefault="00155F11" w:rsidP="008A054A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2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несоответствие выполненных измерений и геометрических построений заданным пара</w:t>
      </w:r>
      <w:r w:rsidRPr="008A054A">
        <w:rPr>
          <w:color w:val="000000"/>
        </w:rPr>
        <w:softHyphen/>
        <w:t xml:space="preserve"> метрам.</w:t>
      </w:r>
    </w:p>
    <w:p w:rsidR="00155F11" w:rsidRPr="008A054A" w:rsidRDefault="00155F11" w:rsidP="008A054A">
      <w:pPr>
        <w:shd w:val="clear" w:color="auto" w:fill="FFFFFF"/>
        <w:jc w:val="both"/>
        <w:rPr>
          <w:b/>
          <w:bCs/>
        </w:rPr>
      </w:pPr>
      <w:r w:rsidRPr="008A054A">
        <w:rPr>
          <w:b/>
          <w:bCs/>
          <w:i/>
          <w:iCs/>
          <w:color w:val="000000"/>
        </w:rPr>
        <w:t>Недочеты: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неправильное списывание данных (чи</w:t>
      </w:r>
      <w:r w:rsidRPr="008A054A">
        <w:rPr>
          <w:color w:val="000000"/>
        </w:rPr>
        <w:softHyphen/>
        <w:t>сел, знаков, обозначений, величин);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ошибки в записях математических терми</w:t>
      </w:r>
      <w:r w:rsidRPr="008A054A">
        <w:rPr>
          <w:color w:val="000000"/>
        </w:rPr>
        <w:softHyphen/>
        <w:t>нов, символов при оформлении математичес</w:t>
      </w:r>
      <w:r w:rsidRPr="008A054A">
        <w:rPr>
          <w:color w:val="000000"/>
        </w:rPr>
        <w:softHyphen/>
        <w:t>ких выкладок;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</w:pPr>
      <w:r w:rsidRPr="008A054A">
        <w:rPr>
          <w:color w:val="000000"/>
        </w:rPr>
        <w:t>неверные вычисления в случае, когда цель задания не связана с проверкой вычисли</w:t>
      </w:r>
      <w:r w:rsidRPr="008A054A">
        <w:rPr>
          <w:color w:val="000000"/>
        </w:rPr>
        <w:softHyphen/>
        <w:t>тельных умений и навыков;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left" w:pos="350"/>
        </w:tabs>
        <w:ind w:left="0" w:firstLine="0"/>
        <w:jc w:val="both"/>
        <w:rPr>
          <w:color w:val="000000"/>
          <w:spacing w:val="-17"/>
        </w:rPr>
      </w:pPr>
      <w:r w:rsidRPr="008A054A">
        <w:rPr>
          <w:color w:val="000000"/>
          <w:spacing w:val="6"/>
        </w:rPr>
        <w:t>нерациональный прием вычислений.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left" w:pos="350"/>
        </w:tabs>
        <w:ind w:left="0" w:firstLine="0"/>
        <w:jc w:val="both"/>
        <w:rPr>
          <w:color w:val="000000"/>
          <w:spacing w:val="-11"/>
        </w:rPr>
      </w:pPr>
      <w:r w:rsidRPr="008A054A">
        <w:rPr>
          <w:color w:val="000000"/>
          <w:spacing w:val="5"/>
        </w:rPr>
        <w:t>недоведение до конца преобразований.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наличие записи действий;</w:t>
      </w:r>
    </w:p>
    <w:p w:rsidR="00155F11" w:rsidRPr="008A054A" w:rsidRDefault="00155F11" w:rsidP="008A054A">
      <w:pPr>
        <w:numPr>
          <w:ilvl w:val="0"/>
          <w:numId w:val="24"/>
        </w:numPr>
        <w:shd w:val="clear" w:color="auto" w:fill="FFFFFF"/>
        <w:tabs>
          <w:tab w:val="left" w:pos="350"/>
        </w:tabs>
        <w:ind w:left="0" w:firstLine="0"/>
        <w:jc w:val="both"/>
        <w:rPr>
          <w:color w:val="000000"/>
          <w:spacing w:val="-10"/>
        </w:rPr>
      </w:pPr>
      <w:r w:rsidRPr="008A054A">
        <w:rPr>
          <w:color w:val="000000"/>
          <w:spacing w:val="3"/>
        </w:rPr>
        <w:t>неправильная постановка вопроса к действию при ре</w:t>
      </w:r>
      <w:r w:rsidRPr="008A054A">
        <w:rPr>
          <w:color w:val="000000"/>
          <w:spacing w:val="3"/>
        </w:rPr>
        <w:softHyphen/>
      </w:r>
      <w:r w:rsidRPr="008A054A">
        <w:rPr>
          <w:color w:val="000000"/>
          <w:spacing w:val="5"/>
        </w:rPr>
        <w:t>шении задачи;</w:t>
      </w:r>
    </w:p>
    <w:p w:rsidR="00155F11" w:rsidRPr="008A054A" w:rsidRDefault="00155F11" w:rsidP="008A054A">
      <w:pPr>
        <w:pStyle w:val="BodyText2"/>
        <w:numPr>
          <w:ilvl w:val="0"/>
          <w:numId w:val="24"/>
        </w:numPr>
        <w:tabs>
          <w:tab w:val="clear" w:pos="720"/>
          <w:tab w:val="num" w:pos="360"/>
        </w:tabs>
        <w:ind w:left="0" w:firstLine="0"/>
        <w:rPr>
          <w:spacing w:val="0"/>
          <w:sz w:val="24"/>
          <w:szCs w:val="24"/>
        </w:rPr>
      </w:pPr>
      <w:r w:rsidRPr="008A054A">
        <w:rPr>
          <w:spacing w:val="0"/>
          <w:sz w:val="24"/>
          <w:szCs w:val="24"/>
        </w:rPr>
        <w:t>отсутствие ответа к заданию или ошибки в записи ответа.</w:t>
      </w:r>
    </w:p>
    <w:p w:rsidR="00155F11" w:rsidRPr="008A054A" w:rsidRDefault="00155F11" w:rsidP="008A054A">
      <w:pPr>
        <w:pStyle w:val="Heading9"/>
        <w:spacing w:before="0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8A054A">
        <w:rPr>
          <w:rFonts w:ascii="Times New Roman" w:hAnsi="Times New Roman"/>
          <w:b/>
          <w:bCs/>
          <w:color w:val="auto"/>
          <w:sz w:val="24"/>
          <w:szCs w:val="24"/>
        </w:rPr>
        <w:t>Оценивание устных ответов</w:t>
      </w:r>
    </w:p>
    <w:p w:rsidR="00155F11" w:rsidRPr="008A054A" w:rsidRDefault="00155F11" w:rsidP="008A054A">
      <w:pPr>
        <w:pStyle w:val="BodyTextIndent3"/>
        <w:spacing w:after="0"/>
        <w:ind w:left="0"/>
        <w:jc w:val="both"/>
        <w:rPr>
          <w:sz w:val="24"/>
          <w:szCs w:val="24"/>
        </w:rPr>
      </w:pPr>
      <w:r w:rsidRPr="008A054A">
        <w:rPr>
          <w:sz w:val="24"/>
          <w:szCs w:val="24"/>
        </w:rPr>
        <w:t>В основу оценивания устного ответа учащихся положены следующие показатели:  правиль</w:t>
      </w:r>
      <w:r w:rsidRPr="008A054A">
        <w:rPr>
          <w:sz w:val="24"/>
          <w:szCs w:val="24"/>
        </w:rPr>
        <w:softHyphen/>
        <w:t>ность, обоснованность,  самостоятельность, полнота.</w:t>
      </w:r>
    </w:p>
    <w:p w:rsidR="00155F11" w:rsidRPr="008A054A" w:rsidRDefault="00155F11" w:rsidP="008A054A">
      <w:pPr>
        <w:shd w:val="clear" w:color="auto" w:fill="FFFFFF"/>
        <w:jc w:val="both"/>
        <w:rPr>
          <w:b/>
          <w:bCs/>
        </w:rPr>
      </w:pPr>
      <w:r w:rsidRPr="008A054A">
        <w:rPr>
          <w:b/>
          <w:bCs/>
          <w:i/>
          <w:iCs/>
          <w:color w:val="000000"/>
        </w:rPr>
        <w:t>Ошибки:</w:t>
      </w:r>
    </w:p>
    <w:p w:rsidR="00155F11" w:rsidRPr="008A054A" w:rsidRDefault="00155F11" w:rsidP="008A054A">
      <w:pPr>
        <w:numPr>
          <w:ilvl w:val="0"/>
          <w:numId w:val="19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i/>
          <w:iCs/>
          <w:color w:val="000000"/>
        </w:rPr>
      </w:pPr>
      <w:r w:rsidRPr="008A054A">
        <w:rPr>
          <w:color w:val="000000"/>
        </w:rPr>
        <w:t>неправ</w:t>
      </w:r>
      <w:r>
        <w:rPr>
          <w:color w:val="000000"/>
        </w:rPr>
        <w:t>ильный ответ на поставленный во</w:t>
      </w:r>
      <w:r w:rsidRPr="008A054A">
        <w:rPr>
          <w:color w:val="000000"/>
        </w:rPr>
        <w:t>прос;</w:t>
      </w:r>
    </w:p>
    <w:p w:rsidR="00155F11" w:rsidRPr="008A054A" w:rsidRDefault="00155F11" w:rsidP="008A054A">
      <w:pPr>
        <w:numPr>
          <w:ilvl w:val="0"/>
          <w:numId w:val="19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неумение ответить на поставленный вопрос или выполнить задание без помощи учителя;</w:t>
      </w:r>
    </w:p>
    <w:p w:rsidR="00155F11" w:rsidRPr="008A054A" w:rsidRDefault="00155F11" w:rsidP="008A054A">
      <w:pPr>
        <w:numPr>
          <w:ilvl w:val="0"/>
          <w:numId w:val="19"/>
        </w:numPr>
        <w:tabs>
          <w:tab w:val="clear" w:pos="720"/>
          <w:tab w:val="left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при правильном выполнении задания неумение дать соответствующие объяснения.</w:t>
      </w:r>
    </w:p>
    <w:p w:rsidR="00155F11" w:rsidRPr="008A054A" w:rsidRDefault="00155F11" w:rsidP="008A054A">
      <w:pPr>
        <w:shd w:val="clear" w:color="auto" w:fill="FFFFFF"/>
        <w:jc w:val="both"/>
        <w:rPr>
          <w:b/>
          <w:bCs/>
        </w:rPr>
      </w:pPr>
      <w:r w:rsidRPr="008A054A">
        <w:rPr>
          <w:b/>
          <w:bCs/>
          <w:i/>
          <w:iCs/>
          <w:color w:val="000000"/>
        </w:rPr>
        <w:t>Недочеты:</w:t>
      </w:r>
    </w:p>
    <w:p w:rsidR="00155F11" w:rsidRPr="008A054A" w:rsidRDefault="00155F11" w:rsidP="008A054A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неточный или неполный ответ на постав</w:t>
      </w:r>
      <w:r w:rsidRPr="008A054A">
        <w:rPr>
          <w:color w:val="000000"/>
        </w:rPr>
        <w:softHyphen/>
        <w:t>ленный вопрос;</w:t>
      </w:r>
    </w:p>
    <w:p w:rsidR="00155F11" w:rsidRPr="008A054A" w:rsidRDefault="00155F11" w:rsidP="008A054A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color w:val="000000"/>
        </w:rPr>
      </w:pPr>
      <w:r w:rsidRPr="008A054A">
        <w:rPr>
          <w:color w:val="000000"/>
        </w:rPr>
        <w:t>при правильном ответе неумение само</w:t>
      </w:r>
      <w:r w:rsidRPr="008A054A">
        <w:rPr>
          <w:color w:val="000000"/>
        </w:rPr>
        <w:softHyphen/>
        <w:t>стоятельно или полно обосновать и проиллюс</w:t>
      </w:r>
      <w:r w:rsidRPr="008A054A">
        <w:rPr>
          <w:color w:val="000000"/>
        </w:rPr>
        <w:softHyphen/>
        <w:t>трировать его;</w:t>
      </w:r>
    </w:p>
    <w:p w:rsidR="00155F11" w:rsidRPr="008A054A" w:rsidRDefault="00155F11" w:rsidP="008A054A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  <w:tab w:val="left" w:pos="662"/>
        </w:tabs>
        <w:ind w:left="0" w:firstLine="0"/>
        <w:jc w:val="both"/>
      </w:pPr>
      <w:r w:rsidRPr="008A054A">
        <w:rPr>
          <w:color w:val="000000"/>
        </w:rPr>
        <w:t>неумение точно сформулировать ответ решенной задачи;</w:t>
      </w:r>
    </w:p>
    <w:p w:rsidR="00155F11" w:rsidRPr="008A054A" w:rsidRDefault="00155F11" w:rsidP="008A054A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</w:pPr>
      <w:r w:rsidRPr="008A054A">
        <w:rPr>
          <w:color w:val="000000"/>
        </w:rPr>
        <w:t>медленный темп выполнения задания, не являющийся индивидуальной особенностью школьника;</w:t>
      </w:r>
    </w:p>
    <w:p w:rsidR="00155F11" w:rsidRPr="008A054A" w:rsidRDefault="00155F11" w:rsidP="008A054A">
      <w:pPr>
        <w:numPr>
          <w:ilvl w:val="0"/>
          <w:numId w:val="20"/>
        </w:numPr>
        <w:tabs>
          <w:tab w:val="clear" w:pos="720"/>
          <w:tab w:val="left" w:pos="360"/>
        </w:tabs>
        <w:ind w:left="0" w:firstLine="0"/>
        <w:jc w:val="both"/>
      </w:pPr>
      <w:r w:rsidRPr="008A054A">
        <w:rPr>
          <w:color w:val="000000"/>
        </w:rPr>
        <w:t>неправильное произношение математи</w:t>
      </w:r>
      <w:r w:rsidRPr="008A054A">
        <w:rPr>
          <w:color w:val="000000"/>
        </w:rPr>
        <w:softHyphen/>
        <w:t>ческих терминов.</w:t>
      </w:r>
    </w:p>
    <w:p w:rsidR="00155F11" w:rsidRDefault="00155F11" w:rsidP="00853437">
      <w:pPr>
        <w:tabs>
          <w:tab w:val="left" w:pos="2118"/>
        </w:tabs>
        <w:jc w:val="center"/>
        <w:rPr>
          <w:b/>
        </w:rPr>
      </w:pPr>
      <w:r w:rsidRPr="008A054A">
        <w:rPr>
          <w:b/>
        </w:rPr>
        <w:t>М</w:t>
      </w:r>
      <w:r>
        <w:rPr>
          <w:b/>
        </w:rPr>
        <w:t>атериально-техническое обеспечение</w:t>
      </w:r>
    </w:p>
    <w:p w:rsidR="00155F11" w:rsidRDefault="00155F11" w:rsidP="00162E15">
      <w:pPr>
        <w:numPr>
          <w:ilvl w:val="0"/>
          <w:numId w:val="29"/>
        </w:numPr>
        <w:tabs>
          <w:tab w:val="clear" w:pos="720"/>
          <w:tab w:val="num" w:pos="240"/>
          <w:tab w:val="left" w:pos="2118"/>
        </w:tabs>
        <w:ind w:left="0" w:firstLine="0"/>
        <w:jc w:val="both"/>
      </w:pPr>
      <w:r w:rsidRPr="008A054A">
        <w:t>Моро и др. Математика: Рабочие программы. Москва: Просвещение, 2011.</w:t>
      </w:r>
    </w:p>
    <w:p w:rsidR="00155F11" w:rsidRPr="008A054A" w:rsidRDefault="00155F11" w:rsidP="00162E15">
      <w:pPr>
        <w:numPr>
          <w:ilvl w:val="0"/>
          <w:numId w:val="29"/>
        </w:numPr>
        <w:tabs>
          <w:tab w:val="clear" w:pos="720"/>
          <w:tab w:val="num" w:pos="240"/>
          <w:tab w:val="left" w:pos="2118"/>
        </w:tabs>
        <w:ind w:left="0" w:firstLine="0"/>
        <w:jc w:val="both"/>
      </w:pPr>
      <w:r w:rsidRPr="008A054A">
        <w:t>Моро М.И., Волкова С.И., Степанова С.В. Математика: Учебник: 1 класс. Часть 1,2.</w:t>
      </w:r>
    </w:p>
    <w:p w:rsidR="00155F11" w:rsidRPr="008A054A" w:rsidRDefault="00155F11" w:rsidP="008A054A">
      <w:pPr>
        <w:jc w:val="both"/>
      </w:pPr>
      <w:r w:rsidRPr="008A054A">
        <w:rPr>
          <w:b/>
        </w:rPr>
        <w:t>3.</w:t>
      </w:r>
      <w:r>
        <w:t xml:space="preserve"> </w:t>
      </w:r>
      <w:r w:rsidRPr="008A054A">
        <w:t>Моро М.И., Волкова С.И. Математика: Рабочая тетрадь: 1 класс. Часть 1,2.</w:t>
      </w:r>
    </w:p>
    <w:p w:rsidR="00155F11" w:rsidRPr="008A054A" w:rsidRDefault="00155F11" w:rsidP="008A054A">
      <w:pPr>
        <w:jc w:val="both"/>
      </w:pPr>
      <w:r>
        <w:rPr>
          <w:b/>
        </w:rPr>
        <w:t xml:space="preserve">4. </w:t>
      </w:r>
      <w:r>
        <w:t xml:space="preserve">Моро М.И., Ситникова Т.Н. </w:t>
      </w:r>
      <w:r w:rsidRPr="008A054A">
        <w:t>Поурочные разработки 1 кл</w:t>
      </w:r>
      <w:r>
        <w:t>асс по математике. М.Вако, 2013</w:t>
      </w:r>
      <w:r w:rsidRPr="008A054A">
        <w:t>.</w:t>
      </w:r>
    </w:p>
    <w:p w:rsidR="00155F11" w:rsidRPr="008A054A" w:rsidRDefault="00155F11" w:rsidP="008A054A">
      <w:pPr>
        <w:jc w:val="both"/>
      </w:pPr>
      <w:r w:rsidRPr="00162E15">
        <w:rPr>
          <w:b/>
        </w:rPr>
        <w:t>5</w:t>
      </w:r>
      <w:r>
        <w:t xml:space="preserve">. </w:t>
      </w:r>
      <w:r w:rsidRPr="008A054A">
        <w:t>Добротворский А. С., Ковригина Л.П. Справочник учителя начальной школы. Математика. М.Дрофа, 2007.</w:t>
      </w:r>
    </w:p>
    <w:p w:rsidR="00155F11" w:rsidRPr="008A054A" w:rsidRDefault="00155F11" w:rsidP="008A054A">
      <w:pPr>
        <w:jc w:val="both"/>
      </w:pPr>
      <w:r w:rsidRPr="00162E15">
        <w:rPr>
          <w:b/>
        </w:rPr>
        <w:t>6.</w:t>
      </w:r>
      <w:r>
        <w:t xml:space="preserve"> </w:t>
      </w:r>
      <w:r w:rsidRPr="008A054A">
        <w:t>Рудницкая В.Н.. Тесты по математике к учебнику М.И.Моро и др. «Математика. 1 класс. В 2-х частях». М.Экзамен, 2012.</w:t>
      </w:r>
    </w:p>
    <w:p w:rsidR="00155F11" w:rsidRPr="008A054A" w:rsidRDefault="00155F11" w:rsidP="008A054A">
      <w:pPr>
        <w:jc w:val="both"/>
      </w:pPr>
      <w:r w:rsidRPr="008A054A">
        <w:t xml:space="preserve">Никифорова В.В. Графические диктанты. М.Вако, 2012 </w:t>
      </w:r>
    </w:p>
    <w:p w:rsidR="00155F11" w:rsidRDefault="00155F11" w:rsidP="00853437">
      <w:pPr>
        <w:jc w:val="both"/>
      </w:pPr>
      <w:r>
        <w:rPr>
          <w:b/>
        </w:rPr>
        <w:t xml:space="preserve">7. </w:t>
      </w:r>
      <w:r w:rsidRPr="008A054A">
        <w:t>Волкова С.И. Математика: Проверочные работы: 1 класс.</w:t>
      </w:r>
      <w:bookmarkStart w:id="0" w:name="_GoBack"/>
      <w:bookmarkEnd w:id="0"/>
    </w:p>
    <w:p w:rsidR="00155F11" w:rsidRDefault="00155F11" w:rsidP="00853437">
      <w:pPr>
        <w:jc w:val="both"/>
        <w:sectPr w:rsidR="00155F11" w:rsidSect="00A1510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5F11" w:rsidRPr="005F290C" w:rsidRDefault="00155F11" w:rsidP="00614FC3">
      <w:pPr>
        <w:jc w:val="center"/>
        <w:rPr>
          <w:b/>
          <w:sz w:val="28"/>
          <w:szCs w:val="28"/>
        </w:rPr>
      </w:pPr>
      <w:r w:rsidRPr="005F290C">
        <w:rPr>
          <w:b/>
          <w:sz w:val="28"/>
          <w:szCs w:val="28"/>
        </w:rPr>
        <w:t>Календарно-тематическое планирование</w:t>
      </w:r>
    </w:p>
    <w:p w:rsidR="00155F11" w:rsidRDefault="00155F11" w:rsidP="00614FC3">
      <w:pPr>
        <w:jc w:val="center"/>
        <w:rPr>
          <w:sz w:val="28"/>
          <w:szCs w:val="28"/>
        </w:rPr>
      </w:pPr>
      <w:r w:rsidRPr="005F290C">
        <w:rPr>
          <w:b/>
          <w:sz w:val="28"/>
          <w:szCs w:val="28"/>
        </w:rPr>
        <w:t>Математика (132 часа)</w:t>
      </w:r>
      <w:r>
        <w:rPr>
          <w:b/>
          <w:sz w:val="28"/>
          <w:szCs w:val="28"/>
        </w:rPr>
        <w:t xml:space="preserve"> </w:t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9"/>
        <w:gridCol w:w="149"/>
        <w:gridCol w:w="560"/>
        <w:gridCol w:w="149"/>
        <w:gridCol w:w="567"/>
        <w:gridCol w:w="1135"/>
        <w:gridCol w:w="1276"/>
        <w:gridCol w:w="1276"/>
        <w:gridCol w:w="1276"/>
        <w:gridCol w:w="2268"/>
        <w:gridCol w:w="2268"/>
        <w:gridCol w:w="2835"/>
        <w:gridCol w:w="1559"/>
        <w:gridCol w:w="425"/>
      </w:tblGrid>
      <w:tr w:rsidR="00155F11" w:rsidRPr="00E90BF5" w:rsidTr="00E36F00">
        <w:trPr>
          <w:trHeight w:val="291"/>
        </w:trPr>
        <w:tc>
          <w:tcPr>
            <w:tcW w:w="559" w:type="dxa"/>
            <w:vMerge w:val="restart"/>
            <w:textDirection w:val="btLr"/>
            <w:vAlign w:val="center"/>
          </w:tcPr>
          <w:p w:rsidR="00155F11" w:rsidRPr="00E90BF5" w:rsidRDefault="00155F11" w:rsidP="00E36F00">
            <w:pPr>
              <w:ind w:left="113" w:right="113"/>
              <w:jc w:val="center"/>
              <w:rPr>
                <w:b/>
              </w:rPr>
            </w:pPr>
            <w:r w:rsidRPr="00E90BF5">
              <w:rPr>
                <w:b/>
              </w:rPr>
              <w:t>№ урока</w:t>
            </w:r>
          </w:p>
        </w:tc>
        <w:tc>
          <w:tcPr>
            <w:tcW w:w="1425" w:type="dxa"/>
            <w:gridSpan w:val="4"/>
            <w:vMerge w:val="restart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Дата проведения</w:t>
            </w:r>
          </w:p>
        </w:tc>
        <w:tc>
          <w:tcPr>
            <w:tcW w:w="1135" w:type="dxa"/>
            <w:vMerge w:val="restart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Тема урока</w:t>
            </w:r>
          </w:p>
        </w:tc>
        <w:tc>
          <w:tcPr>
            <w:tcW w:w="1276" w:type="dxa"/>
            <w:vMerge w:val="restart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Тип урока</w:t>
            </w:r>
          </w:p>
        </w:tc>
        <w:tc>
          <w:tcPr>
            <w:tcW w:w="1276" w:type="dxa"/>
            <w:vMerge w:val="restart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Технологии</w:t>
            </w:r>
          </w:p>
        </w:tc>
        <w:tc>
          <w:tcPr>
            <w:tcW w:w="1276" w:type="dxa"/>
            <w:vMerge w:val="restart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Решаемые проблемы</w:t>
            </w:r>
          </w:p>
        </w:tc>
        <w:tc>
          <w:tcPr>
            <w:tcW w:w="2268" w:type="dxa"/>
            <w:vMerge w:val="restart"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  <w:r w:rsidRPr="00E90BF5">
              <w:rPr>
                <w:b/>
              </w:rPr>
              <w:t>Виды деятельности (элементы содержания, контроль)</w:t>
            </w:r>
          </w:p>
        </w:tc>
        <w:tc>
          <w:tcPr>
            <w:tcW w:w="6662" w:type="dxa"/>
            <w:gridSpan w:val="3"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  <w:r w:rsidRPr="00E90BF5">
              <w:rPr>
                <w:b/>
              </w:rPr>
              <w:t>Планируемые результаты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155F11" w:rsidRPr="00E90BF5" w:rsidRDefault="00155F11" w:rsidP="00E36F00">
            <w:pPr>
              <w:ind w:left="113" w:right="113"/>
              <w:jc w:val="center"/>
              <w:rPr>
                <w:b/>
              </w:rPr>
            </w:pPr>
            <w:r w:rsidRPr="00E90BF5">
              <w:rPr>
                <w:b/>
              </w:rPr>
              <w:t>Примечания</w:t>
            </w:r>
          </w:p>
        </w:tc>
      </w:tr>
      <w:tr w:rsidR="00155F11" w:rsidRPr="00E90BF5" w:rsidTr="00E36F00">
        <w:trPr>
          <w:trHeight w:val="276"/>
        </w:trPr>
        <w:tc>
          <w:tcPr>
            <w:tcW w:w="559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425" w:type="dxa"/>
            <w:gridSpan w:val="4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135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2268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  <w:r w:rsidRPr="00E90BF5">
              <w:rPr>
                <w:b/>
              </w:rPr>
              <w:t>Предметные</w:t>
            </w:r>
          </w:p>
        </w:tc>
        <w:tc>
          <w:tcPr>
            <w:tcW w:w="2835" w:type="dxa"/>
            <w:vMerge w:val="restart"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  <w:r w:rsidRPr="00E90BF5">
              <w:rPr>
                <w:b/>
              </w:rPr>
              <w:t>Метапредметные УУД</w:t>
            </w:r>
          </w:p>
        </w:tc>
        <w:tc>
          <w:tcPr>
            <w:tcW w:w="1559" w:type="dxa"/>
            <w:vMerge w:val="restart"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  <w:r w:rsidRPr="00E90BF5">
              <w:rPr>
                <w:b/>
              </w:rPr>
              <w:t>Личностные УУД</w:t>
            </w:r>
          </w:p>
          <w:p w:rsidR="00155F11" w:rsidRPr="00E90BF5" w:rsidRDefault="00155F11" w:rsidP="00E36F00">
            <w:pPr>
              <w:pStyle w:val="Header"/>
              <w:jc w:val="center"/>
              <w:rPr>
                <w:b/>
              </w:rPr>
            </w:pPr>
            <w:r w:rsidRPr="00E90BF5">
              <w:rPr>
                <w:b/>
              </w:rPr>
              <w:t>по плану</w:t>
            </w:r>
          </w:p>
        </w:tc>
        <w:tc>
          <w:tcPr>
            <w:tcW w:w="425" w:type="dxa"/>
            <w:vMerge/>
            <w:vAlign w:val="center"/>
          </w:tcPr>
          <w:p w:rsidR="00155F11" w:rsidRPr="00E90BF5" w:rsidRDefault="00155F11" w:rsidP="00E36F00">
            <w:pPr>
              <w:pStyle w:val="Header"/>
              <w:jc w:val="center"/>
              <w:rPr>
                <w:b/>
              </w:rPr>
            </w:pPr>
          </w:p>
        </w:tc>
      </w:tr>
      <w:tr w:rsidR="00155F11" w:rsidRPr="00E90BF5" w:rsidTr="00E36F00">
        <w:trPr>
          <w:trHeight w:val="554"/>
        </w:trPr>
        <w:tc>
          <w:tcPr>
            <w:tcW w:w="559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по плану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по факту</w:t>
            </w:r>
          </w:p>
        </w:tc>
        <w:tc>
          <w:tcPr>
            <w:tcW w:w="1135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</w:p>
        </w:tc>
        <w:tc>
          <w:tcPr>
            <w:tcW w:w="2268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268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2835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559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25" w:type="dxa"/>
            <w:vMerge/>
            <w:vAlign w:val="center"/>
          </w:tcPr>
          <w:p w:rsidR="00155F11" w:rsidRPr="00E90BF5" w:rsidRDefault="00155F11" w:rsidP="00E36F00">
            <w:pPr>
              <w:pStyle w:val="NoSpacing"/>
              <w:jc w:val="center"/>
              <w:rPr>
                <w:b/>
              </w:rPr>
            </w:pPr>
          </w:p>
        </w:tc>
      </w:tr>
      <w:tr w:rsidR="00155F11" w:rsidRPr="00E90BF5" w:rsidTr="00E36F00">
        <w:tc>
          <w:tcPr>
            <w:tcW w:w="16302" w:type="dxa"/>
            <w:gridSpan w:val="14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Подготовка к изучению чисел. Пространственные и временные представления (8 ч )</w:t>
            </w: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 неделя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ind w:left="-107"/>
              <w:jc w:val="center"/>
            </w:pPr>
            <w:r w:rsidRPr="00E90BF5">
              <w:rPr>
                <w:rStyle w:val="9"/>
              </w:rPr>
              <w:t>Роль ма</w:t>
            </w:r>
            <w:r w:rsidRPr="00E90BF5">
              <w:rPr>
                <w:rStyle w:val="9"/>
              </w:rPr>
              <w:softHyphen/>
              <w:t>тематики в жизни людей и обще</w:t>
            </w:r>
            <w:r w:rsidRPr="00E90BF5">
              <w:rPr>
                <w:rStyle w:val="9"/>
              </w:rPr>
              <w:softHyphen/>
              <w:t>ства. Счет предметов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откры</w:t>
            </w:r>
            <w:r w:rsidRPr="00E90BF5">
              <w:rPr>
                <w:rStyle w:val="9"/>
                <w:noProof w:val="0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"/>
              </w:rPr>
              <w:t>Здоровьесбере-жения, проблемного обучения, развивающего обучения, адаптивного обучения, поэтапного формирования умственных действий, 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Чему можно научиться на уроках матема</w:t>
            </w:r>
            <w:r w:rsidRPr="00E90BF5">
              <w:rPr>
                <w:rStyle w:val="9"/>
              </w:rPr>
              <w:softHyphen/>
              <w:t>тики? Как научиться считать, отвечая на во</w:t>
            </w:r>
            <w:r w:rsidRPr="00E90BF5">
              <w:rPr>
                <w:rStyle w:val="9"/>
              </w:rPr>
              <w:softHyphen/>
              <w:t>просы «сколь</w:t>
            </w:r>
            <w:r w:rsidRPr="00E90BF5">
              <w:rPr>
                <w:rStyle w:val="9"/>
              </w:rPr>
              <w:softHyphen/>
              <w:t>ко?», «который по счету?»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Формирование у учащихся умений по</w:t>
            </w:r>
            <w:r w:rsidRPr="00E90BF5">
              <w:rPr>
                <w:rStyle w:val="9"/>
              </w:rPr>
              <w:softHyphen/>
              <w:t>строения и реализации новых знаний: ра</w:t>
            </w:r>
            <w:r w:rsidRPr="00E90BF5">
              <w:rPr>
                <w:rStyle w:val="9"/>
              </w:rPr>
              <w:softHyphen/>
              <w:t>ботать коллективно: знакомиться с систе</w:t>
            </w:r>
            <w:r w:rsidRPr="00E90BF5">
              <w:rPr>
                <w:rStyle w:val="9"/>
              </w:rPr>
              <w:softHyphen/>
              <w:t>мой условных обозначений, составлять связное высказывание по иллюстрациям и оформлению учебни</w:t>
            </w:r>
            <w:r w:rsidRPr="00E90BF5">
              <w:rPr>
                <w:rStyle w:val="9"/>
              </w:rPr>
              <w:softHyphen/>
              <w:t>ка; строить короткое монологическое вы</w:t>
            </w:r>
            <w:r w:rsidRPr="00E90BF5">
              <w:rPr>
                <w:rStyle w:val="9"/>
              </w:rPr>
              <w:softHyphen/>
              <w:t>сказывание: краткий и развернутый ответ на вопросы учителя по ходу урока; рабо</w:t>
            </w:r>
            <w:r w:rsidRPr="00E90BF5">
              <w:rPr>
                <w:rStyle w:val="9"/>
              </w:rPr>
              <w:softHyphen/>
              <w:t>тать в паре: предлагать способ сравнения предметов по различным признакам (цвет, форма, размер); называть и считать геоме</w:t>
            </w:r>
            <w:r w:rsidRPr="00E90BF5">
              <w:rPr>
                <w:rStyle w:val="9"/>
              </w:rPr>
              <w:softHyphen/>
              <w:t>трические фигуры; при консультативной помощи учит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ля фор</w:t>
            </w:r>
            <w:r w:rsidRPr="00E90BF5">
              <w:rPr>
                <w:rStyle w:val="9"/>
              </w:rPr>
              <w:softHyphen/>
              <w:t>мулировать вопросы со словом «сколько»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ориенти</w:t>
            </w:r>
            <w:r w:rsidRPr="00E90BF5">
              <w:rPr>
                <w:rStyle w:val="9pt"/>
                <w:sz w:val="24"/>
                <w:szCs w:val="24"/>
              </w:rPr>
              <w:softHyphen/>
              <w:t>роваться в учебнике, пользоваться условными обозначения</w:t>
            </w:r>
            <w:r w:rsidRPr="00E90BF5">
              <w:rPr>
                <w:rStyle w:val="9pt"/>
                <w:sz w:val="24"/>
                <w:szCs w:val="24"/>
              </w:rPr>
              <w:softHyphen/>
              <w:t>ми; использо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при счете предметов ко</w:t>
            </w:r>
            <w:r w:rsidRPr="00E90BF5">
              <w:rPr>
                <w:rStyle w:val="9pt"/>
                <w:sz w:val="24"/>
                <w:szCs w:val="24"/>
              </w:rPr>
              <w:softHyphen/>
              <w:t>личественные и порядковые числительные.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Познавательные: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осознавать познавательную задачу; понимать и толковать условные знаки и символы, используемые в учебнике для пе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редачи информации (условные обозначения, выделения цветом, оформление в рамки и пр.); делать обобщения, выводы.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 xml:space="preserve">Коммуникативные: </w:t>
            </w:r>
            <w:r w:rsidRPr="00E90BF5">
              <w:rPr>
                <w:rStyle w:val="9pt"/>
                <w:sz w:val="24"/>
                <w:szCs w:val="24"/>
              </w:rPr>
              <w:t>формировать навыки ре</w:t>
            </w:r>
            <w:r w:rsidRPr="00E90BF5">
              <w:rPr>
                <w:rStyle w:val="9pt"/>
                <w:sz w:val="24"/>
                <w:szCs w:val="24"/>
              </w:rPr>
              <w:softHyphen/>
              <w:t>чевых действий: соблюдать правила речевого поведения; делиться своими размышлениями, впечатлениями, строить речевое высказывание в соответствии с поставленными задачами.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 xml:space="preserve">Регулятивные: </w:t>
            </w:r>
            <w:r w:rsidRPr="00E90BF5">
              <w:rPr>
                <w:rStyle w:val="9pt"/>
                <w:sz w:val="24"/>
                <w:szCs w:val="24"/>
              </w:rPr>
              <w:t>понимать перспективы дал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ней</w:t>
            </w:r>
            <w:r w:rsidRPr="00E90BF5">
              <w:rPr>
                <w:rStyle w:val="9pt"/>
                <w:sz w:val="24"/>
                <w:szCs w:val="24"/>
              </w:rPr>
              <w:softHyphen/>
              <w:t>шей учебной работы, о</w:t>
            </w:r>
            <w:r w:rsidRPr="00E90BF5">
              <w:rPr>
                <w:rStyle w:val="9pt"/>
                <w:sz w:val="24"/>
                <w:szCs w:val="24"/>
              </w:rPr>
              <w:t>п</w:t>
            </w:r>
            <w:r w:rsidRPr="00E90BF5">
              <w:rPr>
                <w:rStyle w:val="9pt"/>
                <w:sz w:val="24"/>
                <w:szCs w:val="24"/>
              </w:rPr>
              <w:t>ределять цели и задачи усвоения новых знаний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устойчивой моти</w:t>
            </w:r>
            <w:r w:rsidRPr="00E90BF5">
              <w:rPr>
                <w:rStyle w:val="9pt"/>
                <w:sz w:val="24"/>
                <w:szCs w:val="24"/>
              </w:rPr>
              <w:softHyphen/>
              <w:t>вации к приобрете</w:t>
            </w:r>
            <w:r w:rsidRPr="00E90BF5">
              <w:rPr>
                <w:rStyle w:val="9pt"/>
                <w:sz w:val="24"/>
                <w:szCs w:val="24"/>
              </w:rPr>
              <w:softHyphen/>
              <w:t>нию новых знаний, желания выполнять учебные действия, принятие и освоение социальной роли обучающегося, овла</w:t>
            </w:r>
            <w:r w:rsidRPr="00E90BF5">
              <w:rPr>
                <w:rStyle w:val="9pt"/>
                <w:sz w:val="24"/>
                <w:szCs w:val="24"/>
              </w:rPr>
              <w:softHyphen/>
              <w:t>дение начальными навыками адаптации к школе, к школьно</w:t>
            </w:r>
            <w:r w:rsidRPr="00E90BF5">
              <w:rPr>
                <w:rStyle w:val="9pt"/>
                <w:sz w:val="24"/>
                <w:szCs w:val="24"/>
              </w:rPr>
              <w:softHyphen/>
              <w:t>му коллективу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 неделя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Пр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стран</w:t>
            </w:r>
            <w:r w:rsidRPr="00E90BF5">
              <w:rPr>
                <w:rStyle w:val="9"/>
              </w:rPr>
              <w:softHyphen/>
              <w:t>стве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ные пре</w:t>
            </w:r>
            <w:r w:rsidRPr="00E90BF5">
              <w:rPr>
                <w:rStyle w:val="9"/>
              </w:rPr>
              <w:t>д</w:t>
            </w:r>
            <w:r w:rsidRPr="00E90BF5">
              <w:rPr>
                <w:rStyle w:val="9"/>
              </w:rPr>
              <w:t>став</w:t>
            </w:r>
            <w:r w:rsidRPr="00E90BF5">
              <w:rPr>
                <w:rStyle w:val="9"/>
              </w:rPr>
              <w:softHyphen/>
              <w:t xml:space="preserve">ления: </w:t>
            </w:r>
            <w:r w:rsidRPr="00E90BF5">
              <w:rPr>
                <w:rStyle w:val="93"/>
                <w:sz w:val="24"/>
              </w:rPr>
              <w:t>вверху, внизу, сле</w:t>
            </w:r>
            <w:r w:rsidRPr="00E90BF5">
              <w:rPr>
                <w:rStyle w:val="93"/>
                <w:sz w:val="24"/>
              </w:rPr>
              <w:softHyphen/>
              <w:t>ва, справа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Урок общеметодологической на</w:t>
            </w:r>
            <w:r w:rsidRPr="00E90BF5">
              <w:rPr>
                <w:rStyle w:val="9"/>
              </w:rPr>
              <w:softHyphen/>
              <w:t>прав</w:t>
            </w:r>
            <w:r w:rsidRPr="00E90BF5">
              <w:rPr>
                <w:rStyle w:val="9"/>
              </w:rPr>
              <w:softHyphen/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Здоровьесберегающая, развития критического мышления, информационно-коммуникационные, проблемно-диалогического обучения, парной проектной деятельности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опреде</w:t>
            </w:r>
            <w:r w:rsidRPr="00E90BF5">
              <w:rPr>
                <w:rStyle w:val="9"/>
              </w:rPr>
              <w:softHyphen/>
              <w:t>лять, кто где нахо</w:t>
            </w:r>
            <w:r w:rsidRPr="00E90BF5">
              <w:rPr>
                <w:rStyle w:val="9"/>
              </w:rPr>
              <w:softHyphen/>
              <w:t>дится?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Формирование у учащихся деятельностных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структу</w:t>
            </w:r>
            <w:r w:rsidRPr="00E90BF5">
              <w:rPr>
                <w:rStyle w:val="9"/>
              </w:rPr>
              <w:softHyphen/>
              <w:t>рированию и систематизации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чаемого предметного содержания; строить короткое моноло</w:t>
            </w:r>
            <w:r w:rsidRPr="00E90BF5">
              <w:rPr>
                <w:rStyle w:val="9"/>
              </w:rPr>
              <w:softHyphen/>
              <w:t>г. высказ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вание: краткий и развер</w:t>
            </w:r>
            <w:r w:rsidRPr="00E90BF5">
              <w:rPr>
                <w:rStyle w:val="9"/>
              </w:rPr>
              <w:softHyphen/>
              <w:t>нутый ответ на вопросы учителя по ходу урока; при консультативной помощи учи</w:t>
            </w:r>
            <w:r w:rsidRPr="00E90BF5">
              <w:rPr>
                <w:rStyle w:val="9"/>
              </w:rPr>
              <w:softHyphen/>
              <w:t>теля выполнять задания в учебнике и в раб. тетради (по выбору учи</w:t>
            </w:r>
            <w:r w:rsidRPr="00E90BF5">
              <w:rPr>
                <w:rStyle w:val="9"/>
              </w:rPr>
              <w:softHyphen/>
              <w:t>теля); в совместной деятельности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устанавливать простран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ственные отношения с помощью сравнения: </w:t>
            </w:r>
            <w:r w:rsidRPr="00E90BF5">
              <w:rPr>
                <w:rStyle w:val="9pt1"/>
              </w:rPr>
              <w:t>выше</w:t>
            </w:r>
            <w:r w:rsidRPr="00E90BF5">
              <w:rPr>
                <w:rStyle w:val="9pt"/>
                <w:sz w:val="24"/>
                <w:szCs w:val="24"/>
              </w:rPr>
              <w:t xml:space="preserve"> — </w:t>
            </w:r>
            <w:r w:rsidRPr="00E90BF5">
              <w:rPr>
                <w:rStyle w:val="9pt1"/>
              </w:rPr>
              <w:t>ниже, слева — справа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Познавательные: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самостоятельно выделять и формулировать познавательную цель; ориен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тироваться в своей системе знаний, перераба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тывать полученную информацию: делать вы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 xml:space="preserve">воды на основе обобщения знаний; выполнять учебно-познавательные действия.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b/>
                <w:bCs/>
                <w:i/>
                <w:iCs/>
                <w:noProof w:val="0"/>
                <w:color w:val="000000"/>
                <w:sz w:val="24"/>
                <w:szCs w:val="24"/>
                <w:lang w:eastAsia="ru-RU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Коммуникативные: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участвовать в диалоге при выполнении заданий; слушать партнера по об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щению, не перебивать, вникать в смысл того, о чем говорит собеседник.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2"/>
              </w:rPr>
              <w:t xml:space="preserve">Регулятивные: </w:t>
            </w:r>
            <w:r w:rsidRPr="00E90BF5">
              <w:rPr>
                <w:rStyle w:val="9pt"/>
                <w:sz w:val="24"/>
                <w:szCs w:val="24"/>
              </w:rPr>
              <w:t>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задачу; осознавать возникающие трудности, искать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ложительного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познавательной деятельности,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знания, умения, выполнять учебные действия, принятие и освоение социаль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роли обучающе</w:t>
            </w:r>
            <w:r w:rsidRPr="00E90BF5">
              <w:rPr>
                <w:rStyle w:val="9pt"/>
                <w:sz w:val="24"/>
                <w:szCs w:val="24"/>
              </w:rPr>
              <w:softHyphen/>
              <w:t>гося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 неделя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Времен</w:t>
            </w:r>
            <w:r w:rsidRPr="00E90BF5">
              <w:rPr>
                <w:rStyle w:val="9"/>
              </w:rPr>
              <w:softHyphen/>
              <w:t>ные пред</w:t>
            </w:r>
            <w:r w:rsidRPr="00E90BF5">
              <w:rPr>
                <w:rStyle w:val="9"/>
              </w:rPr>
              <w:softHyphen/>
              <w:t>ставл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 xml:space="preserve">ния: </w:t>
            </w:r>
            <w:r w:rsidRPr="00E90BF5">
              <w:rPr>
                <w:rStyle w:val="93"/>
                <w:sz w:val="24"/>
              </w:rPr>
              <w:t>раньше, позже, сначала, потом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Урок общ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методолог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ческой на</w:t>
            </w:r>
            <w:r w:rsidRPr="00E90BF5">
              <w:rPr>
                <w:rStyle w:val="9"/>
              </w:rPr>
              <w:softHyphen/>
              <w:t>прав</w:t>
            </w:r>
            <w:r w:rsidRPr="00E90BF5">
              <w:rPr>
                <w:rStyle w:val="9"/>
              </w:rPr>
              <w:softHyphen/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 xml:space="preserve">ного обучения, </w:t>
            </w:r>
            <w:r w:rsidRPr="00E90BF5">
              <w:t>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</w:t>
            </w:r>
            <w:r w:rsidRPr="00E90BF5">
              <w:t>о</w:t>
            </w:r>
            <w:r w:rsidRPr="00E90BF5">
              <w:t>сти,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о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вечать на во</w:t>
            </w:r>
            <w:r w:rsidRPr="00E90BF5">
              <w:rPr>
                <w:rStyle w:val="9"/>
              </w:rPr>
              <w:softHyphen/>
              <w:t>просы, в к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 xml:space="preserve">торых есть слова </w:t>
            </w:r>
            <w:r w:rsidRPr="00E90BF5">
              <w:rPr>
                <w:rStyle w:val="93"/>
                <w:sz w:val="24"/>
              </w:rPr>
              <w:t>раньше, позже, сначала, потом</w:t>
            </w:r>
            <w:r w:rsidRPr="00E90BF5">
              <w:rPr>
                <w:rStyle w:val="9pt3"/>
              </w:rPr>
              <w:t>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Формирование у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 деятельностных способностей и спосо</w:t>
            </w:r>
            <w:r w:rsidRPr="00E90BF5">
              <w:rPr>
                <w:rStyle w:val="9"/>
              </w:rPr>
              <w:t>б</w:t>
            </w:r>
            <w:r w:rsidRPr="00E90BF5">
              <w:rPr>
                <w:rStyle w:val="9"/>
              </w:rPr>
              <w:t>ностей к структу</w:t>
            </w:r>
            <w:r w:rsidRPr="00E90BF5">
              <w:rPr>
                <w:rStyle w:val="9"/>
              </w:rPr>
              <w:softHyphen/>
              <w:t>рированию и системат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зации изучаемого пре</w:t>
            </w:r>
            <w:r w:rsidRPr="00E90BF5">
              <w:rPr>
                <w:rStyle w:val="9"/>
              </w:rPr>
              <w:t>д</w:t>
            </w:r>
            <w:r w:rsidRPr="00E90BF5">
              <w:rPr>
                <w:rStyle w:val="9"/>
              </w:rPr>
              <w:t>метного содержания: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ботать в паре: моделир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разнообразные с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туации расположения объектов в пространстве и на плоскости; вступать в учебный диалог; наз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вать героев сказок «Т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ремок» и «Реп</w:t>
            </w:r>
            <w:r w:rsidRPr="00E90BF5">
              <w:rPr>
                <w:rStyle w:val="9"/>
              </w:rPr>
              <w:softHyphen/>
              <w:t>ка»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орие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ти</w:t>
            </w:r>
            <w:r w:rsidRPr="00E90BF5">
              <w:rPr>
                <w:rStyle w:val="9pt"/>
                <w:sz w:val="24"/>
                <w:szCs w:val="24"/>
              </w:rPr>
              <w:softHyphen/>
              <w:t>роваться во вр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менных отношен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 xml:space="preserve">ях и оперировать понятиями </w:t>
            </w:r>
            <w:r w:rsidRPr="00E90BF5">
              <w:rPr>
                <w:rStyle w:val="9pt1"/>
              </w:rPr>
              <w:t>раньше, поз</w:t>
            </w:r>
            <w:r w:rsidRPr="00E90BF5">
              <w:rPr>
                <w:rStyle w:val="9pt1"/>
              </w:rPr>
              <w:softHyphen/>
              <w:t>же, сначала, потом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Познавательные: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ентироваться в своей системе знаний; доб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новые знания: из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влекать информацию, представленную в фо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иллюстраций.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Коммуникативные: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доносить свою позицию до других: высказывать свою точку зрения и пытаться ее обосновать, приводя аргументы; слушать других.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2"/>
              </w:rPr>
              <w:t xml:space="preserve">Регулятивные: </w:t>
            </w:r>
            <w:r w:rsidRPr="00E90BF5">
              <w:rPr>
                <w:rStyle w:val="9pt"/>
                <w:sz w:val="24"/>
                <w:szCs w:val="24"/>
              </w:rPr>
              <w:t>принимать план действий для решения несложных учебных задач и сле</w:t>
            </w:r>
            <w:r w:rsidRPr="00E90BF5">
              <w:rPr>
                <w:rStyle w:val="9pt"/>
                <w:sz w:val="24"/>
                <w:szCs w:val="24"/>
              </w:rPr>
              <w:softHyphen/>
              <w:t>довать ему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вому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ному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риалу, у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тойчивой мотива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коллекти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ной анал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тической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 неделя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 xml:space="preserve">Столько же. </w:t>
            </w:r>
            <w:r>
              <w:rPr>
                <w:rStyle w:val="9"/>
                <w:i/>
              </w:rPr>
              <w:t>Боль</w:t>
            </w:r>
            <w:r w:rsidRPr="00E90BF5">
              <w:rPr>
                <w:rStyle w:val="9"/>
                <w:i/>
              </w:rPr>
              <w:t>ше. Меньше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Урок общеметодологической на</w:t>
            </w:r>
            <w:r w:rsidRPr="00E90BF5">
              <w:rPr>
                <w:rStyle w:val="9"/>
              </w:rPr>
              <w:softHyphen/>
              <w:t>прав</w:t>
            </w:r>
            <w:r w:rsidRPr="00E90BF5">
              <w:rPr>
                <w:rStyle w:val="9"/>
              </w:rPr>
              <w:softHyphen/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Как на</w:t>
            </w:r>
            <w:r w:rsidRPr="00E90BF5">
              <w:rPr>
                <w:rStyle w:val="9"/>
                <w:noProof w:val="0"/>
              </w:rPr>
              <w:softHyphen/>
              <w:t>учиться отвечать на во</w:t>
            </w:r>
            <w:r w:rsidRPr="00E90BF5">
              <w:rPr>
                <w:rStyle w:val="9"/>
                <w:noProof w:val="0"/>
              </w:rPr>
              <w:softHyphen/>
              <w:t>просы «бол</w:t>
            </w:r>
            <w:r w:rsidRPr="00E90BF5">
              <w:rPr>
                <w:rStyle w:val="9"/>
                <w:noProof w:val="0"/>
              </w:rPr>
              <w:t>ь</w:t>
            </w:r>
            <w:r w:rsidRPr="00E90BF5">
              <w:rPr>
                <w:rStyle w:val="9"/>
                <w:noProof w:val="0"/>
              </w:rPr>
              <w:t>ше?», «мень</w:t>
            </w:r>
            <w:r w:rsidRPr="00E90BF5">
              <w:rPr>
                <w:rStyle w:val="9"/>
                <w:noProof w:val="0"/>
              </w:rPr>
              <w:softHyphen/>
              <w:t>ше?»,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«столько же?»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Формирование у учащихся деятель</w:t>
            </w:r>
            <w:r w:rsidRPr="00E90BF5">
              <w:rPr>
                <w:rStyle w:val="9"/>
              </w:rPr>
              <w:softHyphen/>
              <w:t>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структурированию и систематизации изучаемого предметного содержания: всту</w:t>
            </w:r>
            <w:r w:rsidRPr="00E90BF5">
              <w:rPr>
                <w:rStyle w:val="9"/>
              </w:rPr>
              <w:softHyphen/>
              <w:t>пать в учебный диалог; работать в паре: ис</w:t>
            </w:r>
            <w:r w:rsidRPr="00E90BF5">
              <w:rPr>
                <w:rStyle w:val="9"/>
              </w:rPr>
              <w:softHyphen/>
              <w:t>следовать ситуации, требу</w:t>
            </w:r>
            <w:r w:rsidRPr="00E90BF5">
              <w:rPr>
                <w:rStyle w:val="9"/>
              </w:rPr>
              <w:t>ю</w:t>
            </w:r>
            <w:r w:rsidRPr="00E90BF5">
              <w:rPr>
                <w:rStyle w:val="9"/>
              </w:rPr>
              <w:t>щие пересчета и сравнения групп предметов; при кон</w:t>
            </w:r>
            <w:r w:rsidRPr="00E90BF5">
              <w:rPr>
                <w:rStyle w:val="9"/>
              </w:rPr>
              <w:softHyphen/>
              <w:t>сультативной помощи учителя выполнять задания в учебнике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сравнивать две группы предметов с помощью установления взаимно од</w:t>
            </w:r>
            <w:r w:rsidRPr="00E90BF5">
              <w:rPr>
                <w:rStyle w:val="9pt"/>
                <w:sz w:val="24"/>
                <w:szCs w:val="24"/>
              </w:rPr>
              <w:softHyphen/>
              <w:t>нозначного соответствия, т. е. путем образования пар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Познавательные: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самостоятельно выделять и формулировать познавательную цель; выска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зывать предположения; добывать новые зна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ния: извлекать информацию, представленную в форме иллюстраций.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 xml:space="preserve">Коммуникативные: </w:t>
            </w:r>
            <w:r w:rsidRPr="00E90BF5">
              <w:rPr>
                <w:rStyle w:val="9pt"/>
                <w:sz w:val="24"/>
                <w:szCs w:val="24"/>
              </w:rPr>
              <w:t>вкл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чаться в диалог с учи</w:t>
            </w:r>
            <w:r w:rsidRPr="00E90BF5">
              <w:rPr>
                <w:rStyle w:val="9pt"/>
                <w:sz w:val="24"/>
                <w:szCs w:val="24"/>
              </w:rPr>
              <w:softHyphen/>
              <w:t>телем и сверстниками, в коллективное обсу</w:t>
            </w:r>
            <w:r w:rsidRPr="00E90BF5">
              <w:rPr>
                <w:rStyle w:val="9pt"/>
                <w:sz w:val="24"/>
                <w:szCs w:val="24"/>
              </w:rPr>
              <w:softHyphen/>
              <w:t>ждение проблем, проя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инициативу и 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тивность в стремлении высказываться.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 учебную задачу урока и стремиться ее выполнить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же</w:t>
            </w:r>
            <w:r w:rsidRPr="00E90BF5">
              <w:rPr>
                <w:rStyle w:val="9pt"/>
                <w:sz w:val="24"/>
                <w:szCs w:val="24"/>
              </w:rPr>
              <w:softHyphen/>
              <w:t>лания выполнять учебные действия, приобретать новые знания, установление связи между целью учебной деятельности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 сколько бол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ше? На сколь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ко мень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ше?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Урок общ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методолог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ческой на</w:t>
            </w:r>
            <w:r w:rsidRPr="00E90BF5">
              <w:rPr>
                <w:rStyle w:val="9"/>
              </w:rPr>
              <w:softHyphen/>
              <w:t>прав</w:t>
            </w:r>
            <w:r w:rsidRPr="00E90BF5">
              <w:rPr>
                <w:rStyle w:val="9"/>
              </w:rPr>
              <w:softHyphen/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разв</w:t>
            </w:r>
            <w:r w:rsidRPr="00E90BF5">
              <w:t>и</w:t>
            </w:r>
            <w:r w:rsidRPr="00E90BF5">
              <w:t>тия кр</w:t>
            </w:r>
            <w:r w:rsidRPr="00E90BF5">
              <w:t>и</w:t>
            </w:r>
            <w:r w:rsidRPr="00E90BF5">
              <w:t>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у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нать, на сколько больше? на скол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ко мен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ше?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ностных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и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структу</w:t>
            </w:r>
            <w:r w:rsidRPr="00E90BF5">
              <w:rPr>
                <w:rStyle w:val="9pt"/>
                <w:sz w:val="24"/>
                <w:szCs w:val="24"/>
              </w:rPr>
              <w:softHyphen/>
              <w:t>рированию и си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чаемого предме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ного содержания: работать инди</w:t>
            </w:r>
            <w:r w:rsidRPr="00E90BF5">
              <w:rPr>
                <w:rStyle w:val="9pt"/>
                <w:sz w:val="24"/>
                <w:szCs w:val="24"/>
              </w:rPr>
              <w:softHyphen/>
              <w:t>видуально с ге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метрическим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риалом; работать самостоятельно в тетради по клето</w:t>
            </w:r>
            <w:r w:rsidRPr="00E90BF5">
              <w:rPr>
                <w:rStyle w:val="9pt"/>
                <w:sz w:val="24"/>
                <w:szCs w:val="24"/>
              </w:rPr>
              <w:t>ч</w:t>
            </w:r>
            <w:r w:rsidRPr="00E90BF5">
              <w:rPr>
                <w:rStyle w:val="9pt"/>
                <w:sz w:val="24"/>
                <w:szCs w:val="24"/>
              </w:rPr>
              <w:t>кам по образцу; вступать в учебный диалог; исследо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ситуации, тр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бующие сравнения групп предметов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Познакомится   с понятиями «одн</w:t>
            </w:r>
            <w:r w:rsidRPr="00E90BF5">
              <w:t>о</w:t>
            </w:r>
            <w:r w:rsidRPr="00E90BF5">
              <w:t>значные» и «дв</w:t>
            </w:r>
            <w:r w:rsidRPr="00E90BF5">
              <w:t>у</w:t>
            </w:r>
            <w:r w:rsidRPr="00E90BF5">
              <w:t>значные числа»; научиться  опред</w:t>
            </w:r>
            <w:r w:rsidRPr="00E90BF5">
              <w:t>е</w:t>
            </w:r>
            <w:r w:rsidRPr="00E90BF5">
              <w:t>лять поместное значение цифр; с</w:t>
            </w:r>
            <w:r w:rsidRPr="00E90BF5">
              <w:t>о</w:t>
            </w:r>
            <w:r w:rsidRPr="00E90BF5">
              <w:t>вершенствовать вычислительные навыки и умение решать задачи.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тельные действия; ориентир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в своей системе знаний, делать обобщ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интегр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роваться в группу све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стников, проявлять стремление ладить с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беседниками; вырабат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 xml:space="preserve">вать совместно критерии оценивания выполнения заданий. 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выполнять под руководством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теля учебные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 в практической и мысл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навы</w:t>
            </w:r>
            <w:r w:rsidRPr="00E90BF5">
              <w:rPr>
                <w:rStyle w:val="9pt"/>
                <w:sz w:val="24"/>
                <w:szCs w:val="24"/>
              </w:rPr>
              <w:softHyphen/>
              <w:t>ков анализа и сопо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ставления, развитие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тивов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 и лич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ностного смысла 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ния, форм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рование 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лания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учебные действия, приобретать новые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 сколько бол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ше? На сколь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ко мень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ше?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рефле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сам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коррекции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сде</w:t>
            </w:r>
            <w:r w:rsidRPr="00E90BF5">
              <w:rPr>
                <w:rStyle w:val="9pt"/>
                <w:sz w:val="24"/>
                <w:szCs w:val="24"/>
              </w:rPr>
              <w:softHyphen/>
              <w:t>лать, что</w:t>
            </w:r>
            <w:r w:rsidRPr="00E90BF5">
              <w:rPr>
                <w:rStyle w:val="9pt"/>
                <w:sz w:val="24"/>
                <w:szCs w:val="24"/>
              </w:rPr>
              <w:softHyphen/>
              <w:t>бы стало столько же?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рефлексии коррекционно-контрол. типа и ре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лизации коррекц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онной нормы (фи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сирования собстве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ных затруднений в деятельности):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индивидуально с дидактическим м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териалом: уравн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количество предметов в гру</w:t>
            </w:r>
            <w:r w:rsidRPr="00E90BF5">
              <w:rPr>
                <w:rStyle w:val="9pt"/>
                <w:sz w:val="24"/>
                <w:szCs w:val="24"/>
              </w:rPr>
              <w:t>п</w:t>
            </w:r>
            <w:r w:rsidRPr="00E90BF5">
              <w:rPr>
                <w:rStyle w:val="9pt"/>
                <w:sz w:val="24"/>
                <w:szCs w:val="24"/>
              </w:rPr>
              <w:t>пах, убирая или 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бавляя предметы; считать от 1 до 10 и обратно; работать в паре: выполнять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дания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Научиться уравн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количество предметов в гру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пах, убирая или добавляя предметы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выполнять уче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но-познавательные дейс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вия; осознанно строить речевое выска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зывание в устной форме; делать обобщения, выводы.</w:t>
            </w:r>
          </w:p>
          <w:p w:rsidR="00155F11" w:rsidRPr="00E90BF5" w:rsidRDefault="00155F11" w:rsidP="00E36F00">
            <w:pPr>
              <w:ind w:left="-108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участв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в коллектив</w:t>
            </w:r>
            <w:r w:rsidRPr="00E90BF5">
              <w:rPr>
                <w:rStyle w:val="9pt"/>
                <w:sz w:val="24"/>
                <w:szCs w:val="24"/>
              </w:rPr>
              <w:softHyphen/>
              <w:t>ном 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суждении проблем; дон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сить свою по</w:t>
            </w:r>
            <w:r w:rsidRPr="00E90BF5">
              <w:rPr>
                <w:rStyle w:val="9pt"/>
                <w:sz w:val="24"/>
                <w:szCs w:val="24"/>
              </w:rPr>
              <w:softHyphen/>
              <w:t>зицию до других, приводя аргуме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 xml:space="preserve">ты. </w:t>
            </w:r>
          </w:p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формулир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учебную задачу ур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ка; контролировать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цесс и результаты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вносить нео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ходимые коррек</w:t>
            </w:r>
            <w:r w:rsidRPr="00E90BF5">
              <w:rPr>
                <w:rStyle w:val="9pt"/>
                <w:sz w:val="24"/>
                <w:szCs w:val="24"/>
              </w:rPr>
              <w:softHyphen/>
              <w:t>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ложительного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знавательной деятельности,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знания, умения,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учебные де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ствия, прин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тие и осво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ние социаль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роли обучающе</w:t>
            </w:r>
            <w:r w:rsidRPr="00E90BF5">
              <w:rPr>
                <w:rStyle w:val="9pt"/>
                <w:sz w:val="24"/>
                <w:szCs w:val="24"/>
              </w:rPr>
              <w:softHyphen/>
              <w:t>гося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rPr>
                <w:rStyle w:val="9pt"/>
                <w:sz w:val="24"/>
                <w:szCs w:val="24"/>
              </w:rPr>
              <w:t>Стр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нич</w:t>
            </w:r>
            <w:r w:rsidRPr="00E90BF5">
              <w:rPr>
                <w:rStyle w:val="9pt"/>
                <w:sz w:val="24"/>
                <w:szCs w:val="24"/>
              </w:rPr>
              <w:softHyphen/>
              <w:t>ки для л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бозн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рефле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нять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дания творч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</w:t>
            </w:r>
            <w:r w:rsidRPr="00E90BF5">
              <w:rPr>
                <w:rStyle w:val="9pt"/>
                <w:sz w:val="24"/>
                <w:szCs w:val="24"/>
              </w:rPr>
              <w:softHyphen/>
              <w:t>го и по</w:t>
            </w:r>
            <w:r w:rsidRPr="00E90BF5">
              <w:rPr>
                <w:rStyle w:val="9pt"/>
                <w:sz w:val="24"/>
                <w:szCs w:val="24"/>
              </w:rPr>
              <w:softHyphen/>
              <w:t>искового характ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ностей к рефлексии коррекционно-контрольного типа и реализации ко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рекционной нормы (фиксирования собственных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труднений в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тельности):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в группе: обсу</w:t>
            </w:r>
            <w:r w:rsidRPr="00E90BF5">
              <w:rPr>
                <w:rStyle w:val="9pt"/>
                <w:sz w:val="24"/>
                <w:szCs w:val="24"/>
              </w:rPr>
              <w:softHyphen/>
              <w:t>ждать задания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вышенной сложн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сти; предлагать различные вариа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ты выполнения данных заданий; рисовать в тетради один из возможных узоров; оценивать достижения на уроке по диагн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стической карте типич</w:t>
            </w:r>
            <w:r w:rsidRPr="00E90BF5">
              <w:rPr>
                <w:rStyle w:val="9pt"/>
                <w:sz w:val="24"/>
                <w:szCs w:val="24"/>
              </w:rPr>
              <w:softHyphen/>
              <w:t>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полученные ранее знания в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находить способы решения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блем творческого и 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кового характера;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лать обобщения, выв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ды.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 xml:space="preserve">Коммуникативные: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воспринимать и обсу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ж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дать различные точки зрения и подходы к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нию задания, оц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нивать их; уважительно вести диалог с товар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контролир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процесс и ре</w:t>
            </w:r>
            <w:r w:rsidRPr="00E90BF5">
              <w:rPr>
                <w:rStyle w:val="9pt"/>
                <w:sz w:val="24"/>
                <w:szCs w:val="24"/>
              </w:rPr>
              <w:softHyphen/>
              <w:t>зультаты своей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ности; осознавать возн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кающие трудности,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тельности, установ</w:t>
            </w:r>
            <w:r w:rsidRPr="00E90BF5">
              <w:rPr>
                <w:rStyle w:val="9pt"/>
                <w:sz w:val="24"/>
                <w:szCs w:val="24"/>
              </w:rPr>
              <w:softHyphen/>
              <w:t>ление связи между 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лью учебной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 и ее моти</w:t>
            </w:r>
            <w:r w:rsidRPr="00E90BF5">
              <w:rPr>
                <w:rStyle w:val="9pt"/>
                <w:sz w:val="24"/>
                <w:szCs w:val="24"/>
              </w:rPr>
              <w:softHyphen/>
              <w:t>вом, осознание себя как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дивидуал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</w:t>
            </w:r>
            <w:r w:rsidRPr="00E90BF5">
              <w:rPr>
                <w:rStyle w:val="9pt"/>
                <w:sz w:val="24"/>
                <w:szCs w:val="24"/>
              </w:rPr>
              <w:softHyphen/>
              <w:t>сти и о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новременно как члена коллектива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Что у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</w:t>
            </w:r>
            <w:r w:rsidRPr="00E90BF5">
              <w:rPr>
                <w:rStyle w:val="9pt"/>
                <w:sz w:val="24"/>
                <w:szCs w:val="24"/>
              </w:rPr>
              <w:softHyphen/>
              <w:t>ли. Чему науч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разв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вающего контроля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разв</w:t>
            </w:r>
            <w:r w:rsidRPr="00E90BF5">
              <w:t>и</w:t>
            </w:r>
            <w:r w:rsidRPr="00E90BF5">
              <w:t>тия кр</w:t>
            </w:r>
            <w:r w:rsidRPr="00E90BF5">
              <w:t>и</w:t>
            </w:r>
            <w:r w:rsidRPr="00E90BF5">
              <w:t>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с</w:t>
            </w:r>
            <w:r w:rsidRPr="00E90BF5">
              <w:t>а</w:t>
            </w:r>
            <w:r w:rsidRPr="00E90BF5">
              <w:t>моко</w:t>
            </w:r>
            <w:r w:rsidRPr="00E90BF5">
              <w:t>р</w:t>
            </w:r>
            <w:r w:rsidRPr="00E90BF5">
              <w:t>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опред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лять гр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ницы св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его зна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и не</w:t>
            </w:r>
            <w:r w:rsidRPr="00E90BF5">
              <w:rPr>
                <w:rStyle w:val="9pt"/>
                <w:sz w:val="24"/>
                <w:szCs w:val="24"/>
              </w:rPr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умений к осу</w:t>
            </w:r>
            <w:r w:rsidRPr="00E90BF5">
              <w:rPr>
                <w:rStyle w:val="9pt"/>
                <w:sz w:val="24"/>
                <w:szCs w:val="24"/>
              </w:rPr>
              <w:softHyphen/>
              <w:t>ществлению контрольной фун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ции; конт</w:t>
            </w:r>
            <w:r w:rsidRPr="00E90BF5">
              <w:rPr>
                <w:rStyle w:val="9pt"/>
                <w:sz w:val="24"/>
                <w:szCs w:val="24"/>
              </w:rPr>
              <w:softHyphen/>
              <w:t>роль и самоконтроль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ченных понятий: считать предметы, определять порядок при счете; опред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лять, где находятся предметы: вверху, внизу, слева или справа; опреде</w:t>
            </w:r>
            <w:r w:rsidRPr="00E90BF5">
              <w:rPr>
                <w:rStyle w:val="9pt"/>
                <w:sz w:val="24"/>
                <w:szCs w:val="24"/>
              </w:rPr>
              <w:softHyphen/>
              <w:t>лять, какое событие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исходило раньше, а какое позже; сра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нивать, на сколько больше или мен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ше, уравнивать к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ли</w:t>
            </w:r>
            <w:r w:rsidRPr="00E90BF5">
              <w:rPr>
                <w:rStyle w:val="9pt"/>
                <w:sz w:val="24"/>
                <w:szCs w:val="24"/>
              </w:rPr>
              <w:softHyphen/>
              <w:t>чество предм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тов в группах; ад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кватно оценивать свои знания. </w:t>
            </w:r>
            <w:r w:rsidRPr="00E90BF5">
              <w:rPr>
                <w:rStyle w:val="9pt1"/>
              </w:rPr>
              <w:t>Пров</w:t>
            </w:r>
            <w:r w:rsidRPr="00E90BF5">
              <w:rPr>
                <w:rStyle w:val="9pt1"/>
              </w:rPr>
              <w:t>е</w:t>
            </w:r>
            <w:r w:rsidRPr="00E90BF5">
              <w:rPr>
                <w:rStyle w:val="9pt1"/>
              </w:rPr>
              <w:t>рочная рабо</w:t>
            </w:r>
            <w:r w:rsidRPr="00E90BF5">
              <w:rPr>
                <w:rStyle w:val="9pt1"/>
              </w:rPr>
              <w:softHyphen/>
              <w:t>та по теме «Подготовка к изучению чисел»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зо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знания в практиче</w:t>
            </w:r>
            <w:r w:rsidRPr="00E90BF5">
              <w:rPr>
                <w:rStyle w:val="9pt"/>
                <w:sz w:val="24"/>
                <w:szCs w:val="24"/>
              </w:rPr>
              <w:softHyphen/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тельные действия; ориентир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в своей системе знаний, делать обобщ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выраб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тывать совместно крит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рии оценивания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нения задания (по выб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ру); оценивать свои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и до</w:t>
            </w:r>
            <w:r w:rsidRPr="00E90BF5">
              <w:rPr>
                <w:rStyle w:val="9pt"/>
                <w:sz w:val="24"/>
                <w:szCs w:val="24"/>
              </w:rPr>
              <w:softHyphen/>
              <w:t>стижения сверстников по выраб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танным крите</w:t>
            </w:r>
            <w:r w:rsidRPr="00E90BF5">
              <w:rPr>
                <w:rStyle w:val="9pt"/>
                <w:sz w:val="24"/>
                <w:szCs w:val="24"/>
              </w:rPr>
              <w:softHyphen/>
              <w:t>риям;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знавать свои ошибки, 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проговар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во внутренней речи последовательность де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ствий при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нении заданий; анализ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собственную работу: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делять и осознавать то, что уже усвоено и что еще нужно усвоить,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результаты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умения оценивать собственную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ную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ность: свои достижения,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тельность, инициативу, ответ</w:t>
            </w:r>
            <w:r w:rsidRPr="00E90BF5">
              <w:rPr>
                <w:rStyle w:val="9pt"/>
                <w:sz w:val="24"/>
                <w:szCs w:val="24"/>
              </w:rPr>
              <w:softHyphen/>
              <w:t>ственность, причины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удач;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нание тру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ностей и стрем</w:t>
            </w:r>
            <w:r w:rsidRPr="00E90BF5">
              <w:rPr>
                <w:rStyle w:val="9pt"/>
                <w:sz w:val="24"/>
                <w:szCs w:val="24"/>
              </w:rPr>
              <w:softHyphen/>
              <w:t>ление к их преод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ле</w:t>
            </w:r>
            <w:r w:rsidRPr="00E90BF5">
              <w:rPr>
                <w:rStyle w:val="9pt"/>
                <w:sz w:val="24"/>
                <w:szCs w:val="24"/>
              </w:rPr>
              <w:softHyphen/>
              <w:t>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16302" w:type="dxa"/>
            <w:gridSpan w:val="14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8"/>
              </w:rPr>
              <w:t>Числа от 1 до 10. Число 0. Нумерация (28 ч)</w:t>
            </w: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color w:val="FFFFFF"/>
              </w:rPr>
              <w:t>1</w:t>
            </w:r>
            <w:r w:rsidRPr="00E90BF5">
              <w:rPr>
                <w:rStyle w:val="9pt"/>
                <w:sz w:val="24"/>
                <w:szCs w:val="24"/>
              </w:rPr>
              <w:t>Много. Один. Письмо цифры 1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 адапти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 xml:space="preserve">ного обучения, </w:t>
            </w:r>
            <w:r w:rsidRPr="00E90BF5">
              <w:t>пробле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Чему важному научимся в данном разделе? О чем можно сказать «мн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го?», «один?»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умений по</w:t>
            </w:r>
            <w:r w:rsidRPr="00E90BF5">
              <w:rPr>
                <w:rStyle w:val="9pt"/>
                <w:sz w:val="24"/>
                <w:szCs w:val="24"/>
              </w:rPr>
              <w:softHyphen/>
              <w:t>строения и реализ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 новых знаний; при консультативной помощи учителя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гно</w:t>
            </w:r>
            <w:r w:rsidRPr="00E90BF5">
              <w:rPr>
                <w:rStyle w:val="9pt"/>
                <w:sz w:val="24"/>
                <w:szCs w:val="24"/>
              </w:rPr>
              <w:softHyphen/>
              <w:t>зировать соде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жание раздела;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следовать ситуации, требующие сравн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чисел и величин; вступать в учебный диалог; выполнять задания в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нике; работать в группе: обсуждать задание повышенной сложно</w:t>
            </w:r>
            <w:r w:rsidRPr="00E90BF5">
              <w:rPr>
                <w:rStyle w:val="9pt"/>
                <w:sz w:val="24"/>
                <w:szCs w:val="24"/>
              </w:rPr>
              <w:softHyphen/>
              <w:t>сти; писать в тетра</w:t>
            </w:r>
            <w:r w:rsidRPr="00E90BF5">
              <w:rPr>
                <w:rStyle w:val="9pt"/>
                <w:sz w:val="24"/>
                <w:szCs w:val="24"/>
              </w:rPr>
              <w:softHyphen/>
              <w:t>ди цифру 1; в совмес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ной деятельности учитель — ученик оценивать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1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пон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учебные задачи урока и стремиться их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нить; добывать новые знания: извлекать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формацию,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ставленную в форме и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 xml:space="preserve">люстраций.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форм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умение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</w:t>
            </w:r>
            <w:r w:rsidRPr="00E90BF5">
              <w:rPr>
                <w:rStyle w:val="9pt"/>
                <w:sz w:val="24"/>
                <w:szCs w:val="24"/>
              </w:rPr>
              <w:softHyphen/>
              <w:t>тать в группе; строить связное высказывание из 5—6 предложений по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ложенной теме.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действ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по плану;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зультаты деятельности, вносить необходимые коррективы; адекватно оценивать свои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ложительного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знавательной деятельности,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знания, умения,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Число и цифра 2. Письмо цифры 2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 xml:space="preserve">чения, </w:t>
            </w:r>
            <w:r w:rsidRPr="00E90BF5">
              <w:t>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 2?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ностных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и способностей к структурированию и систематизации изучаемого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метного содерж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ния: всту</w:t>
            </w:r>
            <w:r w:rsidRPr="00E90BF5">
              <w:rPr>
                <w:rStyle w:val="9pt"/>
                <w:sz w:val="24"/>
                <w:szCs w:val="24"/>
              </w:rPr>
              <w:softHyphen/>
              <w:t>пать в учебный диалог;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ботать в группе: 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суждать задания по</w:t>
            </w:r>
            <w:r w:rsidRPr="00E90BF5">
              <w:rPr>
                <w:rStyle w:val="9pt"/>
                <w:sz w:val="24"/>
                <w:szCs w:val="24"/>
              </w:rPr>
              <w:softHyphen/>
              <w:t>вышенной сложн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сти; писать в тетр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ди цифру 2; считать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меты; работать в паре: выполнять задания в учебнике; в совместной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2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выделять и формулировать познав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тельную цель; выска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зывать предположения, обсуждать проблемные вопросы;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бывать новые знания: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влекать информацию, представленную в форме иллю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страций.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формир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навыки ре</w:t>
            </w:r>
            <w:r w:rsidRPr="00E90BF5">
              <w:rPr>
                <w:rStyle w:val="9pt"/>
                <w:sz w:val="24"/>
                <w:szCs w:val="24"/>
              </w:rPr>
              <w:softHyphen/>
              <w:t>чевых де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ствий: участвовать в общей беседе, соблюдая правила речевого повед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ния.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 учебную задачу уро</w:t>
            </w:r>
            <w:r w:rsidRPr="00E90BF5">
              <w:rPr>
                <w:rStyle w:val="9pt"/>
                <w:sz w:val="24"/>
                <w:szCs w:val="24"/>
              </w:rPr>
              <w:softHyphen/>
              <w:t>ка и стремиться ее выполнить; осуществлять пошаговый контроль своих действий под руко</w:t>
            </w:r>
            <w:r w:rsidRPr="00E90BF5">
              <w:rPr>
                <w:rStyle w:val="9pt"/>
                <w:sz w:val="24"/>
                <w:szCs w:val="24"/>
              </w:rPr>
              <w:softHyphen/>
              <w:t>водством учителя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лич</w:t>
            </w:r>
            <w:r w:rsidRPr="00E90BF5">
              <w:rPr>
                <w:rStyle w:val="9pt"/>
                <w:sz w:val="24"/>
                <w:szCs w:val="24"/>
              </w:rPr>
              <w:softHyphen/>
              <w:t>ного эмоци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нального отношения к себе и к о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ружающему миру, ум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выби</w:t>
            </w:r>
            <w:r w:rsidRPr="00E90BF5">
              <w:rPr>
                <w:rStyle w:val="9pt"/>
                <w:sz w:val="24"/>
                <w:szCs w:val="24"/>
              </w:rPr>
              <w:softHyphen/>
              <w:t>рать опт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мальные формы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ведения во взаимоо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ниях с одноклас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ни</w:t>
            </w:r>
            <w:r w:rsidRPr="00E90BF5">
              <w:rPr>
                <w:rStyle w:val="9pt"/>
                <w:sz w:val="24"/>
                <w:szCs w:val="24"/>
              </w:rPr>
              <w:softHyphen/>
              <w:t>ками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Число и цифра 3. Письмо цифры 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 3?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ностных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и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структур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рованию и сист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матизации изуча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мого предметного содержания: всту</w:t>
            </w:r>
            <w:r w:rsidRPr="00E90BF5">
              <w:rPr>
                <w:rStyle w:val="9pt"/>
                <w:sz w:val="24"/>
                <w:szCs w:val="24"/>
              </w:rPr>
              <w:softHyphen/>
              <w:t>пать в учебный диалог; констру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монолог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ческое высказыв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ние: составлять рассказ по рисунку в учебнике;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в группе: 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суждать задания по</w:t>
            </w:r>
            <w:r w:rsidRPr="00E90BF5">
              <w:rPr>
                <w:rStyle w:val="9pt"/>
                <w:sz w:val="24"/>
                <w:szCs w:val="24"/>
              </w:rPr>
              <w:softHyphen/>
              <w:t>вышенной сло</w:t>
            </w:r>
            <w:r w:rsidRPr="00E90BF5">
              <w:rPr>
                <w:rStyle w:val="9pt"/>
                <w:sz w:val="24"/>
                <w:szCs w:val="24"/>
              </w:rPr>
              <w:t>ж</w:t>
            </w:r>
            <w:r w:rsidRPr="00E90BF5">
              <w:rPr>
                <w:rStyle w:val="9pt"/>
                <w:sz w:val="24"/>
                <w:szCs w:val="24"/>
              </w:rPr>
              <w:t>ности; писать в тетради цифру 3; считать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меты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3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нимать информацию, представленную в фо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иллюстраций; прово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дить сравнение объектов с целью выделения их различий, различать 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щественные и несуще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ственные признаки.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вкл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чаться в диалог с учи</w:t>
            </w:r>
            <w:r w:rsidRPr="00E90BF5">
              <w:rPr>
                <w:rStyle w:val="9pt"/>
                <w:sz w:val="24"/>
                <w:szCs w:val="24"/>
              </w:rPr>
              <w:softHyphen/>
              <w:t>телем и сверстник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ми, в коллективное обсу</w:t>
            </w:r>
            <w:r w:rsidRPr="00E90BF5">
              <w:rPr>
                <w:rStyle w:val="9pt"/>
                <w:sz w:val="24"/>
                <w:szCs w:val="24"/>
              </w:rPr>
              <w:softHyphen/>
              <w:t>ждение проблем, проя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инициативу и 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тивность в стремлении высказываться.</w:t>
            </w:r>
          </w:p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выделять из темы урока извест</w:t>
            </w:r>
            <w:r w:rsidRPr="00E90BF5">
              <w:rPr>
                <w:rStyle w:val="9pt"/>
                <w:sz w:val="24"/>
                <w:szCs w:val="24"/>
              </w:rPr>
              <w:softHyphen/>
              <w:t>ные знания и умения, опр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делять круг неиз</w:t>
            </w:r>
            <w:r w:rsidRPr="00E90BF5">
              <w:rPr>
                <w:rStyle w:val="9pt"/>
                <w:sz w:val="24"/>
                <w:szCs w:val="24"/>
              </w:rPr>
              <w:softHyphen/>
              <w:t>вестного по изучаемой теме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</w:t>
            </w:r>
            <w:r w:rsidRPr="00E90BF5">
              <w:rPr>
                <w:rStyle w:val="9pt"/>
                <w:sz w:val="24"/>
                <w:szCs w:val="24"/>
              </w:rPr>
              <w:softHyphen/>
              <w:t>выков организации и анализа своей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 в составе группы, ра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витие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вов учебной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 и форми</w:t>
            </w:r>
            <w:r w:rsidRPr="00E90BF5">
              <w:rPr>
                <w:rStyle w:val="9pt"/>
                <w:sz w:val="24"/>
                <w:szCs w:val="24"/>
              </w:rPr>
              <w:softHyphen/>
              <w:t>рование личностного смысла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Знаки «+», «—», «=»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 xml:space="preserve">ного обучения, </w:t>
            </w:r>
            <w:r w:rsidRPr="00E90BF5">
              <w:t>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нять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писи с помощью знаков?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предмет.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держания: строить короткое монолог. высказывание: кра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кий и развернутый ответ на вопросы учителя по ходу ур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ка; считать предметы; при консультативной помощи учите</w:t>
            </w:r>
            <w:r w:rsidRPr="00E90BF5">
              <w:rPr>
                <w:rStyle w:val="9pt"/>
                <w:sz w:val="24"/>
                <w:szCs w:val="24"/>
              </w:rPr>
              <w:softHyphen/>
              <w:t>ля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задания в учебнике и в рабочей тетради; составлять рассказ по записи: 2 — 1 = 1; в совмес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ной деятельности учитель — ученик оценивать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обозн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чать действия сл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жения и вычитания знаками «+» и «—»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выделять и формулировать познав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тельную цель; уста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навливать математич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ские отношения между объектами и группами объектов (практически и мысленно), фиксировать это в устной форме,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пользуя особенности математической речи.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полно и точно выражать свои мысли в соответс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вии с задачами и усло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виями коммуникации.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действ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по плану;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зультаты деятельности, вносить необходимые коррективы; адекватно оценивать свои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Число и цифра 4. Письмо цифры 4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пр</w:t>
            </w:r>
            <w:r w:rsidRPr="00E90BF5">
              <w:t>о</w:t>
            </w:r>
            <w:r w:rsidRPr="00E90BF5">
              <w:t>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 4?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стных способностей и способностей к структу</w:t>
            </w:r>
            <w:r w:rsidRPr="00E90BF5">
              <w:rPr>
                <w:rStyle w:val="9pt"/>
                <w:sz w:val="24"/>
                <w:szCs w:val="24"/>
              </w:rPr>
              <w:softHyphen/>
              <w:t>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чаемого предметного содержания: вступать в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ный диалог; работать в группе: обсуждать задание повышенной сложн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сти; составлять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дель числа 4; пи</w:t>
            </w:r>
            <w:r w:rsidRPr="00E90BF5">
              <w:rPr>
                <w:rStyle w:val="9pt"/>
                <w:sz w:val="24"/>
                <w:szCs w:val="24"/>
              </w:rPr>
              <w:softHyphen/>
              <w:t>сать в тетради цифру 4; считать предметы; работать в паре: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задания в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нике и в рабочей тетради с последу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щей взаи</w:t>
            </w:r>
            <w:r w:rsidRPr="00E90BF5">
              <w:rPr>
                <w:rStyle w:val="9pt"/>
                <w:sz w:val="24"/>
                <w:szCs w:val="24"/>
              </w:rPr>
              <w:softHyphen/>
              <w:t>мопроверкой; сра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нивать геометрич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ские фигуры;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вмест</w:t>
            </w:r>
            <w:r w:rsidRPr="00E90BF5">
              <w:rPr>
                <w:rStyle w:val="9pt"/>
                <w:sz w:val="24"/>
                <w:szCs w:val="24"/>
              </w:rPr>
              <w:softHyphen/>
              <w:t>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учитель - ученик оцени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4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бывать новые знания: из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влекать информацию, представленную в фо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иллюстраций.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осущ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ствлять совместную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 в паре и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чей группе с учетом ко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 xml:space="preserve">кретных учебно-познавательных задач.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трудничестве с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</w:t>
            </w:r>
            <w:r w:rsidRPr="00E90BF5">
              <w:rPr>
                <w:rStyle w:val="9pt"/>
                <w:sz w:val="24"/>
                <w:szCs w:val="24"/>
              </w:rPr>
              <w:softHyphen/>
              <w:t>лем и одноклассниками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навы</w:t>
            </w:r>
            <w:r w:rsidRPr="00E90BF5">
              <w:rPr>
                <w:rStyle w:val="9pt"/>
                <w:sz w:val="24"/>
                <w:szCs w:val="24"/>
              </w:rPr>
              <w:softHyphen/>
              <w:t>ков анализа и сопо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ставления, положи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тельного о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ношения к учению, к 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spacing w:after="60"/>
              <w:ind w:left="60"/>
              <w:jc w:val="center"/>
              <w:rPr>
                <w:i/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Дли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нее, 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роче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 xml:space="preserve">ния, </w:t>
            </w:r>
            <w:r w:rsidRPr="00E90BF5">
              <w:rPr>
                <w:rStyle w:val="91"/>
              </w:rPr>
              <w:t>пр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Как 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нать, 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кой пред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мет длин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нее, какой короче?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краткий и развернутый ответ на вопросы учителя по ходу урока; сч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тать от 1 до 10 как в прямом, так и в 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ратном порядке, 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чиная с любого чи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ла; выполнять прак</w:t>
            </w:r>
            <w:r w:rsidRPr="00E90BF5">
              <w:rPr>
                <w:rStyle w:val="9pt"/>
                <w:sz w:val="24"/>
                <w:szCs w:val="24"/>
              </w:rPr>
              <w:softHyphen/>
              <w:t>тическую работу в паре: сравнивать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меты по велич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не; обсуждать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вышенной сложности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сравн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длины отрез</w:t>
            </w:r>
            <w:r w:rsidRPr="00E90BF5">
              <w:rPr>
                <w:rStyle w:val="9pt"/>
                <w:sz w:val="24"/>
                <w:szCs w:val="24"/>
              </w:rPr>
              <w:softHyphen/>
              <w:t>ков на глаз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бывать новые знания: из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влекать информацию, представленную в фо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иллюстраций; уст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навливать причинно-след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ственные связи.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строить рассуждение и до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казательство своей точки зрения из 5—6 пред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ложений, проявлять активность в стремлении высказываться.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применять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ло</w:t>
            </w:r>
            <w:r w:rsidRPr="00E90BF5">
              <w:rPr>
                <w:rStyle w:val="9pt"/>
                <w:sz w:val="24"/>
                <w:szCs w:val="24"/>
              </w:rPr>
              <w:softHyphen/>
              <w:t>женные учителем спос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бы решения учебной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цен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ностных ориентиров и смыслов учебной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на ос</w:t>
            </w:r>
            <w:r w:rsidRPr="00E90BF5">
              <w:rPr>
                <w:rStyle w:val="9pt"/>
                <w:sz w:val="24"/>
                <w:szCs w:val="24"/>
              </w:rPr>
              <w:softHyphen/>
              <w:t>нове разв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тия позна</w:t>
            </w:r>
            <w:r w:rsidRPr="00E90BF5">
              <w:rPr>
                <w:rStyle w:val="9pt"/>
                <w:sz w:val="24"/>
                <w:szCs w:val="24"/>
              </w:rPr>
              <w:softHyphen/>
              <w:t>вательных интересов, учебных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тивов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Число и цифра 5. Письмо цифры 5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 5?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вступать в учебный диалог; считать предметы; при консультативной помощи учителя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</w:t>
            </w:r>
            <w:r w:rsidRPr="00E90BF5">
              <w:rPr>
                <w:rStyle w:val="9pt"/>
                <w:sz w:val="24"/>
                <w:szCs w:val="24"/>
              </w:rPr>
              <w:softHyphen/>
              <w:t>нять задания в учебнике и в рабочей тетради; составлять модель числа 5; п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сать в те</w:t>
            </w:r>
            <w:r w:rsidRPr="00E90BF5">
              <w:rPr>
                <w:rStyle w:val="9pt"/>
                <w:sz w:val="24"/>
                <w:szCs w:val="24"/>
              </w:rPr>
              <w:softHyphen/>
              <w:t>тради цифру 5; исследовать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меты окружающего мира: сопоставлять с геоме</w:t>
            </w:r>
            <w:r w:rsidRPr="00E90BF5">
              <w:rPr>
                <w:rStyle w:val="9pt"/>
                <w:sz w:val="24"/>
                <w:szCs w:val="24"/>
              </w:rPr>
              <w:softHyphen/>
              <w:t>тр. формами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5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добывать новые знания: извлекать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формацию, предста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ленную в форме иллю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страций; делать обо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щения, выводы.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формулировать собс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вен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ные мысли, выск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зывать и обосновывать свою точку зрения.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работать по предложенному учит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лем плану; оценивать правильность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полнения своих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вий, вносить необходи</w:t>
            </w:r>
            <w:r w:rsidRPr="00E90BF5">
              <w:rPr>
                <w:rStyle w:val="9pt"/>
                <w:sz w:val="24"/>
                <w:szCs w:val="24"/>
              </w:rPr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умения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Числа от 1 до 5. Состав числа 5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сам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коррекции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разными способ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ми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ставлять число 5?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рефлексии коррекционно-контрол. типа и ре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лизации коррекцио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ной нормы: строить короткое моно</w:t>
            </w:r>
            <w:r w:rsidRPr="00E90BF5">
              <w:rPr>
                <w:rStyle w:val="9pt"/>
                <w:sz w:val="24"/>
                <w:szCs w:val="24"/>
              </w:rPr>
              <w:softHyphen/>
              <w:t>лог. высказывание: кра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кий и раз</w:t>
            </w:r>
            <w:r w:rsidRPr="00E90BF5">
              <w:rPr>
                <w:rStyle w:val="9pt"/>
                <w:sz w:val="24"/>
                <w:szCs w:val="24"/>
              </w:rPr>
              <w:softHyphen/>
              <w:t>вернутый ответ на вопросы учителя по ходу ур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ка; считать предметы; работать в паре с д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дактич. материалом из аудиоприложения; проговаривать состав числа 5; сравнивать любые два числа от 1 до 5; в сов</w:t>
            </w:r>
            <w:r w:rsidRPr="00E90BF5">
              <w:rPr>
                <w:rStyle w:val="9pt"/>
                <w:sz w:val="24"/>
                <w:szCs w:val="24"/>
              </w:rPr>
              <w:softHyphen/>
              <w:t>местной деятельности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 xml:space="preserve">тель-ученик </w:t>
            </w:r>
            <w:r w:rsidRPr="00E90BF5">
              <w:rPr>
                <w:rStyle w:val="9"/>
              </w:rPr>
              <w:t>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достижения на уроке по диагностической карте т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пи</w:t>
            </w:r>
            <w:r w:rsidRPr="00E90BF5">
              <w:rPr>
                <w:rStyle w:val="9"/>
              </w:rPr>
              <w:t>ч</w:t>
            </w:r>
            <w:r w:rsidRPr="00E90BF5">
              <w:rPr>
                <w:rStyle w:val="9"/>
              </w:rPr>
              <w:t xml:space="preserve">ных ошибок. </w:t>
            </w:r>
            <w:r w:rsidRPr="00E90BF5">
              <w:rPr>
                <w:rStyle w:val="93"/>
                <w:sz w:val="24"/>
              </w:rPr>
              <w:t>Прове</w:t>
            </w:r>
            <w:r w:rsidRPr="00E90BF5">
              <w:rPr>
                <w:rStyle w:val="93"/>
                <w:sz w:val="24"/>
              </w:rPr>
              <w:softHyphen/>
              <w:t>роч. работа по т</w:t>
            </w:r>
            <w:r w:rsidRPr="00E90BF5">
              <w:rPr>
                <w:rStyle w:val="93"/>
                <w:sz w:val="24"/>
              </w:rPr>
              <w:t>е</w:t>
            </w:r>
            <w:r w:rsidRPr="00E90BF5">
              <w:rPr>
                <w:rStyle w:val="93"/>
                <w:sz w:val="24"/>
              </w:rPr>
              <w:t>ме«Числа от 1 до 5»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ставлять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 5 из двух слагаемых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нанно строить речевое высказывание в устной форме; делать обобще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ния, выводы.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слушать партнера по обще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нию (деятельн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сти), не перебивать, не обры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вать на полуслове, вникать в смысл того, о чем говорит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понимать, принимать и сохра</w:t>
            </w:r>
            <w:r w:rsidRPr="00E90BF5">
              <w:rPr>
                <w:rStyle w:val="9pt"/>
                <w:sz w:val="24"/>
                <w:szCs w:val="24"/>
              </w:rPr>
              <w:softHyphen/>
              <w:t>нять учебно-познавательные задачи;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результаты своей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тельности, желания приобретать новые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ния,умения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Стр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нич</w:t>
            </w:r>
            <w:r w:rsidRPr="00E90BF5">
              <w:rPr>
                <w:rStyle w:val="9"/>
              </w:rPr>
              <w:softHyphen/>
              <w:t>ки для люб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знател</w:t>
            </w:r>
            <w:r w:rsidRPr="00E90BF5">
              <w:rPr>
                <w:rStyle w:val="9"/>
              </w:rPr>
              <w:t>ь</w:t>
            </w:r>
            <w:r w:rsidRPr="00E90BF5">
              <w:rPr>
                <w:rStyle w:val="9"/>
              </w:rPr>
              <w:t>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шать не</w:t>
            </w:r>
            <w:r w:rsidRPr="00E90BF5">
              <w:rPr>
                <w:rStyle w:val="9"/>
              </w:rPr>
              <w:softHyphen/>
              <w:t>стандарт</w:t>
            </w:r>
            <w:r w:rsidRPr="00E90BF5">
              <w:rPr>
                <w:rStyle w:val="9"/>
              </w:rPr>
              <w:softHyphen/>
              <w:t>ные зада</w:t>
            </w:r>
            <w:r w:rsidRPr="00E90BF5">
              <w:rPr>
                <w:rStyle w:val="9"/>
              </w:rPr>
              <w:softHyphen/>
              <w:t>чи? Как научиться опред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лять границы своего зна</w:t>
            </w:r>
            <w:r w:rsidRPr="00E90BF5">
              <w:rPr>
                <w:rStyle w:val="9"/>
              </w:rPr>
              <w:softHyphen/>
              <w:t>ния и не</w:t>
            </w:r>
            <w:r w:rsidRPr="00E90BF5">
              <w:rPr>
                <w:rStyle w:val="9"/>
              </w:rPr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Формирование у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 способностей к рефлексии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но-контрольного типа и реализации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ной нормы (фиксиров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ния собственных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труднений в деятельн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сти):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тать в группе: обсу</w:t>
            </w:r>
            <w:r w:rsidRPr="00E90BF5">
              <w:rPr>
                <w:rStyle w:val="9"/>
              </w:rPr>
              <w:softHyphen/>
              <w:t>ждать задания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вышенной сложности; предлагать раз</w:t>
            </w:r>
            <w:r w:rsidRPr="00E90BF5">
              <w:rPr>
                <w:rStyle w:val="9"/>
              </w:rPr>
              <w:softHyphen/>
              <w:t>личные варианты выполнения данных за</w:t>
            </w:r>
            <w:r w:rsidRPr="00E90BF5">
              <w:rPr>
                <w:rStyle w:val="9"/>
              </w:rPr>
              <w:softHyphen/>
              <w:t>даний; сам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стоятельно выполнять задания проверочной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боты; адекватно 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свои знания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полученные ранее знания в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находить сп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собы решения проблем творческого и поис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кового характера; применять 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лученные зна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 в изм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ненных условиях; орие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тироваться в своей системе знаний; делать обобщения, выводы.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принимать и обсуждать разл. точки зрения и 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ходы к выполне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нию зад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ния, оценивать их; уваж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тельно вести диалог с 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варищами.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контролир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процесс и ре</w:t>
            </w:r>
            <w:r w:rsidRPr="00E90BF5">
              <w:rPr>
                <w:rStyle w:val="9pt"/>
                <w:sz w:val="24"/>
                <w:szCs w:val="24"/>
              </w:rPr>
              <w:softHyphen/>
              <w:t>зультаты своей деятельности;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навать возникающие тру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ности, искать их причины и пути преодол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тельности, установ</w:t>
            </w:r>
            <w:r w:rsidRPr="00E90BF5">
              <w:rPr>
                <w:rStyle w:val="9pt"/>
                <w:sz w:val="24"/>
                <w:szCs w:val="24"/>
              </w:rPr>
              <w:softHyphen/>
              <w:t>ление связи между 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лью учебной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и ее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</w:t>
            </w:r>
            <w:r w:rsidRPr="00E90BF5">
              <w:rPr>
                <w:rStyle w:val="9pt"/>
                <w:sz w:val="24"/>
                <w:szCs w:val="24"/>
              </w:rPr>
              <w:softHyphen/>
              <w:t>вом,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нание себя как индив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дуально</w:t>
            </w:r>
            <w:r w:rsidRPr="00E90BF5">
              <w:rPr>
                <w:rStyle w:val="9pt"/>
                <w:sz w:val="24"/>
                <w:szCs w:val="24"/>
              </w:rPr>
              <w:softHyphen/>
              <w:t>сти и одновр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менно как члена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лектива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Точка. Кривая линия. Прямая линия. Отр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зок. Луч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ра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позна</w:t>
            </w:r>
            <w:r w:rsidRPr="00E90BF5">
              <w:rPr>
                <w:rStyle w:val="9"/>
              </w:rPr>
              <w:softHyphen/>
              <w:t>вать точку, пр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мую и кр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вую линии, отрезок, луч?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структ-ю и систем-ции изучаемого предметного соде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жания: вступать в учеб</w:t>
            </w:r>
            <w:r w:rsidRPr="00E90BF5">
              <w:rPr>
                <w:rStyle w:val="9"/>
              </w:rPr>
              <w:softHyphen/>
              <w:t>ный диалог; исслед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предметы окру</w:t>
            </w:r>
            <w:r w:rsidRPr="00E90BF5">
              <w:rPr>
                <w:rStyle w:val="9"/>
              </w:rPr>
              <w:softHyphen/>
              <w:t>жающего мира: сопоста</w:t>
            </w:r>
            <w:r w:rsidRPr="00E90BF5">
              <w:rPr>
                <w:rStyle w:val="9"/>
              </w:rPr>
              <w:t>в</w:t>
            </w:r>
            <w:r w:rsidRPr="00E90BF5">
              <w:rPr>
                <w:rStyle w:val="9"/>
              </w:rPr>
              <w:t>лять с геометриче</w:t>
            </w:r>
            <w:r w:rsidRPr="00E90BF5">
              <w:rPr>
                <w:rStyle w:val="9"/>
              </w:rPr>
              <w:softHyphen/>
              <w:t>скими формами; работать в п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ре: находить на чертеже ге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метрические фигуры; че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тить по линейке прямую 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нию и отрезок; про</w:t>
            </w:r>
            <w:r w:rsidRPr="00E90BF5">
              <w:rPr>
                <w:rStyle w:val="9"/>
              </w:rPr>
              <w:softHyphen/>
              <w:t>говаривать состав 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сел до 5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разл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чать по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нятия </w:t>
            </w:r>
            <w:r w:rsidRPr="00E90BF5">
              <w:rPr>
                <w:rStyle w:val="9pt1"/>
              </w:rPr>
              <w:t>линия, точка, пря</w:t>
            </w:r>
            <w:r w:rsidRPr="00E90BF5">
              <w:rPr>
                <w:rStyle w:val="9pt1"/>
              </w:rPr>
              <w:softHyphen/>
              <w:t>мая, о</w:t>
            </w:r>
            <w:r w:rsidRPr="00E90BF5">
              <w:rPr>
                <w:rStyle w:val="9pt1"/>
              </w:rPr>
              <w:t>т</w:t>
            </w:r>
            <w:r w:rsidRPr="00E90BF5">
              <w:rPr>
                <w:rStyle w:val="9pt1"/>
              </w:rPr>
              <w:t>резок, луч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выб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рать основания класси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фикации объектов и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водить их классифика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цию (разбиение объектов на группы) по задан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 xml:space="preserve">ному или установленному признаку. 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дон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сить свою позицию до др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гих: высказывать свою точку зрения и пытаться ее обосновать, приводя арг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менты; слушать других.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удерживать цель деятельности до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лучения ее результата; планировать рабо</w:t>
            </w:r>
            <w:r w:rsidRPr="00E90BF5">
              <w:rPr>
                <w:rStyle w:val="9pt"/>
                <w:sz w:val="24"/>
                <w:szCs w:val="24"/>
              </w:rPr>
              <w:softHyphen/>
              <w:t>ту: опр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делять последовательность промежу</w:t>
            </w:r>
            <w:r w:rsidRPr="00E90BF5">
              <w:rPr>
                <w:rStyle w:val="9pt"/>
                <w:sz w:val="24"/>
                <w:szCs w:val="24"/>
              </w:rPr>
              <w:softHyphen/>
              <w:t>точных целей с учетом конечного резул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тата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следователь</w:t>
            </w:r>
            <w:r w:rsidRPr="00E90BF5">
              <w:rPr>
                <w:rStyle w:val="9pt"/>
                <w:sz w:val="24"/>
                <w:szCs w:val="24"/>
              </w:rPr>
              <w:softHyphen/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способности к аде</w:t>
            </w:r>
            <w:r w:rsidRPr="00E90BF5">
              <w:rPr>
                <w:rStyle w:val="9pt"/>
                <w:sz w:val="24"/>
                <w:szCs w:val="24"/>
              </w:rPr>
              <w:softHyphen/>
              <w:t>кватной самооценке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spacing w:after="60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Ломаная линия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о</w:t>
            </w:r>
            <w:r w:rsidRPr="00E90BF5">
              <w:rPr>
                <w:rStyle w:val="9"/>
                <w:noProof w:val="0"/>
              </w:rPr>
              <w:t>т</w:t>
            </w:r>
            <w:r w:rsidRPr="00E90BF5">
              <w:rPr>
                <w:rStyle w:val="9"/>
                <w:noProof w:val="0"/>
              </w:rPr>
              <w:t>кры</w:t>
            </w:r>
            <w:r w:rsidRPr="00E90BF5">
              <w:rPr>
                <w:rStyle w:val="9"/>
                <w:noProof w:val="0"/>
              </w:rPr>
              <w:softHyphen/>
              <w:t>тия н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 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ис</w:t>
            </w:r>
            <w:r w:rsidRPr="00E90BF5">
              <w:rPr>
                <w:rStyle w:val="9"/>
              </w:rPr>
              <w:softHyphen/>
              <w:t>польз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на практи</w:t>
            </w:r>
            <w:r w:rsidRPr="00E90BF5">
              <w:rPr>
                <w:rStyle w:val="9"/>
              </w:rPr>
              <w:softHyphen/>
              <w:t>ке знания о л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маной 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нии?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умений по</w:t>
            </w:r>
            <w:r w:rsidRPr="00E90BF5">
              <w:rPr>
                <w:rStyle w:val="9"/>
              </w:rPr>
              <w:softHyphen/>
              <w:t>строения и ре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лизации новых знаний (п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нятий, способов, действий и т. д.): рассматривать р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сунок в учебнике, показ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вать ломаную линию; чер</w:t>
            </w:r>
            <w:r w:rsidRPr="00E90BF5">
              <w:rPr>
                <w:rStyle w:val="9"/>
              </w:rPr>
              <w:softHyphen/>
              <w:t>тить в тетради лом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ную из трех звеньев, определять количество вершин; сп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сывать в тетрадь примеры по образцу в учебнике; считать и записывать 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зультат действия; работать в паре: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полнять зада</w:t>
            </w:r>
            <w:r w:rsidRPr="00E90BF5">
              <w:rPr>
                <w:rStyle w:val="9"/>
              </w:rPr>
              <w:softHyphen/>
              <w:t>ния в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бочей тетради; в сов</w:t>
            </w:r>
            <w:r w:rsidRPr="00E90BF5">
              <w:rPr>
                <w:rStyle w:val="9"/>
              </w:rPr>
              <w:softHyphen/>
              <w:t>местной деятельности уч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тель — уч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ник оценивать до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польз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линейкой для черчения ге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метриче</w:t>
            </w:r>
            <w:r w:rsidRPr="00E90BF5">
              <w:rPr>
                <w:rStyle w:val="9pt"/>
                <w:sz w:val="24"/>
                <w:szCs w:val="24"/>
              </w:rPr>
              <w:softHyphen/>
              <w:t>ских фигур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ентироваться в своей системе знаний, делать обобщения, выводы. 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 достаточной полнотой и точностью выражать свои мысли, отвечать на поставленный вопрос, аргументировать; выр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батывать совместно критерии оценивания выполнения заданий.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выполнять под руководством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теля учебные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 в практической и мысл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чению ма</w:t>
            </w:r>
            <w:r w:rsidRPr="00E90BF5">
              <w:rPr>
                <w:rStyle w:val="9pt"/>
                <w:sz w:val="24"/>
                <w:szCs w:val="24"/>
              </w:rPr>
              <w:softHyphen/>
              <w:t>тематики, адекватной и позитивной само</w:t>
            </w:r>
            <w:r w:rsidRPr="00E90BF5">
              <w:rPr>
                <w:rStyle w:val="9pt"/>
                <w:sz w:val="24"/>
                <w:szCs w:val="24"/>
              </w:rPr>
              <w:softHyphen/>
              <w:t>оценки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Закреп</w:t>
            </w:r>
            <w:r w:rsidRPr="00E90BF5">
              <w:rPr>
                <w:rStyle w:val="9"/>
              </w:rPr>
              <w:softHyphen/>
              <w:t>ление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чен</w:t>
            </w:r>
            <w:r w:rsidRPr="00E90BF5">
              <w:rPr>
                <w:rStyle w:val="9"/>
              </w:rPr>
              <w:softHyphen/>
              <w:t>ного мате</w:t>
            </w:r>
            <w:r w:rsidRPr="00E90BF5">
              <w:rPr>
                <w:rStyle w:val="9"/>
              </w:rPr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сам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коррекции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реа</w:t>
            </w:r>
            <w:r w:rsidRPr="00E90BF5">
              <w:rPr>
                <w:rStyle w:val="9"/>
              </w:rPr>
              <w:softHyphen/>
              <w:t>лизовать на прак</w:t>
            </w:r>
            <w:r w:rsidRPr="00E90BF5">
              <w:rPr>
                <w:rStyle w:val="9"/>
              </w:rPr>
              <w:softHyphen/>
              <w:t>тике по</w:t>
            </w:r>
            <w:r w:rsidRPr="00E90BF5">
              <w:rPr>
                <w:rStyle w:val="9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Формирование у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 способностей к рефлексии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но-контрольного типа и реализации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ной нормы: строить к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роткое моно</w:t>
            </w:r>
            <w:r w:rsidRPr="00E90BF5">
              <w:rPr>
                <w:rStyle w:val="9"/>
              </w:rPr>
              <w:softHyphen/>
              <w:t>лог. выск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зывание: краткий и раз</w:t>
            </w:r>
            <w:r w:rsidRPr="00E90BF5">
              <w:rPr>
                <w:rStyle w:val="9"/>
              </w:rPr>
              <w:softHyphen/>
              <w:t>вернутый ответ на в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просы учителя по ходу урока; считать предм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ты; проговаривать с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став чисел до 5; при ко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сультативной помощи учителя выполнять зад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ния в учеб</w:t>
            </w:r>
            <w:r w:rsidRPr="00E90BF5">
              <w:rPr>
                <w:rStyle w:val="9"/>
              </w:rPr>
              <w:softHyphen/>
              <w:t>нике и в раб. тетради; работать с д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дак. материалом из а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диоприложения; в с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вместной деятел</w:t>
            </w:r>
            <w:r w:rsidRPr="00E90BF5">
              <w:rPr>
                <w:rStyle w:val="9"/>
              </w:rPr>
              <w:t>ь</w:t>
            </w:r>
            <w:r w:rsidRPr="00E90BF5">
              <w:rPr>
                <w:rStyle w:val="9"/>
              </w:rPr>
              <w:t>ности учитель-уче</w:t>
            </w:r>
            <w:r w:rsidRPr="00E90BF5">
              <w:rPr>
                <w:rStyle w:val="9"/>
              </w:rPr>
              <w:softHyphen/>
              <w:t>ник 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достижения на ур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ке по диа</w:t>
            </w:r>
            <w:r w:rsidRPr="00E90BF5">
              <w:rPr>
                <w:rStyle w:val="9"/>
              </w:rPr>
              <w:softHyphen/>
              <w:t>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зо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приоб</w:t>
            </w:r>
            <w:r w:rsidRPr="00E90BF5">
              <w:rPr>
                <w:rStyle w:val="9pt"/>
                <w:sz w:val="24"/>
                <w:szCs w:val="24"/>
              </w:rPr>
              <w:softHyphen/>
              <w:t>ретенные матем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тиче</w:t>
            </w:r>
            <w:r w:rsidRPr="00E90BF5">
              <w:rPr>
                <w:rStyle w:val="9pt"/>
                <w:sz w:val="24"/>
                <w:szCs w:val="24"/>
              </w:rPr>
              <w:softHyphen/>
              <w:t>ские знания для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нения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ложенных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выделять и формулировать познав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тельную цель;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знанно и произвольно строить речевое вы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сказывание в устной форме; ориентироваться в своей системе знаний; делать обобщения,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воды.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выраб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тывать совместно крит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рии оценивания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нения задания (по выб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ру); оценивать свои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и до</w:t>
            </w:r>
            <w:r w:rsidRPr="00E90BF5">
              <w:rPr>
                <w:rStyle w:val="9pt"/>
                <w:sz w:val="24"/>
                <w:szCs w:val="24"/>
              </w:rPr>
              <w:softHyphen/>
              <w:t>стижения сверстников по выраб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танным крите</w:t>
            </w:r>
            <w:r w:rsidRPr="00E90BF5">
              <w:rPr>
                <w:rStyle w:val="9pt"/>
                <w:sz w:val="24"/>
                <w:szCs w:val="24"/>
              </w:rPr>
              <w:softHyphen/>
              <w:t>риям;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знавать свои ошибки, 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 xml:space="preserve">вучивать их. </w:t>
            </w: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понимать, принимать и сохра</w:t>
            </w:r>
            <w:r w:rsidRPr="00E90BF5">
              <w:rPr>
                <w:rStyle w:val="9pt"/>
                <w:sz w:val="24"/>
                <w:szCs w:val="24"/>
              </w:rPr>
              <w:softHyphen/>
              <w:t>нять учебно-познавательные задачи;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результаты своей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ности; вносить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умения, совершенс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 xml:space="preserve">Знаки «&gt;», «&lt;», </w:t>
            </w:r>
            <w:r w:rsidRPr="00E90BF5">
              <w:rPr>
                <w:rStyle w:val="9pt3"/>
              </w:rPr>
              <w:t>« = »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гающая.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 xml:space="preserve">ного обучения, </w:t>
            </w:r>
            <w:r w:rsidRPr="00E90BF5">
              <w:t>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в ма</w:t>
            </w:r>
            <w:r w:rsidRPr="00E90BF5">
              <w:rPr>
                <w:rStyle w:val="9pt"/>
                <w:sz w:val="24"/>
                <w:szCs w:val="24"/>
              </w:rPr>
              <w:softHyphen/>
              <w:t>тематике обознача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ют слова </w:t>
            </w:r>
            <w:r w:rsidRPr="00E90BF5">
              <w:rPr>
                <w:rStyle w:val="9pt1"/>
              </w:rPr>
              <w:t>больше</w:t>
            </w:r>
            <w:r w:rsidRPr="00E90BF5">
              <w:rPr>
                <w:rStyle w:val="9pt"/>
                <w:sz w:val="24"/>
                <w:szCs w:val="24"/>
              </w:rPr>
              <w:t xml:space="preserve">, </w:t>
            </w:r>
            <w:r w:rsidRPr="00E90BF5">
              <w:rPr>
                <w:rStyle w:val="9pt1"/>
              </w:rPr>
              <w:t>меньше</w:t>
            </w:r>
            <w:r w:rsidRPr="00E90BF5">
              <w:rPr>
                <w:rStyle w:val="9pt"/>
                <w:sz w:val="24"/>
                <w:szCs w:val="24"/>
              </w:rPr>
              <w:t xml:space="preserve">, </w:t>
            </w:r>
            <w:r w:rsidRPr="00E90BF5">
              <w:rPr>
                <w:rStyle w:val="9pt1"/>
              </w:rPr>
              <w:t>ра</w:t>
            </w:r>
            <w:r w:rsidRPr="00E90BF5">
              <w:rPr>
                <w:rStyle w:val="9pt1"/>
              </w:rPr>
              <w:t>в</w:t>
            </w:r>
            <w:r w:rsidRPr="00E90BF5">
              <w:rPr>
                <w:rStyle w:val="9pt1"/>
              </w:rPr>
              <w:t>но</w:t>
            </w:r>
            <w:r w:rsidRPr="00E90BF5">
              <w:rPr>
                <w:rStyle w:val="9pt3"/>
                <w:b w:val="0"/>
              </w:rPr>
              <w:t>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стных способностей и способностей к структ-ю и систем-ции изучаемого предметного соде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жания: моделировать си</w:t>
            </w:r>
            <w:r w:rsidRPr="00E90BF5">
              <w:rPr>
                <w:rStyle w:val="9pt"/>
                <w:sz w:val="24"/>
                <w:szCs w:val="24"/>
              </w:rPr>
              <w:softHyphen/>
              <w:t>туации, иллюстр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рующие сравнение чисел; записывать в тетради рез-тат сра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нения чисел,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зуя знаки</w:t>
            </w:r>
            <w:r w:rsidRPr="00E90BF5">
              <w:rPr>
                <w:rStyle w:val="9pt3"/>
              </w:rPr>
              <w:t xml:space="preserve">«&gt;», «&lt;», «=»; </w:t>
            </w:r>
            <w:r w:rsidRPr="00E90BF5">
              <w:rPr>
                <w:rStyle w:val="9pt"/>
                <w:sz w:val="24"/>
                <w:szCs w:val="24"/>
              </w:rPr>
              <w:t>ис</w:t>
            </w:r>
            <w:r w:rsidRPr="00E90BF5">
              <w:rPr>
                <w:rStyle w:val="9pt"/>
                <w:sz w:val="24"/>
                <w:szCs w:val="24"/>
              </w:rPr>
              <w:softHyphen/>
              <w:t>пользовать в ус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ной речи математич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скую терминол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гию; работать в паре;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ботать с дидактич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ским материалом из аудиоприложения; в сов</w:t>
            </w:r>
            <w:r w:rsidRPr="00E90BF5">
              <w:rPr>
                <w:rStyle w:val="9pt"/>
                <w:sz w:val="24"/>
                <w:szCs w:val="24"/>
              </w:rPr>
              <w:softHyphen/>
              <w:t>местной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 учитель -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ник оценивать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сравн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числа первого десятка с по</w:t>
            </w:r>
            <w:r w:rsidRPr="00E90BF5">
              <w:rPr>
                <w:rStyle w:val="9pt"/>
                <w:sz w:val="24"/>
                <w:szCs w:val="24"/>
              </w:rPr>
              <w:softHyphen/>
              <w:t>мощью мате</w:t>
            </w:r>
            <w:r w:rsidRPr="00E90BF5">
              <w:rPr>
                <w:rStyle w:val="9pt"/>
                <w:sz w:val="24"/>
                <w:szCs w:val="24"/>
              </w:rPr>
              <w:softHyphen/>
              <w:t>матических знаков «&gt;», «&lt;», «=»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уст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навливать математиче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ские отношения между объе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тами и группами объектов (практически и мысленно), фиксиро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вать это в устной форме, используя особе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сти математической 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чи.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ществлять совместную деятельность в паре;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сказывать свою точку зр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ния и пытаться ее обосн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вать, приводя аргументы; слушать партнера, пытат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ся при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нимать другую то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ку зрения, быть готовым изменить свою точку зр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ния.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удерживать цель деятельности до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лучения ее результата;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ставлять план и последов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тельность действий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вому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ному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риалу и сп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собам реше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новых учебных и практич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ских задач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Равенс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во. 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равен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ство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разв</w:t>
            </w:r>
            <w:r w:rsidRPr="00E90BF5">
              <w:t>и</w:t>
            </w:r>
            <w:r w:rsidRPr="00E90BF5">
              <w:t>тия кр</w:t>
            </w:r>
            <w:r w:rsidRPr="00E90BF5">
              <w:t>и</w:t>
            </w:r>
            <w:r w:rsidRPr="00E90BF5">
              <w:t>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распозна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и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ставлять числовые равенства и нер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вен</w:t>
            </w:r>
            <w:r w:rsidRPr="00E90BF5">
              <w:rPr>
                <w:rStyle w:val="9pt"/>
                <w:sz w:val="24"/>
                <w:szCs w:val="24"/>
              </w:rPr>
              <w:softHyphen/>
              <w:t>ства?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чаемо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го предметного содержания: модел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ровать ситуации,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люстрирующие сра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нение чисел; запис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в тетради 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зультат сравнения чисел, используя зн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ки </w:t>
            </w:r>
            <w:r w:rsidRPr="00E90BF5">
              <w:rPr>
                <w:rStyle w:val="9pt3"/>
                <w:noProof w:val="0"/>
                <w:sz w:val="24"/>
                <w:szCs w:val="24"/>
              </w:rPr>
              <w:t xml:space="preserve">«&gt;», «&lt;», «=»; 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тать равенства и 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равенства; использ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в устной речи математи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ческую те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минологию; работать в паре: считать по цепочке от 1 до 10 и обратно; при кон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сультативной пом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щи учителя выпо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нять задания в уче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читать число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равенства и неравенства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уст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навливать математиче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ские отношения между объектами и группами объектов (практически и мысленно), фиксиро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вать это в устной форме,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пользуя особенно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сти математической речи.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осущ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ствлять совместную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 в паре с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том конкретных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но-познавательных задач; выражать готовность и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ти на компр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миссы; предлагать варианты и способы погашения ко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 xml:space="preserve">фликтов. </w:t>
            </w: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ботать по предложенн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му учителем плану;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правильность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полнения своих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вий; вносить необходи</w:t>
            </w:r>
            <w:r w:rsidRPr="00E90BF5">
              <w:rPr>
                <w:rStyle w:val="9pt"/>
                <w:sz w:val="24"/>
                <w:szCs w:val="24"/>
              </w:rPr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поло</w:t>
            </w:r>
            <w:r w:rsidRPr="00E90BF5">
              <w:rPr>
                <w:rStyle w:val="9pt"/>
                <w:sz w:val="24"/>
                <w:szCs w:val="24"/>
              </w:rPr>
              <w:softHyphen/>
              <w:t>жительного отноше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к процессу по</w:t>
            </w:r>
            <w:r w:rsidRPr="00E90BF5">
              <w:rPr>
                <w:rStyle w:val="9pt"/>
                <w:sz w:val="24"/>
                <w:szCs w:val="24"/>
              </w:rPr>
              <w:softHyphen/>
              <w:t>знания: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явление внимания, удивле</w:t>
            </w:r>
            <w:r w:rsidRPr="00E90BF5">
              <w:rPr>
                <w:rStyle w:val="9pt"/>
                <w:sz w:val="24"/>
                <w:szCs w:val="24"/>
              </w:rPr>
              <w:softHyphen/>
              <w:t>ния, желания больше у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нать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spacing w:after="60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Много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угол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ники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пр</w:t>
            </w:r>
            <w:r w:rsidRPr="00E90BF5">
              <w:t>о</w:t>
            </w:r>
            <w:r w:rsidRPr="00E90BF5">
              <w:t>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распозна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мно</w:t>
            </w:r>
            <w:r w:rsidRPr="00E90BF5">
              <w:rPr>
                <w:rStyle w:val="9pt"/>
                <w:sz w:val="24"/>
                <w:szCs w:val="24"/>
              </w:rPr>
              <w:softHyphen/>
              <w:t>гоугол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ни</w:t>
            </w:r>
            <w:r w:rsidRPr="00E90BF5">
              <w:rPr>
                <w:rStyle w:val="9pt"/>
                <w:sz w:val="24"/>
                <w:szCs w:val="24"/>
              </w:rPr>
              <w:softHyphen/>
              <w:t>ки?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вступать в учебный диалог; находить на чертеже геометрические ф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гуры, сравнивать их; чертить в тетради по линейке геометрич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скую фигуру по об</w:t>
            </w:r>
            <w:r w:rsidRPr="00E90BF5">
              <w:rPr>
                <w:rStyle w:val="9pt"/>
                <w:sz w:val="24"/>
                <w:szCs w:val="24"/>
              </w:rPr>
              <w:softHyphen/>
              <w:t>разцу в учебнике; в совместной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показ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стороны и вершины мног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уголь</w:t>
            </w:r>
            <w:r w:rsidRPr="00E90BF5">
              <w:rPr>
                <w:rStyle w:val="9pt"/>
                <w:sz w:val="24"/>
                <w:szCs w:val="24"/>
              </w:rPr>
              <w:softHyphen/>
              <w:t>ника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нять учебно-познава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тельные действия; орие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тироваться в своей си</w:t>
            </w:r>
            <w:r w:rsidRPr="00E90BF5">
              <w:rPr>
                <w:rStyle w:val="9pt"/>
                <w:sz w:val="24"/>
                <w:szCs w:val="24"/>
              </w:rPr>
              <w:softHyphen/>
              <w:t>стеме знаний; обнаруживать модели ге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метри</w:t>
            </w:r>
            <w:r w:rsidRPr="00E90BF5">
              <w:rPr>
                <w:rStyle w:val="9pt"/>
                <w:sz w:val="24"/>
                <w:szCs w:val="24"/>
              </w:rPr>
              <w:softHyphen/>
              <w:t>ческих фигур в о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ружающем мире; опис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свойства геометрич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ских фигур. 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включат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ся в диалог с учи</w:t>
            </w:r>
            <w:r w:rsidRPr="00E90BF5">
              <w:rPr>
                <w:rStyle w:val="9pt"/>
                <w:sz w:val="24"/>
                <w:szCs w:val="24"/>
              </w:rPr>
              <w:softHyphen/>
              <w:t>телем и сверстниками, в колле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тивное обсу</w:t>
            </w:r>
            <w:r w:rsidRPr="00E90BF5">
              <w:rPr>
                <w:rStyle w:val="9pt"/>
                <w:sz w:val="24"/>
                <w:szCs w:val="24"/>
              </w:rPr>
              <w:softHyphen/>
              <w:t>ждение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блем, проявлять инициат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ву и 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тивность в стремл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нии высказываться.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самост. выд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лять и формулировать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знавательную цель, фор</w:t>
            </w:r>
            <w:r w:rsidRPr="00E90BF5">
              <w:rPr>
                <w:rStyle w:val="9pt"/>
                <w:sz w:val="24"/>
                <w:szCs w:val="24"/>
              </w:rPr>
              <w:softHyphen/>
              <w:t>мировать целеустремле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ность и настойчивость в достижении целей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следователь</w:t>
            </w:r>
            <w:r w:rsidRPr="00E90BF5">
              <w:rPr>
                <w:rStyle w:val="9pt"/>
                <w:sz w:val="24"/>
                <w:szCs w:val="24"/>
              </w:rPr>
              <w:softHyphen/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способности к аде</w:t>
            </w:r>
            <w:r w:rsidRPr="00E90BF5">
              <w:rPr>
                <w:rStyle w:val="9pt"/>
                <w:sz w:val="24"/>
                <w:szCs w:val="24"/>
              </w:rPr>
              <w:softHyphen/>
              <w:t>кватной самооценке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Числа 6 и 7. Пись</w:t>
            </w:r>
            <w:r w:rsidRPr="00E90BF5">
              <w:rPr>
                <w:rStyle w:val="9pt"/>
                <w:sz w:val="24"/>
                <w:szCs w:val="24"/>
              </w:rPr>
              <w:softHyphen/>
              <w:t>мо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фры 6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 xml:space="preserve">ного обучения, </w:t>
            </w:r>
            <w:r w:rsidRPr="00E90BF5">
              <w:t>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ла 6 и 7?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tabs>
                <w:tab w:val="left" w:pos="2052"/>
              </w:tabs>
              <w:ind w:lef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ностных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и способностей к структу</w:t>
            </w:r>
            <w:r w:rsidRPr="00E90BF5">
              <w:rPr>
                <w:rStyle w:val="9pt"/>
                <w:sz w:val="24"/>
                <w:szCs w:val="24"/>
              </w:rPr>
              <w:softHyphen/>
              <w:t>рированию и систематизации изучаемого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метного содерж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ния: строить коро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кое монологическое высказывание: кра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кий и развернутый ответ на вопросы учителя по ходу урока; считать предметы; при кон</w:t>
            </w:r>
            <w:r w:rsidRPr="00E90BF5">
              <w:rPr>
                <w:rStyle w:val="9pt"/>
                <w:sz w:val="24"/>
                <w:szCs w:val="24"/>
              </w:rPr>
              <w:softHyphen/>
              <w:t>сультативной пом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щи учителя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нять задания в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нике  и в раб. тетр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ди; составлять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дель числа 6; писать в тетради цифру 6; определять место чисел 6 и 7 в нат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ральном ряду;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в паре: обсу</w:t>
            </w:r>
            <w:r w:rsidRPr="00E90BF5">
              <w:rPr>
                <w:rStyle w:val="9pt"/>
                <w:sz w:val="24"/>
                <w:szCs w:val="24"/>
              </w:rPr>
              <w:t>ж</w:t>
            </w:r>
            <w:r w:rsidRPr="00E90BF5">
              <w:rPr>
                <w:rStyle w:val="9pt"/>
                <w:sz w:val="24"/>
                <w:szCs w:val="24"/>
              </w:rPr>
              <w:t>дать, какое вре</w:t>
            </w:r>
            <w:r w:rsidRPr="00E90BF5">
              <w:rPr>
                <w:rStyle w:val="9pt"/>
                <w:sz w:val="24"/>
                <w:szCs w:val="24"/>
              </w:rPr>
              <w:softHyphen/>
              <w:t>мя показывают часы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6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навать познавательную задачу; добывать новые знания: извлекать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формацию, представле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ную в форме иллю</w:t>
            </w:r>
            <w:r w:rsidRPr="00E90BF5">
              <w:rPr>
                <w:rStyle w:val="9pt"/>
                <w:sz w:val="24"/>
                <w:szCs w:val="24"/>
              </w:rPr>
              <w:softHyphen/>
              <w:t>страций; делать обобщ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ния, выводы.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 xml:space="preserve">Коммуникативные: </w:t>
            </w:r>
            <w:r w:rsidRPr="00E90BF5">
              <w:rPr>
                <w:rStyle w:val="9pt"/>
                <w:sz w:val="24"/>
                <w:szCs w:val="24"/>
              </w:rPr>
              <w:t>форм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навыки рече</w:t>
            </w:r>
            <w:r w:rsidRPr="00E90BF5">
              <w:rPr>
                <w:rStyle w:val="9pt"/>
                <w:sz w:val="24"/>
                <w:szCs w:val="24"/>
              </w:rPr>
              <w:softHyphen/>
              <w:t>вых действий: с дост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точной полнотой и точ</w:t>
            </w:r>
            <w:r w:rsidRPr="00E90BF5">
              <w:rPr>
                <w:rStyle w:val="9pt"/>
                <w:sz w:val="24"/>
                <w:szCs w:val="24"/>
              </w:rPr>
              <w:softHyphen/>
              <w:t>ностью выражать свои мысли в соответствии с задачами и условиями коммуник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 xml:space="preserve">ции.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ставить учебную задачу; опреде</w:t>
            </w:r>
            <w:r w:rsidRPr="00E90BF5">
              <w:rPr>
                <w:rStyle w:val="9pt"/>
                <w:sz w:val="24"/>
                <w:szCs w:val="24"/>
              </w:rPr>
              <w:softHyphen/>
              <w:t>лять последовательность промежуточных це</w:t>
            </w:r>
            <w:r w:rsidRPr="00E90BF5">
              <w:rPr>
                <w:rStyle w:val="9pt"/>
                <w:sz w:val="24"/>
                <w:szCs w:val="24"/>
              </w:rPr>
              <w:softHyphen/>
              <w:t>лей с учетом конечного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зультата; оценивать 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чество и уровень усво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материала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</w:t>
            </w:r>
            <w:r w:rsidRPr="00E90BF5">
              <w:rPr>
                <w:rStyle w:val="9pt"/>
                <w:sz w:val="24"/>
                <w:szCs w:val="24"/>
              </w:rPr>
              <w:softHyphen/>
              <w:t>выков анализа и со</w:t>
            </w:r>
            <w:r w:rsidRPr="00E90BF5">
              <w:rPr>
                <w:rStyle w:val="9pt"/>
                <w:sz w:val="24"/>
                <w:szCs w:val="24"/>
              </w:rPr>
              <w:softHyphen/>
              <w:t>поставления, способ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 к адекватной самооценке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Числа 6 и 7. Пись</w:t>
            </w:r>
            <w:r w:rsidRPr="00E90BF5">
              <w:rPr>
                <w:rStyle w:val="9pt"/>
                <w:sz w:val="24"/>
                <w:szCs w:val="24"/>
              </w:rPr>
              <w:softHyphen/>
              <w:t>мо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фры 7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рефле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реа</w:t>
            </w:r>
            <w:r w:rsidRPr="00E90BF5">
              <w:rPr>
                <w:rStyle w:val="9pt"/>
                <w:sz w:val="24"/>
                <w:szCs w:val="24"/>
              </w:rPr>
              <w:softHyphen/>
              <w:t>лизовать на прак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тике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ностей к рефлексии коррекционно-контрольного типа и реализации ко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рекционной нормы (фиксирования собственных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труднений в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тельности): вст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пать в учеб. диалог; считать от 1 до 10 как в прямом, так и в об</w:t>
            </w:r>
            <w:r w:rsidRPr="00E90BF5">
              <w:rPr>
                <w:rStyle w:val="9pt"/>
                <w:sz w:val="24"/>
                <w:szCs w:val="24"/>
              </w:rPr>
              <w:softHyphen/>
              <w:t>ратном поря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ке, начиная с люб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числа; соста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модель числа 7; писать в тетради цифру 7; работать с дидакт. материалом из аудиоприлож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ния; работать в группе: обсуждать задание повыше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ной сложности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Научиться за</w:t>
            </w:r>
            <w:r w:rsidRPr="00E90BF5">
              <w:rPr>
                <w:rStyle w:val="9"/>
              </w:rPr>
              <w:softHyphen/>
              <w:t>писывать ци</w:t>
            </w:r>
            <w:r w:rsidRPr="00E90BF5">
              <w:rPr>
                <w:rStyle w:val="9"/>
              </w:rPr>
              <w:softHyphen/>
              <w:t>фрой число 7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3"/>
                <w:b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"/>
                <w:noProof w:val="0"/>
              </w:rPr>
              <w:t xml:space="preserve"> орие</w:t>
            </w:r>
            <w:r w:rsidRPr="00E90BF5">
              <w:rPr>
                <w:rStyle w:val="9"/>
                <w:noProof w:val="0"/>
              </w:rPr>
              <w:t>н</w:t>
            </w:r>
            <w:r w:rsidRPr="00E90BF5">
              <w:rPr>
                <w:rStyle w:val="9"/>
                <w:noProof w:val="0"/>
              </w:rPr>
              <w:t>тироваться в своей системе знаний; выпо</w:t>
            </w:r>
            <w:r w:rsidRPr="00E90BF5">
              <w:rPr>
                <w:rStyle w:val="9"/>
                <w:noProof w:val="0"/>
              </w:rPr>
              <w:t>л</w:t>
            </w:r>
            <w:r w:rsidRPr="00E90BF5">
              <w:rPr>
                <w:rStyle w:val="9"/>
                <w:noProof w:val="0"/>
              </w:rPr>
              <w:t>нять учебно-познава</w:t>
            </w:r>
            <w:r w:rsidRPr="00E90BF5">
              <w:rPr>
                <w:rStyle w:val="9"/>
                <w:noProof w:val="0"/>
              </w:rPr>
              <w:softHyphen/>
              <w:t>тельные действия; о</w:t>
            </w:r>
            <w:r w:rsidRPr="00E90BF5">
              <w:rPr>
                <w:rStyle w:val="9"/>
                <w:noProof w:val="0"/>
              </w:rPr>
              <w:t>п</w:t>
            </w:r>
            <w:r w:rsidRPr="00E90BF5">
              <w:rPr>
                <w:rStyle w:val="9"/>
                <w:noProof w:val="0"/>
              </w:rPr>
              <w:t>ределять закономерность сл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дования объектов и использ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вать ее для вы</w:t>
            </w:r>
            <w:r w:rsidRPr="00E90BF5">
              <w:rPr>
                <w:rStyle w:val="9"/>
                <w:noProof w:val="0"/>
              </w:rPr>
              <w:softHyphen/>
              <w:t>полнения зад</w:t>
            </w:r>
            <w:r w:rsidRPr="00E90BF5">
              <w:rPr>
                <w:rStyle w:val="9"/>
                <w:noProof w:val="0"/>
              </w:rPr>
              <w:t>а</w:t>
            </w:r>
            <w:r w:rsidRPr="00E90BF5">
              <w:rPr>
                <w:rStyle w:val="9"/>
                <w:noProof w:val="0"/>
              </w:rPr>
              <w:t>ния.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3"/>
                <w:b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"/>
                <w:noProof w:val="0"/>
              </w:rPr>
              <w:t xml:space="preserve"> п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нимать и принимать эле</w:t>
            </w:r>
            <w:r w:rsidRPr="00E90BF5">
              <w:rPr>
                <w:rStyle w:val="9"/>
                <w:noProof w:val="0"/>
              </w:rPr>
              <w:softHyphen/>
              <w:t>ментарные правила работы в группе: проявлять доброжел</w:t>
            </w:r>
            <w:r w:rsidRPr="00E90BF5">
              <w:rPr>
                <w:rStyle w:val="9"/>
                <w:noProof w:val="0"/>
              </w:rPr>
              <w:t>а</w:t>
            </w:r>
            <w:r w:rsidRPr="00E90BF5">
              <w:rPr>
                <w:rStyle w:val="9"/>
                <w:noProof w:val="0"/>
              </w:rPr>
              <w:t>тельное отношение к сверс</w:t>
            </w:r>
            <w:r w:rsidRPr="00E90BF5">
              <w:rPr>
                <w:rStyle w:val="9"/>
                <w:noProof w:val="0"/>
              </w:rPr>
              <w:t>т</w:t>
            </w:r>
            <w:r w:rsidRPr="00E90BF5">
              <w:rPr>
                <w:rStyle w:val="9"/>
                <w:noProof w:val="0"/>
              </w:rPr>
              <w:t>никам, стремиться прислуш</w:t>
            </w:r>
            <w:r w:rsidRPr="00E90BF5">
              <w:rPr>
                <w:rStyle w:val="9"/>
                <w:noProof w:val="0"/>
              </w:rPr>
              <w:t>и</w:t>
            </w:r>
            <w:r w:rsidRPr="00E90BF5">
              <w:rPr>
                <w:rStyle w:val="9"/>
                <w:noProof w:val="0"/>
              </w:rPr>
              <w:t>ваться к мнению одно</w:t>
            </w:r>
            <w:r w:rsidRPr="00E90BF5">
              <w:rPr>
                <w:rStyle w:val="9"/>
                <w:noProof w:val="0"/>
              </w:rPr>
              <w:softHyphen/>
              <w:t>классников.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3"/>
                <w:b/>
                <w:sz w:val="24"/>
              </w:rPr>
              <w:t>Регулятивные:</w:t>
            </w:r>
            <w:r w:rsidRPr="00E90BF5">
              <w:rPr>
                <w:rStyle w:val="9"/>
              </w:rPr>
              <w:t xml:space="preserve"> прин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мать и сохранять учебную задачу; планировать в сотрудничестве с учите</w:t>
            </w:r>
            <w:r w:rsidRPr="00E90BF5">
              <w:rPr>
                <w:rStyle w:val="9"/>
              </w:rPr>
              <w:softHyphen/>
              <w:t>лем и одноклассниками необходимые дейс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 устойчивой 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тива</w:t>
            </w:r>
            <w:r w:rsidRPr="00E90BF5">
              <w:rPr>
                <w:rStyle w:val="9"/>
              </w:rPr>
              <w:softHyphen/>
              <w:t>ции к сам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стоятель</w:t>
            </w:r>
            <w:r w:rsidRPr="00E90BF5">
              <w:rPr>
                <w:rStyle w:val="9"/>
              </w:rPr>
              <w:softHyphen/>
              <w:t>ной и коллективной аналитич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ской дея</w:t>
            </w:r>
            <w:r w:rsidRPr="00E90BF5">
              <w:rPr>
                <w:rStyle w:val="9"/>
              </w:rPr>
              <w:softHyphen/>
              <w:t>тельности, положи</w:t>
            </w:r>
            <w:r w:rsidRPr="00E90BF5">
              <w:rPr>
                <w:rStyle w:val="9"/>
              </w:rPr>
              <w:softHyphen/>
              <w:t>тельного отношения к познав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тельной де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Числа 8 и 9. Пись</w:t>
            </w:r>
            <w:r w:rsidRPr="00E90BF5">
              <w:rPr>
                <w:rStyle w:val="9pt"/>
                <w:sz w:val="24"/>
                <w:szCs w:val="24"/>
              </w:rPr>
              <w:softHyphen/>
              <w:t>мо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фры 8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ла 8 и 9?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строить короткое монолог. высказывание; сч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тать предметы; при консультативной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мощи учителя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полнять задания в учебнике и в раб. тетради; работать в паре: составлять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дель числа 8; опред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лять место чисел 8 и 9 в натураль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ном р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ду; писать в тетради цифру 8; кол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лективно читать стих-е </w:t>
            </w:r>
            <w:r w:rsidRPr="00E90BF5">
              <w:rPr>
                <w:rStyle w:val="9pt3"/>
                <w:b w:val="0"/>
              </w:rPr>
              <w:t>С.Я.</w:t>
            </w:r>
            <w:r w:rsidRPr="00E90BF5">
              <w:rPr>
                <w:rStyle w:val="9pt"/>
                <w:sz w:val="24"/>
                <w:szCs w:val="24"/>
              </w:rPr>
              <w:t>Мар</w:t>
            </w:r>
            <w:r w:rsidRPr="00E90BF5">
              <w:rPr>
                <w:rStyle w:val="9pt"/>
                <w:sz w:val="24"/>
                <w:szCs w:val="24"/>
              </w:rPr>
              <w:softHyphen/>
              <w:t>шака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Научиться за</w:t>
            </w:r>
            <w:r w:rsidRPr="00E90BF5">
              <w:rPr>
                <w:rStyle w:val="9"/>
              </w:rPr>
              <w:softHyphen/>
              <w:t>писывать ци</w:t>
            </w:r>
            <w:r w:rsidRPr="00E90BF5">
              <w:rPr>
                <w:rStyle w:val="9"/>
              </w:rPr>
              <w:softHyphen/>
              <w:t>фрой число 8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3"/>
                <w:b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"/>
                <w:noProof w:val="0"/>
              </w:rPr>
              <w:t xml:space="preserve"> выпо</w:t>
            </w:r>
            <w:r w:rsidRPr="00E90BF5">
              <w:rPr>
                <w:rStyle w:val="9"/>
                <w:noProof w:val="0"/>
              </w:rPr>
              <w:t>л</w:t>
            </w:r>
            <w:r w:rsidRPr="00E90BF5">
              <w:rPr>
                <w:rStyle w:val="9"/>
                <w:noProof w:val="0"/>
              </w:rPr>
              <w:t>нять учебно-познава</w:t>
            </w:r>
            <w:r w:rsidRPr="00E90BF5">
              <w:rPr>
                <w:rStyle w:val="9"/>
                <w:noProof w:val="0"/>
              </w:rPr>
              <w:softHyphen/>
              <w:t>тельные действия; ориентироваться в своей системе знаний; делать обобщения, выводы на основе реализованных исследовател</w:t>
            </w:r>
            <w:r w:rsidRPr="00E90BF5">
              <w:rPr>
                <w:rStyle w:val="9"/>
                <w:noProof w:val="0"/>
              </w:rPr>
              <w:t>ь</w:t>
            </w:r>
            <w:r w:rsidRPr="00E90BF5">
              <w:rPr>
                <w:rStyle w:val="9"/>
                <w:noProof w:val="0"/>
              </w:rPr>
              <w:t>ских з</w:t>
            </w:r>
            <w:r w:rsidRPr="00E90BF5">
              <w:rPr>
                <w:rStyle w:val="9"/>
                <w:noProof w:val="0"/>
              </w:rPr>
              <w:t>а</w:t>
            </w:r>
            <w:r w:rsidRPr="00E90BF5">
              <w:rPr>
                <w:rStyle w:val="9"/>
                <w:noProof w:val="0"/>
              </w:rPr>
              <w:t>дач.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3"/>
                <w:b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"/>
                <w:b/>
                <w:noProof w:val="0"/>
              </w:rPr>
              <w:t xml:space="preserve"> </w:t>
            </w:r>
            <w:r w:rsidRPr="00E90BF5">
              <w:rPr>
                <w:rStyle w:val="9"/>
                <w:noProof w:val="0"/>
              </w:rPr>
              <w:t>осуществлять совместную де</w:t>
            </w:r>
            <w:r w:rsidRPr="00E90BF5">
              <w:rPr>
                <w:rStyle w:val="9"/>
                <w:noProof w:val="0"/>
              </w:rPr>
              <w:t>я</w:t>
            </w:r>
            <w:r w:rsidRPr="00E90BF5">
              <w:rPr>
                <w:rStyle w:val="9"/>
                <w:noProof w:val="0"/>
              </w:rPr>
              <w:t>тельность в паре с учетом ко</w:t>
            </w:r>
            <w:r w:rsidRPr="00E90BF5">
              <w:rPr>
                <w:rStyle w:val="9"/>
                <w:noProof w:val="0"/>
              </w:rPr>
              <w:t>н</w:t>
            </w:r>
            <w:r w:rsidRPr="00E90BF5">
              <w:rPr>
                <w:rStyle w:val="9"/>
                <w:noProof w:val="0"/>
              </w:rPr>
              <w:t>кретных учеб</w:t>
            </w:r>
            <w:r w:rsidRPr="00E90BF5">
              <w:rPr>
                <w:rStyle w:val="9"/>
                <w:noProof w:val="0"/>
              </w:rPr>
              <w:softHyphen/>
              <w:t>но-познавательных задач, упо</w:t>
            </w:r>
            <w:r w:rsidRPr="00E90BF5">
              <w:rPr>
                <w:rStyle w:val="9"/>
                <w:noProof w:val="0"/>
              </w:rPr>
              <w:t>т</w:t>
            </w:r>
            <w:r w:rsidRPr="00E90BF5">
              <w:rPr>
                <w:rStyle w:val="9"/>
                <w:noProof w:val="0"/>
              </w:rPr>
              <w:t>реблять вежли</w:t>
            </w:r>
            <w:r w:rsidRPr="00E90BF5">
              <w:rPr>
                <w:rStyle w:val="9"/>
                <w:noProof w:val="0"/>
              </w:rPr>
              <w:softHyphen/>
              <w:t>вые формы о</w:t>
            </w:r>
            <w:r w:rsidRPr="00E90BF5">
              <w:rPr>
                <w:rStyle w:val="9"/>
                <w:noProof w:val="0"/>
              </w:rPr>
              <w:t>б</w:t>
            </w:r>
            <w:r w:rsidRPr="00E90BF5">
              <w:rPr>
                <w:rStyle w:val="9"/>
                <w:noProof w:val="0"/>
              </w:rPr>
              <w:t>ращ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ния.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3"/>
                <w:b/>
                <w:sz w:val="24"/>
              </w:rPr>
              <w:t>Регулятивные:</w:t>
            </w:r>
            <w:r w:rsidRPr="00E90BF5">
              <w:rPr>
                <w:rStyle w:val="9"/>
              </w:rPr>
              <w:t xml:space="preserve"> выпо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нять под руководством учителя учебные действия в практич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ской и мыслительной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 устойчивой 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ти</w:t>
            </w:r>
            <w:r w:rsidRPr="00E90BF5">
              <w:rPr>
                <w:rStyle w:val="9"/>
              </w:rPr>
              <w:softHyphen/>
              <w:t>вации к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чению матем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тики, навыков анализа и с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постав</w:t>
            </w:r>
            <w:r w:rsidRPr="00E90BF5">
              <w:rPr>
                <w:rStyle w:val="9"/>
              </w:rPr>
              <w:softHyphen/>
              <w:t>ления, установление связи между ц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лью учебной деятельности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Числа 8 и 9. Пись</w:t>
            </w:r>
            <w:r w:rsidRPr="00E90BF5">
              <w:rPr>
                <w:rStyle w:val="9pt"/>
                <w:sz w:val="24"/>
                <w:szCs w:val="24"/>
              </w:rPr>
              <w:softHyphen/>
              <w:t>мо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фры 9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рефле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ада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тивного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реа</w:t>
            </w:r>
            <w:r w:rsidRPr="00E90BF5">
              <w:rPr>
                <w:rStyle w:val="9pt"/>
                <w:sz w:val="24"/>
                <w:szCs w:val="24"/>
              </w:rPr>
              <w:softHyphen/>
              <w:t>лизовать на прак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тике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ностей к рефлексии коррекционно-контрольного типа и реализации ко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рекционной нормы: вступать в учебный диалог; исслед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ситуации, тр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бующие сравнения чисел; работать в паре: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ставлять модель числа 9; п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сать в тетради ци</w:t>
            </w:r>
            <w:r w:rsidRPr="00E90BF5">
              <w:rPr>
                <w:rStyle w:val="9pt"/>
                <w:sz w:val="24"/>
                <w:szCs w:val="24"/>
              </w:rPr>
              <w:t>ф</w:t>
            </w:r>
            <w:r w:rsidRPr="00E90BF5">
              <w:rPr>
                <w:rStyle w:val="9pt"/>
                <w:sz w:val="24"/>
                <w:szCs w:val="24"/>
              </w:rPr>
              <w:t>ру 9; прогова</w:t>
            </w:r>
            <w:r w:rsidRPr="00E90BF5">
              <w:rPr>
                <w:rStyle w:val="9pt"/>
                <w:sz w:val="24"/>
                <w:szCs w:val="24"/>
              </w:rPr>
              <w:softHyphen/>
              <w:t>ривать состав чисел 4 и 5; называть мно</w:t>
            </w:r>
            <w:r w:rsidRPr="00E90BF5">
              <w:rPr>
                <w:rStyle w:val="9pt"/>
                <w:sz w:val="24"/>
                <w:szCs w:val="24"/>
              </w:rPr>
              <w:softHyphen/>
              <w:t>гоугольники; в сов</w:t>
            </w:r>
            <w:r w:rsidRPr="00E90BF5">
              <w:rPr>
                <w:rStyle w:val="9pt"/>
                <w:sz w:val="24"/>
                <w:szCs w:val="24"/>
              </w:rPr>
              <w:softHyphen/>
              <w:t>местной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учитель —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ник оценивать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Научиться за</w:t>
            </w:r>
            <w:r w:rsidRPr="00E90BF5">
              <w:rPr>
                <w:rStyle w:val="9"/>
              </w:rPr>
              <w:softHyphen/>
              <w:t>писывать ци</w:t>
            </w:r>
            <w:r w:rsidRPr="00E90BF5">
              <w:rPr>
                <w:rStyle w:val="9"/>
              </w:rPr>
              <w:softHyphen/>
              <w:t>фрой число 9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3"/>
                <w:b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"/>
                <w:noProof w:val="0"/>
              </w:rPr>
              <w:t xml:space="preserve"> выпо</w:t>
            </w:r>
            <w:r w:rsidRPr="00E90BF5">
              <w:rPr>
                <w:rStyle w:val="9"/>
                <w:noProof w:val="0"/>
              </w:rPr>
              <w:t>л</w:t>
            </w:r>
            <w:r w:rsidRPr="00E90BF5">
              <w:rPr>
                <w:rStyle w:val="9"/>
                <w:noProof w:val="0"/>
              </w:rPr>
              <w:t>нять учебно-познава</w:t>
            </w:r>
            <w:r w:rsidRPr="00E90BF5">
              <w:rPr>
                <w:rStyle w:val="9"/>
                <w:noProof w:val="0"/>
              </w:rPr>
              <w:softHyphen/>
              <w:t>тельные действия; определять закон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мерность следования объектов и использовать ее для вы</w:t>
            </w:r>
            <w:r w:rsidRPr="00E90BF5">
              <w:rPr>
                <w:rStyle w:val="9"/>
                <w:noProof w:val="0"/>
              </w:rPr>
              <w:softHyphen/>
              <w:t>полнения задания.</w:t>
            </w:r>
          </w:p>
          <w:p w:rsidR="00155F11" w:rsidRPr="00E90BF5" w:rsidRDefault="00155F11" w:rsidP="00E36F00">
            <w:pPr>
              <w:jc w:val="center"/>
              <w:rPr>
                <w:rStyle w:val="9"/>
              </w:rPr>
            </w:pPr>
            <w:r w:rsidRPr="00E90BF5">
              <w:rPr>
                <w:rStyle w:val="93"/>
                <w:b/>
                <w:sz w:val="24"/>
              </w:rPr>
              <w:t>Коммуникативные:</w:t>
            </w:r>
            <w:r w:rsidRPr="00E90BF5">
              <w:rPr>
                <w:rStyle w:val="9"/>
              </w:rPr>
              <w:t xml:space="preserve"> строить понятные для партнера высказывания; контролировать свои действия и действия пар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 xml:space="preserve">нера.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3"/>
                <w:b/>
                <w:sz w:val="24"/>
              </w:rPr>
              <w:t>Регулятивные:</w:t>
            </w:r>
            <w:r w:rsidRPr="00E90BF5">
              <w:rPr>
                <w:rStyle w:val="9"/>
              </w:rPr>
              <w:t xml:space="preserve"> самосто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 формулир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цели урока после предварительного обсужде</w:t>
            </w:r>
            <w:r w:rsidRPr="00E90BF5">
              <w:rPr>
                <w:rStyle w:val="9"/>
              </w:rPr>
              <w:softHyphen/>
              <w:t>ния; адекватно 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 поло</w:t>
            </w:r>
            <w:r w:rsidRPr="00E90BF5">
              <w:rPr>
                <w:rStyle w:val="9"/>
              </w:rPr>
              <w:softHyphen/>
              <w:t>жительного отноше</w:t>
            </w:r>
            <w:r w:rsidRPr="00E90BF5">
              <w:rPr>
                <w:rStyle w:val="9"/>
              </w:rPr>
              <w:softHyphen/>
              <w:t>ния к процессу по</w:t>
            </w:r>
            <w:r w:rsidRPr="00E90BF5">
              <w:rPr>
                <w:rStyle w:val="9"/>
              </w:rPr>
              <w:softHyphen/>
              <w:t>знания: проя</w:t>
            </w:r>
            <w:r w:rsidRPr="00E90BF5">
              <w:rPr>
                <w:rStyle w:val="9"/>
              </w:rPr>
              <w:t>в</w:t>
            </w:r>
            <w:r w:rsidRPr="00E90BF5">
              <w:rPr>
                <w:rStyle w:val="9"/>
              </w:rPr>
              <w:t>ление вним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ния, удивле</w:t>
            </w:r>
            <w:r w:rsidRPr="00E90BF5">
              <w:rPr>
                <w:rStyle w:val="9"/>
              </w:rPr>
              <w:softHyphen/>
              <w:t>ния, желания больше у</w:t>
            </w:r>
            <w:r w:rsidRPr="00E90BF5">
              <w:rPr>
                <w:rStyle w:val="9"/>
              </w:rPr>
              <w:t>з</w:t>
            </w:r>
            <w:r w:rsidRPr="00E90BF5">
              <w:rPr>
                <w:rStyle w:val="9"/>
              </w:rPr>
              <w:t>нать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Число 10.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пись числа 10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полу</w:t>
            </w:r>
            <w:r w:rsidRPr="00E90BF5">
              <w:rPr>
                <w:rStyle w:val="9pt"/>
                <w:sz w:val="24"/>
                <w:szCs w:val="24"/>
              </w:rPr>
              <w:softHyphen/>
              <w:t>чить чи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ло 10?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строить короткое монолог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ческое высказывание: краткий и разверн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тый ответ на вопросы учителя по ходу ур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ка; считать предметы; при консультативной помощи учителя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полнять задания в учебнике и в раб. тетради, составлять модель числа 10; п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сать в те</w:t>
            </w:r>
            <w:r w:rsidRPr="00E90BF5">
              <w:rPr>
                <w:rStyle w:val="9"/>
              </w:rPr>
              <w:t>тради цифру 10; определять место числа 10 в натуральном ряду;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тать с дидакти</w:t>
            </w:r>
            <w:r w:rsidRPr="00E90BF5">
              <w:rPr>
                <w:rStyle w:val="9"/>
              </w:rPr>
              <w:softHyphen/>
              <w:t>ческим мат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риалом из аудиоприлож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ния; работать в группе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Научиться записывать цифрой чис</w:t>
            </w:r>
            <w:r w:rsidRPr="00E90BF5">
              <w:rPr>
                <w:rStyle w:val="9"/>
              </w:rPr>
              <w:softHyphen/>
              <w:t>ло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"/>
              </w:rPr>
            </w:pPr>
            <w:r w:rsidRPr="00E90BF5">
              <w:rPr>
                <w:rStyle w:val="93"/>
                <w:b/>
                <w:sz w:val="24"/>
              </w:rPr>
              <w:t>Познавательные:</w:t>
            </w:r>
            <w:r w:rsidRPr="00E90BF5">
              <w:rPr>
                <w:rStyle w:val="9"/>
              </w:rPr>
              <w:t xml:space="preserve"> осозн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вать познавательную задачу; строить речевое высказывание в устной форме; делать обо</w:t>
            </w:r>
            <w:r w:rsidRPr="00E90BF5">
              <w:rPr>
                <w:rStyle w:val="9"/>
              </w:rPr>
              <w:t>б</w:t>
            </w:r>
            <w:r w:rsidRPr="00E90BF5">
              <w:rPr>
                <w:rStyle w:val="9"/>
              </w:rPr>
              <w:t xml:space="preserve">щения, выводы. </w:t>
            </w:r>
          </w:p>
          <w:p w:rsidR="00155F11" w:rsidRPr="00E90BF5" w:rsidRDefault="00155F11" w:rsidP="00E36F00">
            <w:pPr>
              <w:jc w:val="center"/>
              <w:rPr>
                <w:rStyle w:val="9"/>
              </w:rPr>
            </w:pPr>
            <w:r w:rsidRPr="00E90BF5">
              <w:rPr>
                <w:rStyle w:val="93"/>
                <w:b/>
                <w:sz w:val="24"/>
              </w:rPr>
              <w:t>Коммуникативные:</w:t>
            </w:r>
            <w:r w:rsidRPr="00E90BF5">
              <w:rPr>
                <w:rStyle w:val="9"/>
              </w:rPr>
              <w:t xml:space="preserve"> и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тегрироваться в группу сверс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ников и строить продуктивное взаимо</w:t>
            </w:r>
            <w:r w:rsidRPr="00E90BF5">
              <w:rPr>
                <w:rStyle w:val="9"/>
              </w:rPr>
              <w:softHyphen/>
              <w:t>действие и сотруднич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 xml:space="preserve">ство с ними.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3"/>
                <w:b/>
                <w:sz w:val="24"/>
              </w:rPr>
              <w:t>Регулятивные:</w:t>
            </w:r>
            <w:r w:rsidRPr="00E90BF5">
              <w:rPr>
                <w:rStyle w:val="9"/>
              </w:rPr>
              <w:t xml:space="preserve"> ставить учебную задачу; опреде</w:t>
            </w:r>
            <w:r w:rsidRPr="00E90BF5">
              <w:rPr>
                <w:rStyle w:val="9"/>
              </w:rPr>
              <w:softHyphen/>
              <w:t>лять последовательность промеж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точных це</w:t>
            </w:r>
            <w:r w:rsidRPr="00E90BF5">
              <w:rPr>
                <w:rStyle w:val="9"/>
              </w:rPr>
              <w:softHyphen/>
              <w:t>лей с учетом коне</w:t>
            </w:r>
            <w:r w:rsidRPr="00E90BF5">
              <w:rPr>
                <w:rStyle w:val="9"/>
              </w:rPr>
              <w:t>ч</w:t>
            </w:r>
            <w:r w:rsidRPr="00E90BF5">
              <w:rPr>
                <w:rStyle w:val="9"/>
              </w:rPr>
              <w:t>ного результата; оценивать к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чество и уровень усвоения м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териала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 по</w:t>
            </w:r>
            <w:r w:rsidRPr="00E90BF5">
              <w:rPr>
                <w:rStyle w:val="9"/>
              </w:rPr>
              <w:softHyphen/>
              <w:t>ложительн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го от</w:t>
            </w:r>
            <w:r w:rsidRPr="00E90BF5">
              <w:rPr>
                <w:rStyle w:val="9"/>
              </w:rPr>
              <w:softHyphen/>
              <w:t>ношения к учению, усто</w:t>
            </w:r>
            <w:r w:rsidRPr="00E90BF5">
              <w:rPr>
                <w:rStyle w:val="9"/>
              </w:rPr>
              <w:t>й</w:t>
            </w:r>
            <w:r w:rsidRPr="00E90BF5">
              <w:rPr>
                <w:rStyle w:val="9"/>
              </w:rPr>
              <w:t>чивой мотива</w:t>
            </w:r>
            <w:r w:rsidRPr="00E90BF5">
              <w:rPr>
                <w:rStyle w:val="9"/>
              </w:rPr>
              <w:softHyphen/>
              <w:t>ции к самоко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тролю и сам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оценке 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зуль</w:t>
            </w:r>
            <w:r w:rsidRPr="00E90BF5">
              <w:rPr>
                <w:rStyle w:val="9"/>
              </w:rPr>
              <w:softHyphen/>
              <w:t>татов своей учебной де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Повт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ре</w:t>
            </w:r>
            <w:r w:rsidRPr="00E90BF5">
              <w:rPr>
                <w:rStyle w:val="9"/>
              </w:rPr>
              <w:softHyphen/>
              <w:t>ние и об</w:t>
            </w:r>
            <w:r w:rsidRPr="00E90BF5">
              <w:rPr>
                <w:rStyle w:val="9"/>
              </w:rPr>
              <w:softHyphen/>
              <w:t>общение изучен</w:t>
            </w:r>
            <w:r w:rsidRPr="00E90BF5">
              <w:rPr>
                <w:rStyle w:val="9"/>
              </w:rPr>
              <w:softHyphen/>
              <w:t>ного по теме «Чи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ла от 1 до 10»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реа</w:t>
            </w:r>
            <w:r w:rsidRPr="00E90BF5">
              <w:rPr>
                <w:rStyle w:val="9"/>
              </w:rPr>
              <w:softHyphen/>
              <w:t>лизовать на прак</w:t>
            </w:r>
            <w:r w:rsidRPr="00E90BF5">
              <w:rPr>
                <w:rStyle w:val="9"/>
              </w:rPr>
              <w:softHyphen/>
              <w:t>тике по</w:t>
            </w:r>
            <w:r w:rsidRPr="00E90BF5">
              <w:rPr>
                <w:rStyle w:val="9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Формирование у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 способностей к рефлексии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но-контрольного типа и реализации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ной нормы (фиксиров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ния собственных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трудне</w:t>
            </w:r>
            <w:r w:rsidRPr="00E90BF5">
              <w:rPr>
                <w:rStyle w:val="9"/>
              </w:rPr>
              <w:softHyphen/>
              <w:t>ний в деятельн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сти): считать предметы; опред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лять порядок при счете; работать в группе: обсуждать задание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вышенной сложности; чертить в тетради отре</w:t>
            </w:r>
            <w:r w:rsidRPr="00E90BF5">
              <w:rPr>
                <w:rStyle w:val="9"/>
              </w:rPr>
              <w:t>з</w:t>
            </w:r>
            <w:r w:rsidRPr="00E90BF5">
              <w:rPr>
                <w:rStyle w:val="9"/>
              </w:rPr>
              <w:t>ки по образцу в учебн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ке; при консультативной помощи учителя выпо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нять задания в учебнике и в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бочей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на практике навыки счета и знание сос</w:t>
            </w:r>
            <w:r w:rsidRPr="00E90BF5">
              <w:rPr>
                <w:rStyle w:val="9pt"/>
                <w:sz w:val="24"/>
                <w:szCs w:val="24"/>
              </w:rPr>
              <w:softHyphen/>
              <w:t>тава 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сел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выпо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орие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тироваться в своей сист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знаний; делать обо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щения, выводы на основе реализованных исслед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вательских задач.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рабатывать совместно критерии оценивания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полнения задания (по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бору); оценивать свои достижения и до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стижения сверстников по выраб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танным кри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териям;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знавать свои ошибки, 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вучивать их.</w:t>
            </w:r>
          </w:p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работать по предложенному учит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лем плану; оценивать пр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вильность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полнения своих действий, вносить необходи</w:t>
            </w:r>
            <w:r w:rsidRPr="00E90BF5">
              <w:rPr>
                <w:rStyle w:val="9pt"/>
                <w:sz w:val="24"/>
                <w:szCs w:val="24"/>
              </w:rPr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уме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оценивать свою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ную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ность: свои дост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же</w:t>
            </w:r>
            <w:r w:rsidRPr="00E90BF5">
              <w:rPr>
                <w:rStyle w:val="9pt"/>
                <w:sz w:val="24"/>
                <w:szCs w:val="24"/>
              </w:rPr>
              <w:softHyphen/>
              <w:t>ния,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ность, 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циативу, о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ветстве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ность,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чины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удач;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нание тру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ностей и стремление к их преод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лению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Проект «Мате</w:t>
            </w:r>
            <w:r w:rsidRPr="00E90BF5">
              <w:rPr>
                <w:rStyle w:val="9"/>
              </w:rPr>
              <w:softHyphen/>
              <w:t>матика в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круг нас. Числа в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гадках,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слови</w:t>
            </w:r>
            <w:r w:rsidRPr="00E90BF5">
              <w:rPr>
                <w:rStyle w:val="9"/>
              </w:rPr>
              <w:softHyphen/>
              <w:t>цах,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го</w:t>
            </w:r>
            <w:r w:rsidRPr="00E90BF5">
              <w:rPr>
                <w:rStyle w:val="9"/>
              </w:rPr>
              <w:softHyphen/>
              <w:t>ворках»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го взаимного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реа</w:t>
            </w:r>
            <w:r w:rsidRPr="00E90BF5">
              <w:rPr>
                <w:rStyle w:val="9"/>
              </w:rPr>
              <w:softHyphen/>
              <w:t>лизовать на прак</w:t>
            </w:r>
            <w:r w:rsidRPr="00E90BF5">
              <w:rPr>
                <w:rStyle w:val="9"/>
              </w:rPr>
              <w:softHyphen/>
              <w:t>тике по</w:t>
            </w:r>
            <w:r w:rsidRPr="00E90BF5">
              <w:rPr>
                <w:rStyle w:val="9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рефлексии коррекционно-контрольного типа и реал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зации коррекционной но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мы: 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тать текст учебника; работать в группе: отга</w:t>
            </w:r>
            <w:r w:rsidRPr="00E90BF5">
              <w:rPr>
                <w:rStyle w:val="9"/>
              </w:rPr>
              <w:softHyphen/>
              <w:t>дывать загадки С.Я. Ма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шака, об</w:t>
            </w:r>
            <w:r w:rsidRPr="00E90BF5">
              <w:rPr>
                <w:rStyle w:val="9"/>
              </w:rPr>
              <w:t>ъ</w:t>
            </w:r>
            <w:r w:rsidRPr="00E90BF5">
              <w:rPr>
                <w:rStyle w:val="9"/>
              </w:rPr>
              <w:t>яснять пословицы и поговорки; составлять план действий, опираясь на план, предложенный в учебнике; находить ну</w:t>
            </w:r>
            <w:r w:rsidRPr="00E90BF5">
              <w:rPr>
                <w:rStyle w:val="9"/>
              </w:rPr>
              <w:t>ж</w:t>
            </w:r>
            <w:r w:rsidRPr="00E90BF5">
              <w:rPr>
                <w:rStyle w:val="9"/>
              </w:rPr>
              <w:t>ную информацию по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данной теме; проектир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инди</w:t>
            </w:r>
            <w:r w:rsidRPr="00E90BF5">
              <w:rPr>
                <w:rStyle w:val="9"/>
              </w:rPr>
              <w:softHyphen/>
              <w:t>видуальное (ко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лективное) домашнее зад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расск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зывать о числах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осущест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поиск необхо</w:t>
            </w:r>
            <w:r w:rsidRPr="00E90BF5">
              <w:rPr>
                <w:rStyle w:val="9pt"/>
                <w:sz w:val="24"/>
                <w:szCs w:val="24"/>
              </w:rPr>
              <w:softHyphen/>
              <w:t>димой инф-ции для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полнения учеб. заданий; строить речевое выск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зывание в уст</w:t>
            </w:r>
            <w:r w:rsidRPr="00E90BF5">
              <w:rPr>
                <w:rStyle w:val="9pt"/>
                <w:sz w:val="24"/>
                <w:szCs w:val="24"/>
              </w:rPr>
              <w:softHyphen/>
              <w:t>ной форме; структ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 xml:space="preserve">рировать знания.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с дост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точной полнотой и то</w:t>
            </w:r>
            <w:r w:rsidRPr="00E90BF5">
              <w:rPr>
                <w:rStyle w:val="9pt"/>
                <w:sz w:val="24"/>
                <w:szCs w:val="24"/>
              </w:rPr>
              <w:t>ч</w:t>
            </w:r>
            <w:r w:rsidRPr="00E90BF5">
              <w:rPr>
                <w:rStyle w:val="9pt"/>
                <w:sz w:val="24"/>
                <w:szCs w:val="24"/>
              </w:rPr>
              <w:t>ностью выражать свои мысли; принимать уч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стие в работе группы: определять общие цели работы, намечать спос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бы их достижения, ра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пределять роли, выраб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тывать совместно крит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рии оценивания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 xml:space="preserve">нения заданий.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удерж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цель деятельности до получения ее резул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тата; планировать рабо</w:t>
            </w:r>
            <w:r w:rsidRPr="00E90BF5">
              <w:rPr>
                <w:rStyle w:val="9pt"/>
                <w:sz w:val="24"/>
                <w:szCs w:val="24"/>
              </w:rPr>
              <w:softHyphen/>
              <w:t>ту; проявлять спосо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ность к мобилизации сил и эне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гии, к волевому усилию и преодолению препя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ствий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следователь</w:t>
            </w:r>
            <w:r w:rsidRPr="00E90BF5">
              <w:rPr>
                <w:rStyle w:val="9pt"/>
                <w:sz w:val="24"/>
                <w:szCs w:val="24"/>
              </w:rPr>
              <w:softHyphen/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способности к аде</w:t>
            </w:r>
            <w:r w:rsidRPr="00E90BF5">
              <w:rPr>
                <w:rStyle w:val="9pt"/>
                <w:sz w:val="24"/>
                <w:szCs w:val="24"/>
              </w:rPr>
              <w:softHyphen/>
              <w:t>кватной самооценке, навыков 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ганизации и анализа св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ей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 в составе группы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rPr>
                <w:rStyle w:val="9"/>
              </w:rPr>
              <w:t>Сант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метр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о</w:t>
            </w:r>
            <w:r w:rsidRPr="00E90BF5">
              <w:rPr>
                <w:rStyle w:val="9"/>
                <w:noProof w:val="0"/>
              </w:rPr>
              <w:t>т</w:t>
            </w:r>
            <w:r w:rsidRPr="00E90BF5">
              <w:rPr>
                <w:rStyle w:val="9"/>
                <w:noProof w:val="0"/>
              </w:rPr>
              <w:t>кры</w:t>
            </w:r>
            <w:r w:rsidRPr="00E90BF5">
              <w:rPr>
                <w:rStyle w:val="9"/>
                <w:noProof w:val="0"/>
              </w:rPr>
              <w:softHyphen/>
              <w:t>тия н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и</w:t>
            </w:r>
            <w:r w:rsidRPr="00E90BF5">
              <w:rPr>
                <w:rStyle w:val="9"/>
              </w:rPr>
              <w:t>з</w:t>
            </w:r>
            <w:r w:rsidRPr="00E90BF5">
              <w:rPr>
                <w:rStyle w:val="9"/>
              </w:rPr>
              <w:t>мерять о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резки в са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тиме</w:t>
            </w:r>
            <w:r w:rsidRPr="00E90BF5">
              <w:rPr>
                <w:rStyle w:val="9"/>
              </w:rPr>
              <w:softHyphen/>
              <w:t>трах?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умений по</w:t>
            </w:r>
            <w:r w:rsidRPr="00E90BF5">
              <w:rPr>
                <w:rStyle w:val="9"/>
              </w:rPr>
              <w:softHyphen/>
              <w:t>строения и ре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лиз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ции новых знаний: вступать в учебный диалог; исследовать ситуации, тр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бующие сравнения чисел и величин; из</w:t>
            </w:r>
            <w:r w:rsidRPr="00E90BF5">
              <w:rPr>
                <w:rStyle w:val="9"/>
              </w:rPr>
              <w:softHyphen/>
              <w:t>мерять отрезки в сантиме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рах; чертить от</w:t>
            </w:r>
            <w:r w:rsidRPr="00E90BF5">
              <w:rPr>
                <w:rStyle w:val="9"/>
              </w:rPr>
              <w:softHyphen/>
              <w:t>резки заданной длины;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ботать с дидакт. матери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лом из ауди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приложения; при консультативной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мощи учителя вы</w:t>
            </w:r>
            <w:r w:rsidRPr="00E90BF5">
              <w:rPr>
                <w:rStyle w:val="9"/>
              </w:rPr>
              <w:softHyphen/>
              <w:t>полнять задания в учебнике и в раб. тетради совместной де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тельности уч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тель-уче</w:t>
            </w:r>
            <w:r w:rsidRPr="00E90BF5">
              <w:rPr>
                <w:rStyle w:val="9"/>
              </w:rPr>
              <w:softHyphen/>
              <w:t>ник 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изм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рять дли</w:t>
            </w:r>
            <w:r w:rsidRPr="00E90BF5">
              <w:rPr>
                <w:rStyle w:val="9pt"/>
                <w:sz w:val="24"/>
                <w:szCs w:val="24"/>
              </w:rPr>
              <w:softHyphen/>
              <w:t>ну зада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ного отрезка в сан</w:t>
            </w:r>
            <w:r w:rsidRPr="00E90BF5">
              <w:rPr>
                <w:rStyle w:val="9pt"/>
                <w:sz w:val="24"/>
                <w:szCs w:val="24"/>
              </w:rPr>
              <w:softHyphen/>
              <w:t>тиметрах, чертить отрез</w:t>
            </w:r>
            <w:r w:rsidRPr="00E90BF5">
              <w:rPr>
                <w:rStyle w:val="9pt"/>
                <w:sz w:val="24"/>
                <w:szCs w:val="24"/>
              </w:rPr>
              <w:softHyphen/>
              <w:t>ки заданной длины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пон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учебные задачи урока и стремиться их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нить; высказывать пре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 xml:space="preserve">положения, делать обобщения, выводы. </w:t>
            </w: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участв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в коллектив</w:t>
            </w:r>
            <w:r w:rsidRPr="00E90BF5">
              <w:rPr>
                <w:rStyle w:val="9pt"/>
                <w:sz w:val="24"/>
                <w:szCs w:val="24"/>
              </w:rPr>
              <w:softHyphen/>
              <w:t>ном 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суждении проблем; 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носить свою по</w:t>
            </w:r>
            <w:r w:rsidRPr="00E90BF5">
              <w:rPr>
                <w:rStyle w:val="9pt"/>
                <w:sz w:val="24"/>
                <w:szCs w:val="24"/>
              </w:rPr>
              <w:softHyphen/>
              <w:t>зицию до других, приводя арг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 xml:space="preserve">менты.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 перспективы дал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ней</w:t>
            </w:r>
            <w:r w:rsidRPr="00E90BF5">
              <w:rPr>
                <w:rStyle w:val="9pt"/>
                <w:sz w:val="24"/>
                <w:szCs w:val="24"/>
              </w:rPr>
              <w:softHyphen/>
              <w:t>шей учебной работы, о</w:t>
            </w:r>
            <w:r w:rsidRPr="00E90BF5">
              <w:rPr>
                <w:rStyle w:val="9pt"/>
                <w:sz w:val="24"/>
                <w:szCs w:val="24"/>
              </w:rPr>
              <w:t>п</w:t>
            </w:r>
            <w:r w:rsidRPr="00E90BF5">
              <w:rPr>
                <w:rStyle w:val="9pt"/>
                <w:sz w:val="24"/>
                <w:szCs w:val="24"/>
              </w:rPr>
              <w:t>ределять цели и задачи усвоения новых знаний; понимать и толковать исследовательские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Увели</w:t>
            </w:r>
            <w:r w:rsidRPr="00E90BF5">
              <w:rPr>
                <w:rStyle w:val="9"/>
              </w:rPr>
              <w:softHyphen/>
              <w:t>чить на... Умень</w:t>
            </w:r>
            <w:r w:rsidRPr="00E90BF5">
              <w:rPr>
                <w:rStyle w:val="9"/>
              </w:rPr>
              <w:softHyphen/>
              <w:t>шить на...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ув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ли</w:t>
            </w:r>
            <w:r w:rsidRPr="00E90BF5">
              <w:rPr>
                <w:rStyle w:val="9"/>
              </w:rPr>
              <w:softHyphen/>
              <w:t>чивать и умень</w:t>
            </w:r>
            <w:r w:rsidRPr="00E90BF5">
              <w:rPr>
                <w:rStyle w:val="9"/>
              </w:rPr>
              <w:softHyphen/>
              <w:t>шать чи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ла на не</w:t>
            </w:r>
            <w:r w:rsidRPr="00E90BF5">
              <w:rPr>
                <w:rStyle w:val="9"/>
              </w:rPr>
              <w:softHyphen/>
              <w:t>сколько единиц?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деятельност</w:t>
            </w:r>
            <w:r w:rsidRPr="00E90BF5">
              <w:rPr>
                <w:rStyle w:val="9"/>
              </w:rPr>
              <w:softHyphen/>
              <w:t>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</w:t>
            </w:r>
            <w:r w:rsidRPr="00E90BF5">
              <w:rPr>
                <w:rStyle w:val="9"/>
              </w:rPr>
              <w:softHyphen/>
              <w:t>турированию и си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тематизации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</w:t>
            </w:r>
            <w:r w:rsidRPr="00E90BF5">
              <w:rPr>
                <w:rStyle w:val="9"/>
              </w:rPr>
              <w:softHyphen/>
              <w:t>мого предметного содержания: строить короткое монол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гическое высказывание: краткий и развернутый о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вет на вопросы учителя по ходу урока; считать пре</w:t>
            </w:r>
            <w:r w:rsidRPr="00E90BF5">
              <w:rPr>
                <w:rStyle w:val="9"/>
              </w:rPr>
              <w:t>д</w:t>
            </w:r>
            <w:r w:rsidRPr="00E90BF5">
              <w:rPr>
                <w:rStyle w:val="9"/>
              </w:rPr>
              <w:t>меты; читать матем. выр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жения, решать и запис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вать их; при консультати</w:t>
            </w:r>
            <w:r w:rsidRPr="00E90BF5">
              <w:rPr>
                <w:rStyle w:val="9"/>
              </w:rPr>
              <w:t>в</w:t>
            </w:r>
            <w:r w:rsidRPr="00E90BF5">
              <w:rPr>
                <w:rStyle w:val="9"/>
              </w:rPr>
              <w:t>ной помощи учителя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 xml:space="preserve">полнять задания в учебнике и в раб. тетради 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 xml:space="preserve">зовать понятия </w:t>
            </w:r>
            <w:r w:rsidRPr="00E90BF5">
              <w:rPr>
                <w:rStyle w:val="9pt2"/>
              </w:rPr>
              <w:t>уве</w:t>
            </w:r>
            <w:r w:rsidRPr="00E90BF5">
              <w:rPr>
                <w:rStyle w:val="9pt2"/>
              </w:rPr>
              <w:softHyphen/>
              <w:t>личить на..., уменьшить на...</w:t>
            </w:r>
            <w:r w:rsidRPr="00E90BF5">
              <w:rPr>
                <w:rStyle w:val="9pt"/>
                <w:sz w:val="24"/>
                <w:szCs w:val="24"/>
              </w:rPr>
              <w:t xml:space="preserve"> при запи</w:t>
            </w:r>
            <w:r w:rsidRPr="00E90BF5">
              <w:rPr>
                <w:rStyle w:val="9pt"/>
                <w:sz w:val="24"/>
                <w:szCs w:val="24"/>
              </w:rPr>
              <w:softHyphen/>
              <w:t>си 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словых выражений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тельные действия; ориентир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в своей системе знаний, делать выводы, обобщения; выявлять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вестное и неи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 xml:space="preserve">вестное.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план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и согласован</w:t>
            </w:r>
            <w:r w:rsidRPr="00E90BF5">
              <w:rPr>
                <w:rStyle w:val="9pt"/>
                <w:sz w:val="24"/>
                <w:szCs w:val="24"/>
              </w:rPr>
              <w:softHyphen/>
              <w:t>но выполнять совместную деятельность; участ</w:t>
            </w:r>
            <w:r w:rsidRPr="00E90BF5">
              <w:rPr>
                <w:rStyle w:val="9pt"/>
                <w:sz w:val="24"/>
                <w:szCs w:val="24"/>
              </w:rPr>
              <w:softHyphen/>
              <w:t>вовать в диалоге при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полнении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 xml:space="preserve">ний.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работать по предложенному учит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лем плану; оценивать правильность выполн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своих действий, вн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сить необходи</w:t>
            </w:r>
            <w:r w:rsidRPr="00E90BF5">
              <w:rPr>
                <w:rStyle w:val="9pt"/>
                <w:sz w:val="24"/>
                <w:szCs w:val="24"/>
              </w:rPr>
              <w:softHyphen/>
              <w:t>мые ко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моти</w:t>
            </w:r>
            <w:r w:rsidRPr="00E90BF5">
              <w:rPr>
                <w:rStyle w:val="9pt"/>
                <w:sz w:val="24"/>
                <w:szCs w:val="24"/>
              </w:rPr>
              <w:softHyphen/>
              <w:t>вации к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чению м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тематики, навыков анализа и сопостав</w:t>
            </w:r>
            <w:r w:rsidRPr="00E90BF5">
              <w:rPr>
                <w:rStyle w:val="9pt"/>
                <w:sz w:val="24"/>
                <w:szCs w:val="24"/>
              </w:rPr>
              <w:softHyphen/>
              <w:t>ления, уст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новление связи между целью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Число 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Что мо</w:t>
            </w:r>
            <w:r w:rsidRPr="00E90BF5">
              <w:rPr>
                <w:rStyle w:val="9"/>
              </w:rPr>
              <w:t>ж</w:t>
            </w:r>
            <w:r w:rsidRPr="00E90BF5">
              <w:rPr>
                <w:rStyle w:val="9"/>
              </w:rPr>
              <w:t>но ра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сказать о числе 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</w:t>
            </w:r>
            <w:r w:rsidRPr="00E90BF5">
              <w:rPr>
                <w:rStyle w:val="9"/>
              </w:rPr>
              <w:softHyphen/>
              <w:t>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структур-ю и систем-и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чаемого пре</w:t>
            </w:r>
            <w:r w:rsidRPr="00E90BF5">
              <w:rPr>
                <w:rStyle w:val="9"/>
              </w:rPr>
              <w:t>д</w:t>
            </w:r>
            <w:r w:rsidRPr="00E90BF5">
              <w:rPr>
                <w:rStyle w:val="9"/>
              </w:rPr>
              <w:t>мет.содержания: вступать в учеб. ди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лог; писать в те</w:t>
            </w:r>
            <w:r w:rsidRPr="00E90BF5">
              <w:rPr>
                <w:rStyle w:val="9"/>
              </w:rPr>
              <w:softHyphen/>
              <w:t>тради цифру 0; определять место числа 0 в 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словом ряду; формулировать в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просы по числовому ряду; ко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струировать мо</w:t>
            </w:r>
            <w:r w:rsidRPr="00E90BF5">
              <w:rPr>
                <w:rStyle w:val="9"/>
              </w:rPr>
              <w:softHyphen/>
              <w:t>нологическое высказыв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ние: составлять рассказ по рисунку в учебнике; в с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вмес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ной деятельности учитель — ученик оцен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вать достиж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за</w:t>
            </w:r>
            <w:r w:rsidRPr="00E90BF5">
              <w:rPr>
                <w:rStyle w:val="9pt"/>
                <w:sz w:val="24"/>
                <w:szCs w:val="24"/>
              </w:rPr>
              <w:softHyphen/>
              <w:t>писывать ци</w:t>
            </w:r>
            <w:r w:rsidRPr="00E90BF5">
              <w:rPr>
                <w:rStyle w:val="9pt"/>
                <w:sz w:val="24"/>
                <w:szCs w:val="24"/>
              </w:rPr>
              <w:softHyphen/>
              <w:t>фрой число 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строить речевое высказывание в устной форме; делать обобщ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строить диалог в паре, с достаточной полнотой и точностью выражать свои мысли в соответс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вии с задачами и усло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виями коммуникации.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трудничестве с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</w:t>
            </w:r>
            <w:r w:rsidRPr="00E90BF5">
              <w:rPr>
                <w:rStyle w:val="9pt"/>
                <w:sz w:val="24"/>
                <w:szCs w:val="24"/>
              </w:rPr>
              <w:softHyphen/>
              <w:t>лем и одноклассниками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дейст</w:t>
            </w:r>
            <w:r w:rsidRPr="00E90BF5">
              <w:rPr>
                <w:rStyle w:val="9pt"/>
                <w:sz w:val="24"/>
                <w:szCs w:val="24"/>
              </w:rPr>
              <w:softHyphen/>
              <w:t>вия; адекватно оценивать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поло</w:t>
            </w:r>
            <w:r w:rsidRPr="00E90BF5">
              <w:rPr>
                <w:rStyle w:val="9pt"/>
                <w:sz w:val="24"/>
                <w:szCs w:val="24"/>
              </w:rPr>
              <w:softHyphen/>
              <w:t>жительного отноше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к процессу по</w:t>
            </w:r>
            <w:r w:rsidRPr="00E90BF5">
              <w:rPr>
                <w:rStyle w:val="9pt"/>
                <w:sz w:val="24"/>
                <w:szCs w:val="24"/>
              </w:rPr>
              <w:softHyphen/>
              <w:t>знания: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явление внимания, удивле</w:t>
            </w:r>
            <w:r w:rsidRPr="00E90BF5">
              <w:rPr>
                <w:rStyle w:val="9pt"/>
                <w:sz w:val="24"/>
                <w:szCs w:val="24"/>
              </w:rPr>
              <w:softHyphen/>
              <w:t>ния, желания больше у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нать, умения вы</w:t>
            </w:r>
            <w:r w:rsidRPr="00E90BF5">
              <w:rPr>
                <w:rStyle w:val="9pt"/>
                <w:sz w:val="24"/>
                <w:szCs w:val="24"/>
              </w:rPr>
              <w:softHyphen/>
              <w:t>бирать оптимал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ные формы поведения во взаим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отноше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ниях с одноклас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ни</w:t>
            </w:r>
            <w:r w:rsidRPr="00E90BF5">
              <w:rPr>
                <w:rStyle w:val="9pt"/>
                <w:sz w:val="24"/>
                <w:szCs w:val="24"/>
              </w:rPr>
              <w:softHyphen/>
              <w:t>ками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Слож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ние и вычита</w:t>
            </w:r>
            <w:r w:rsidRPr="00E90BF5">
              <w:rPr>
                <w:rStyle w:val="9"/>
              </w:rPr>
              <w:softHyphen/>
              <w:t>ние с чис</w:t>
            </w:r>
            <w:r w:rsidRPr="00E90BF5">
              <w:rPr>
                <w:rStyle w:val="9"/>
              </w:rPr>
              <w:softHyphen/>
              <w:t>лом 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 xml:space="preserve">ности, </w:t>
            </w:r>
            <w:r w:rsidRPr="00E90BF5">
              <w:rPr>
                <w:rStyle w:val="91"/>
              </w:rPr>
              <w:t>проблемного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полнять сл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жение и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чита</w:t>
            </w:r>
            <w:r w:rsidRPr="00E90BF5">
              <w:rPr>
                <w:rStyle w:val="9"/>
              </w:rPr>
              <w:softHyphen/>
              <w:t>ние с чис</w:t>
            </w:r>
            <w:r w:rsidRPr="00E90BF5">
              <w:rPr>
                <w:rStyle w:val="9"/>
              </w:rPr>
              <w:softHyphen/>
              <w:t>лом 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деятельност</w:t>
            </w:r>
            <w:r w:rsidRPr="00E90BF5">
              <w:rPr>
                <w:rStyle w:val="9"/>
              </w:rPr>
              <w:softHyphen/>
              <w:t>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</w:t>
            </w:r>
            <w:r w:rsidRPr="00E90BF5">
              <w:rPr>
                <w:rStyle w:val="9"/>
              </w:rPr>
              <w:softHyphen/>
              <w:t>турированию и си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тематизации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</w:t>
            </w:r>
            <w:r w:rsidRPr="00E90BF5">
              <w:rPr>
                <w:rStyle w:val="9"/>
              </w:rPr>
              <w:softHyphen/>
              <w:t>мого предметного содержания: строить короткое монолог. высказывание: кра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кий и развернутый ответ на в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просы учителя по ходу ур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ка; моделировать си</w:t>
            </w:r>
            <w:r w:rsidRPr="00E90BF5">
              <w:rPr>
                <w:rStyle w:val="9"/>
              </w:rPr>
              <w:softHyphen/>
              <w:t>туации, иллюстрирующие арифм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тическое действие; запис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вать и решать примеры на сложение и вычитание с числом 0; работать в паре: выполнять устные вычис</w:t>
            </w:r>
            <w:r w:rsidRPr="00E90BF5">
              <w:rPr>
                <w:rStyle w:val="9"/>
              </w:rPr>
              <w:softHyphen/>
              <w:t>ления по схеме; в сов</w:t>
            </w:r>
            <w:r w:rsidRPr="00E90BF5">
              <w:rPr>
                <w:rStyle w:val="9"/>
              </w:rPr>
              <w:softHyphen/>
              <w:t>местной деятельности уч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ре</w:t>
            </w:r>
            <w:r w:rsidRPr="00E90BF5">
              <w:rPr>
                <w:rStyle w:val="9pt"/>
                <w:sz w:val="24"/>
                <w:szCs w:val="24"/>
              </w:rPr>
              <w:softHyphen/>
              <w:t>шать примеры с числом 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выделять и формулировать познав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тельную цель; выска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зывать предположения, обсуждать проблемные вопросы; определять 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кономерность следова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 объектов и испол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ь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зовать ее для выполне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 задания.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осущ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ствлять совместную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 в паре с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том конкретных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но-познавательных задач, употреблять вежли</w:t>
            </w:r>
            <w:r w:rsidRPr="00E90BF5">
              <w:rPr>
                <w:rStyle w:val="9pt"/>
                <w:sz w:val="24"/>
                <w:szCs w:val="24"/>
              </w:rPr>
              <w:softHyphen/>
              <w:t>вые формы обращения к уч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 xml:space="preserve">стникам диалога.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адекватно относиться к своим у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пехам и неуспехам, стремиться к улучшению результата на основе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знавательной и лич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ностной рефлексии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цен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ностных ориентиров и смыслов учебной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на ос</w:t>
            </w:r>
            <w:r w:rsidRPr="00E90BF5">
              <w:rPr>
                <w:rStyle w:val="9pt"/>
                <w:sz w:val="24"/>
                <w:szCs w:val="24"/>
              </w:rPr>
              <w:softHyphen/>
              <w:t>нове разв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тия позна</w:t>
            </w:r>
            <w:r w:rsidRPr="00E90BF5">
              <w:rPr>
                <w:rStyle w:val="9pt"/>
                <w:sz w:val="24"/>
                <w:szCs w:val="24"/>
              </w:rPr>
              <w:softHyphen/>
              <w:t>вательных интересов, учебных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тивов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Стр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нич</w:t>
            </w:r>
            <w:r w:rsidRPr="00E90BF5">
              <w:rPr>
                <w:rStyle w:val="9"/>
              </w:rPr>
              <w:softHyphen/>
              <w:t>ки для лю</w:t>
            </w:r>
            <w:r w:rsidRPr="00E90BF5">
              <w:rPr>
                <w:rStyle w:val="9"/>
              </w:rPr>
              <w:softHyphen/>
              <w:t>бозн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тель</w:t>
            </w:r>
            <w:r w:rsidRPr="00E90BF5">
              <w:rPr>
                <w:rStyle w:val="9"/>
              </w:rPr>
              <w:softHyphen/>
              <w:t>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применять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лучен</w:t>
            </w:r>
            <w:r w:rsidRPr="00E90BF5">
              <w:rPr>
                <w:rStyle w:val="9"/>
              </w:rPr>
              <w:softHyphen/>
              <w:t>ные зна</w:t>
            </w:r>
            <w:r w:rsidRPr="00E90BF5">
              <w:rPr>
                <w:rStyle w:val="9"/>
              </w:rPr>
              <w:softHyphen/>
              <w:t>ния при реш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нии нестан</w:t>
            </w:r>
            <w:r w:rsidRPr="00E90BF5">
              <w:rPr>
                <w:rStyle w:val="9"/>
              </w:rPr>
              <w:softHyphen/>
              <w:t>дартных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дач?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рефлексии коррекционно-контрольного типа и реал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зации коррекционной но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мы (фиксирования собс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венных затруднений в де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тельности): работать в группе: обсу</w:t>
            </w:r>
            <w:r w:rsidRPr="00E90BF5">
              <w:rPr>
                <w:rStyle w:val="9"/>
              </w:rPr>
              <w:softHyphen/>
              <w:t>ждать задания повышенной сложн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сти; предлагать раз</w:t>
            </w:r>
            <w:r w:rsidRPr="00E90BF5">
              <w:rPr>
                <w:rStyle w:val="9"/>
              </w:rPr>
              <w:softHyphen/>
              <w:t>личные 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рианты выполнения да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ных за</w:t>
            </w:r>
            <w:r w:rsidRPr="00E90BF5">
              <w:rPr>
                <w:rStyle w:val="9"/>
              </w:rPr>
              <w:softHyphen/>
              <w:t>даний; рисовать в тетради узор по кле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 xml:space="preserve">кам по образцу в учебнике 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полученные ранее знания в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находить способы решения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блем творческого и 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искового характера; применять полученные знания в измененных условиях; делать обоб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щения, выводы.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воспринимать и обсу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ж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дать различные точки зрения и подходы к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нию задания, оц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нивать их; уважительно вести диалог с товар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контролир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процесс и ре</w:t>
            </w:r>
            <w:r w:rsidRPr="00E90BF5">
              <w:rPr>
                <w:rStyle w:val="9pt"/>
                <w:sz w:val="24"/>
                <w:szCs w:val="24"/>
              </w:rPr>
              <w:softHyphen/>
              <w:t>зультаты своей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ности; осознавать возн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кающие трудности,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тельности, установ</w:t>
            </w:r>
            <w:r w:rsidRPr="00E90BF5">
              <w:rPr>
                <w:rStyle w:val="9pt"/>
                <w:sz w:val="24"/>
                <w:szCs w:val="24"/>
              </w:rPr>
              <w:softHyphen/>
              <w:t>ление связи между 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лью учебной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и ее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</w:t>
            </w:r>
            <w:r w:rsidRPr="00E90BF5">
              <w:rPr>
                <w:rStyle w:val="9pt"/>
                <w:sz w:val="24"/>
                <w:szCs w:val="24"/>
              </w:rPr>
              <w:softHyphen/>
              <w:t>вом,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нание себя как индив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дуально</w:t>
            </w:r>
            <w:r w:rsidRPr="00E90BF5">
              <w:rPr>
                <w:rStyle w:val="9pt"/>
                <w:sz w:val="24"/>
                <w:szCs w:val="24"/>
              </w:rPr>
              <w:softHyphen/>
              <w:t>сти и одновр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менно как члена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лектива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Что у</w:t>
            </w:r>
            <w:r w:rsidRPr="00E90BF5">
              <w:rPr>
                <w:rStyle w:val="9"/>
              </w:rPr>
              <w:t>з</w:t>
            </w:r>
            <w:r w:rsidRPr="00E90BF5">
              <w:rPr>
                <w:rStyle w:val="9"/>
              </w:rPr>
              <w:t>на</w:t>
            </w:r>
            <w:r w:rsidRPr="00E90BF5">
              <w:rPr>
                <w:rStyle w:val="9"/>
              </w:rPr>
              <w:softHyphen/>
              <w:t>ли. Чему науч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разв</w:t>
            </w:r>
            <w:r w:rsidRPr="00E90BF5">
              <w:rPr>
                <w:rStyle w:val="9"/>
                <w:noProof w:val="0"/>
              </w:rPr>
              <w:t>и</w:t>
            </w:r>
            <w:r w:rsidRPr="00E90BF5">
              <w:rPr>
                <w:rStyle w:val="9"/>
                <w:noProof w:val="0"/>
              </w:rPr>
              <w:t>вающего контроля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при</w:t>
            </w:r>
            <w:r w:rsidRPr="00E90BF5">
              <w:rPr>
                <w:rStyle w:val="9"/>
              </w:rPr>
              <w:softHyphen/>
              <w:t>менить на прак</w:t>
            </w:r>
            <w:r w:rsidRPr="00E90BF5">
              <w:rPr>
                <w:rStyle w:val="9"/>
              </w:rPr>
              <w:softHyphen/>
              <w:t>тике по</w:t>
            </w:r>
            <w:r w:rsidRPr="00E90BF5">
              <w:rPr>
                <w:rStyle w:val="9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умений к осу</w:t>
            </w:r>
            <w:r w:rsidRPr="00E90BF5">
              <w:rPr>
                <w:rStyle w:val="9"/>
              </w:rPr>
              <w:softHyphen/>
              <w:t>ществлению ко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трольной функции; конт</w:t>
            </w:r>
            <w:r w:rsidRPr="00E90BF5">
              <w:rPr>
                <w:rStyle w:val="9"/>
              </w:rPr>
              <w:softHyphen/>
              <w:t>роль и самоко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троль изученных понятий: стр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ить короткое монологич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ское выска</w:t>
            </w:r>
            <w:r w:rsidRPr="00E90BF5">
              <w:rPr>
                <w:rStyle w:val="9"/>
              </w:rPr>
              <w:softHyphen/>
              <w:t>зывание: кра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кий и разверн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тый ответ на вопросы учителя по ходу ур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ка; решать примеры в пределах 10; работать в п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ре: проговаривать состав чисел до 10; работать в п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ре: участвовать в играх «Лесенка», «Круговые примеры»; чертить по то</w:t>
            </w:r>
            <w:r w:rsidRPr="00E90BF5">
              <w:rPr>
                <w:rStyle w:val="9"/>
              </w:rPr>
              <w:t>ч</w:t>
            </w:r>
            <w:r w:rsidRPr="00E90BF5">
              <w:rPr>
                <w:rStyle w:val="9"/>
              </w:rPr>
              <w:t>кам ломаную; н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зывать геометрич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ские фигуры; самостоятельно выпо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нять задания проверочной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ты; аде</w:t>
            </w:r>
            <w:r w:rsidRPr="00E90BF5">
              <w:rPr>
                <w:rStyle w:val="9"/>
              </w:rPr>
              <w:t>к</w:t>
            </w:r>
            <w:r w:rsidRPr="00E90BF5">
              <w:rPr>
                <w:rStyle w:val="9"/>
              </w:rPr>
              <w:t xml:space="preserve">ватно оценивать свои знания. </w:t>
            </w:r>
            <w:r w:rsidRPr="00E90BF5">
              <w:rPr>
                <w:rStyle w:val="93"/>
                <w:sz w:val="24"/>
              </w:rPr>
              <w:t>Прове</w:t>
            </w:r>
            <w:r w:rsidRPr="00E90BF5">
              <w:rPr>
                <w:rStyle w:val="93"/>
                <w:sz w:val="24"/>
              </w:rPr>
              <w:softHyphen/>
              <w:t>рочная работа по теме «Числа от 1 до 10»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зовать приобретен</w:t>
            </w:r>
            <w:r w:rsidRPr="00E90BF5">
              <w:rPr>
                <w:rStyle w:val="9pt"/>
                <w:sz w:val="24"/>
                <w:szCs w:val="24"/>
              </w:rPr>
              <w:softHyphen/>
              <w:t>ные математи</w:t>
            </w:r>
            <w:r w:rsidRPr="00E90BF5">
              <w:rPr>
                <w:rStyle w:val="9pt"/>
                <w:sz w:val="24"/>
                <w:szCs w:val="24"/>
              </w:rPr>
              <w:softHyphen/>
              <w:t>ческие знания для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нения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ложенных заданий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тельные действия; ориентир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в своей системе знаний; делать обобщ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выраб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тывать совместно крит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рии оценивания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нения задания (по выб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ру); оценивать свои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и достижения сверстников по выраб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танным критериям;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знавать свои ошибки, 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вучи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их.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проговар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во внутренней речи последовательность де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ствий при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нении заданий; анализ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собственную работу: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делять и осознавать то, что уже усвоено и что еще нужно усвоить,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результат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умения оценивать собственную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ную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ность: свои достижения,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тельность, инициативу, ответ</w:t>
            </w:r>
            <w:r w:rsidRPr="00E90BF5">
              <w:rPr>
                <w:rStyle w:val="9pt"/>
                <w:sz w:val="24"/>
                <w:szCs w:val="24"/>
              </w:rPr>
              <w:softHyphen/>
              <w:t>ственность, причины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удач;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нание тру</w:t>
            </w:r>
            <w:r w:rsidRPr="00E90BF5">
              <w:rPr>
                <w:rStyle w:val="9pt"/>
                <w:sz w:val="24"/>
                <w:szCs w:val="24"/>
              </w:rPr>
              <w:t>д</w:t>
            </w:r>
            <w:r w:rsidRPr="00E90BF5">
              <w:rPr>
                <w:rStyle w:val="9pt"/>
                <w:sz w:val="24"/>
                <w:szCs w:val="24"/>
              </w:rPr>
              <w:t>ностей и стрем</w:t>
            </w:r>
            <w:r w:rsidRPr="00E90BF5">
              <w:rPr>
                <w:rStyle w:val="9pt"/>
                <w:sz w:val="24"/>
                <w:szCs w:val="24"/>
              </w:rPr>
              <w:softHyphen/>
              <w:t>ление к их преод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ле</w:t>
            </w:r>
            <w:r w:rsidRPr="00E90BF5">
              <w:rPr>
                <w:rStyle w:val="9pt"/>
                <w:sz w:val="24"/>
                <w:szCs w:val="24"/>
              </w:rPr>
              <w:softHyphen/>
              <w:t>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16302" w:type="dxa"/>
            <w:gridSpan w:val="14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Числа от 1 до 10. Сложение и вычитание (58 ч)</w:t>
            </w: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spacing w:after="60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Защита прое</w:t>
            </w:r>
            <w:r w:rsidRPr="00E90BF5">
              <w:rPr>
                <w:rStyle w:val="9"/>
                <w:noProof w:val="0"/>
              </w:rPr>
              <w:t>к</w:t>
            </w:r>
            <w:r w:rsidRPr="00E90BF5">
              <w:rPr>
                <w:rStyle w:val="9"/>
                <w:noProof w:val="0"/>
              </w:rPr>
              <w:t>тов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разв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вающ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зенто</w:t>
            </w:r>
            <w:r w:rsidRPr="00E90BF5">
              <w:rPr>
                <w:rStyle w:val="9"/>
              </w:rPr>
              <w:softHyphen/>
              <w:t>вать свой проект?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</w:t>
            </w:r>
            <w:r w:rsidRPr="00E90BF5">
              <w:rPr>
                <w:rStyle w:val="9"/>
              </w:rPr>
              <w:softHyphen/>
              <w:t>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структурированию и си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тематизации изучаемого предметного содержания: самостоятельно выст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пать с подготовлен</w:t>
            </w:r>
            <w:r w:rsidRPr="00E90BF5">
              <w:rPr>
                <w:rStyle w:val="9"/>
              </w:rPr>
              <w:softHyphen/>
              <w:t>ным сообщ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нием; обсуждать высту</w:t>
            </w:r>
            <w:r w:rsidRPr="00E90BF5">
              <w:rPr>
                <w:rStyle w:val="9"/>
              </w:rPr>
              <w:t>п</w:t>
            </w:r>
            <w:r w:rsidRPr="00E90BF5">
              <w:rPr>
                <w:rStyle w:val="9"/>
              </w:rPr>
              <w:t>ления одноклассников; оценивать свои достиже</w:t>
            </w:r>
            <w:r w:rsidRPr="00E90BF5">
              <w:rPr>
                <w:rStyle w:val="9"/>
              </w:rPr>
              <w:softHyphen/>
              <w:t>ния и достижения других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соста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рассказ — пре</w:t>
            </w:r>
            <w:r w:rsidRPr="00E90BF5">
              <w:rPr>
                <w:rStyle w:val="9pt"/>
                <w:sz w:val="24"/>
                <w:szCs w:val="24"/>
              </w:rPr>
              <w:softHyphen/>
              <w:t>зентацию сво</w:t>
            </w:r>
            <w:r w:rsidRPr="00E90BF5">
              <w:rPr>
                <w:rStyle w:val="9pt"/>
                <w:sz w:val="24"/>
                <w:szCs w:val="24"/>
              </w:rPr>
              <w:softHyphen/>
              <w:t>его проекта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пон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мать информацию, пре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ставленную в изобраз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тельной, схематич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ной форме, ориентироваться в своей системе знаний; осознанно и произвольно строить 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чевое высказ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вание в устной форме.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 до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таточной полнотой и то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ностью выражать свои мысли: доносить свою 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зицию до других, высказ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свою точку зрения и пытаться ее обосновать, приво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дя аргументы, сл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шать других, отвечать на 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ставленный вопрос.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оценивать правильность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нения своих действий, вносить необходимые коррективы, подводить итоги своей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тельной, учебной, практической деятельности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следователь</w:t>
            </w:r>
            <w:r w:rsidRPr="00E90BF5">
              <w:rPr>
                <w:rStyle w:val="9pt"/>
                <w:sz w:val="24"/>
                <w:szCs w:val="24"/>
              </w:rPr>
              <w:softHyphen/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предмету исследов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спо</w:t>
            </w:r>
            <w:r w:rsidRPr="00E90BF5">
              <w:rPr>
                <w:rStyle w:val="9pt"/>
                <w:sz w:val="24"/>
                <w:szCs w:val="24"/>
              </w:rPr>
              <w:softHyphen/>
              <w:t>собности к адекват</w:t>
            </w:r>
            <w:r w:rsidRPr="00E90BF5">
              <w:rPr>
                <w:rStyle w:val="9pt"/>
                <w:sz w:val="24"/>
                <w:szCs w:val="24"/>
              </w:rPr>
              <w:softHyphen/>
              <w:t>ной самооценке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Слож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ние и вычита</w:t>
            </w:r>
            <w:r w:rsidRPr="00E90BF5">
              <w:rPr>
                <w:rStyle w:val="9"/>
                <w:noProof w:val="0"/>
              </w:rPr>
              <w:softHyphen/>
              <w:t>ние в</w:t>
            </w:r>
            <w:r w:rsidRPr="00E90BF5">
              <w:rPr>
                <w:rStyle w:val="9"/>
                <w:noProof w:val="0"/>
              </w:rPr>
              <w:t>и</w:t>
            </w:r>
            <w:r w:rsidRPr="00E90BF5">
              <w:rPr>
                <w:rStyle w:val="9"/>
                <w:noProof w:val="0"/>
              </w:rPr>
              <w:t xml:space="preserve">да □ </w:t>
            </w:r>
            <w:r w:rsidRPr="00E90BF5">
              <w:rPr>
                <w:rStyle w:val="9pt3"/>
                <w:noProof w:val="0"/>
                <w:sz w:val="24"/>
                <w:szCs w:val="24"/>
              </w:rPr>
              <w:t xml:space="preserve">+ </w:t>
            </w:r>
            <w:r w:rsidRPr="00E90BF5">
              <w:rPr>
                <w:rStyle w:val="9"/>
                <w:noProof w:val="0"/>
              </w:rPr>
              <w:t>1, □ - 1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о</w:t>
            </w:r>
            <w:r w:rsidRPr="00E90BF5">
              <w:rPr>
                <w:rStyle w:val="9"/>
                <w:noProof w:val="0"/>
              </w:rPr>
              <w:t>т</w:t>
            </w:r>
            <w:r w:rsidRPr="00E90BF5">
              <w:rPr>
                <w:rStyle w:val="9"/>
                <w:noProof w:val="0"/>
              </w:rPr>
              <w:t>кры</w:t>
            </w:r>
            <w:r w:rsidRPr="00E90BF5">
              <w:rPr>
                <w:rStyle w:val="9"/>
                <w:noProof w:val="0"/>
              </w:rPr>
              <w:softHyphen/>
              <w:t>тия н</w:t>
            </w:r>
            <w:r w:rsidRPr="00E90BF5">
              <w:rPr>
                <w:rStyle w:val="9"/>
                <w:noProof w:val="0"/>
              </w:rPr>
              <w:t>о</w:t>
            </w:r>
            <w:r w:rsidRPr="00E90BF5">
              <w:rPr>
                <w:rStyle w:val="9"/>
                <w:noProof w:val="0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</w:t>
            </w:r>
            <w:r w:rsidRPr="00E90BF5">
              <w:rPr>
                <w:rStyle w:val="9"/>
              </w:rPr>
              <w:softHyphen/>
              <w:t>бавлять и вычитать число 1?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умений по</w:t>
            </w:r>
            <w:r w:rsidRPr="00E90BF5">
              <w:rPr>
                <w:rStyle w:val="9"/>
              </w:rPr>
              <w:softHyphen/>
              <w:t>строения и ре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лиз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ции новых знаний: при консультативной помощи учителя про</w:t>
            </w:r>
            <w:r w:rsidRPr="00E90BF5">
              <w:rPr>
                <w:rStyle w:val="9"/>
              </w:rPr>
              <w:softHyphen/>
              <w:t>гнозировать содержание раздела; сч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тать от 1 до 10 через один, начиная с единицы; мод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лировать ситуации, илл</w:t>
            </w:r>
            <w:r w:rsidRPr="00E90BF5">
              <w:rPr>
                <w:rStyle w:val="9"/>
              </w:rPr>
              <w:t>ю</w:t>
            </w:r>
            <w:r w:rsidRPr="00E90BF5">
              <w:rPr>
                <w:rStyle w:val="9"/>
              </w:rPr>
              <w:t>стрирую</w:t>
            </w:r>
            <w:r w:rsidRPr="00E90BF5">
              <w:rPr>
                <w:rStyle w:val="9"/>
              </w:rPr>
              <w:softHyphen/>
              <w:t>щие арифметич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ское действие; решать и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писывать примеры на сл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жение и вы</w:t>
            </w:r>
            <w:r w:rsidRPr="00E90BF5">
              <w:rPr>
                <w:rStyle w:val="9"/>
              </w:rPr>
              <w:softHyphen/>
              <w:t>читание 1;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тать в паре по рису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ку в учебнике; называть пред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ду</w:t>
            </w:r>
            <w:r w:rsidRPr="00E90BF5">
              <w:rPr>
                <w:rStyle w:val="9"/>
              </w:rPr>
              <w:softHyphen/>
              <w:t>щее и следующее при счете число; в сов</w:t>
            </w:r>
            <w:r w:rsidRPr="00E90BF5">
              <w:rPr>
                <w:rStyle w:val="9"/>
              </w:rPr>
              <w:softHyphen/>
              <w:t>местной деятельности учитель — ученик оценивать дост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соста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таблицу сл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жения и вычитания числа 1 в пре</w:t>
            </w:r>
            <w:r w:rsidRPr="00E90BF5">
              <w:rPr>
                <w:rStyle w:val="9pt"/>
                <w:sz w:val="24"/>
                <w:szCs w:val="24"/>
              </w:rPr>
              <w:softHyphen/>
              <w:t>делах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 выделять и фо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мулировать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тельную цель; выска</w:t>
            </w:r>
            <w:r w:rsidRPr="00E90BF5">
              <w:rPr>
                <w:rStyle w:val="9pt"/>
                <w:sz w:val="24"/>
                <w:szCs w:val="24"/>
              </w:rPr>
              <w:softHyphen/>
              <w:t>зывать предположения, обсуждать проблемные вопросы; делать обо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 xml:space="preserve">щения, выводы.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форм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навыки ре</w:t>
            </w:r>
            <w:r w:rsidRPr="00E90BF5">
              <w:rPr>
                <w:rStyle w:val="9pt"/>
                <w:sz w:val="24"/>
                <w:szCs w:val="24"/>
              </w:rPr>
              <w:softHyphen/>
              <w:t>чевых действий: учас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вовать в общей беседе, соблюдая правила речевого пов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дения; уметь слышать, слушать и 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 xml:space="preserve">нимать партнера.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трудничестве с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</w:t>
            </w:r>
            <w:r w:rsidRPr="00E90BF5">
              <w:rPr>
                <w:rStyle w:val="9pt"/>
                <w:sz w:val="24"/>
                <w:szCs w:val="24"/>
              </w:rPr>
              <w:softHyphen/>
              <w:t>лем и одноклассниками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тельности, развитие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тивов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ной дея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тельности и форми</w:t>
            </w:r>
            <w:r w:rsidRPr="00E90BF5">
              <w:rPr>
                <w:rStyle w:val="9pt"/>
                <w:sz w:val="24"/>
                <w:szCs w:val="24"/>
              </w:rPr>
              <w:softHyphen/>
              <w:t>рование личностного смысла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Слож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ние и вычита</w:t>
            </w:r>
            <w:r w:rsidRPr="00E90BF5">
              <w:rPr>
                <w:rStyle w:val="9"/>
              </w:rPr>
              <w:softHyphen/>
              <w:t xml:space="preserve">ние вида □ + 1 + 1, □ </w:t>
            </w:r>
            <w:r w:rsidRPr="00E90BF5">
              <w:rPr>
                <w:rStyle w:val="92"/>
              </w:rPr>
              <w:t>-1-1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</w:t>
            </w:r>
            <w:r w:rsidRPr="00E90BF5">
              <w:rPr>
                <w:rStyle w:val="9"/>
              </w:rPr>
              <w:softHyphen/>
              <w:t>бавлять и вычитать число 1?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рефлексии коррекционно-контрольного типа и реал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зации коррекционной но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мы: вступать в учебный диа</w:t>
            </w:r>
            <w:r w:rsidRPr="00E90BF5">
              <w:rPr>
                <w:rStyle w:val="9"/>
              </w:rPr>
              <w:softHyphen/>
              <w:t>лог; считать от 1 до 10 через два, начиная с ед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ницы; моделировать ситу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ции, ил</w:t>
            </w:r>
            <w:r w:rsidRPr="00E90BF5">
              <w:rPr>
                <w:rStyle w:val="9"/>
              </w:rPr>
              <w:softHyphen/>
              <w:t>люстрирующие арифметическое де</w:t>
            </w:r>
            <w:r w:rsidRPr="00E90BF5">
              <w:rPr>
                <w:rStyle w:val="9"/>
              </w:rPr>
              <w:t>й</w:t>
            </w:r>
            <w:r w:rsidRPr="00E90BF5">
              <w:rPr>
                <w:rStyle w:val="9"/>
              </w:rPr>
              <w:t>ствие; решать и записывать пр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меры на сложение и выч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тание 1 и 1; называть пр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дыдущее и сл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дующее при счете число; выполнять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дания в учебнике и в раб. тетради; в сов</w:t>
            </w:r>
            <w:r w:rsidRPr="00E90BF5">
              <w:rPr>
                <w:rStyle w:val="9"/>
              </w:rPr>
              <w:softHyphen/>
              <w:t>местной де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тельности учитель — уч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ник оценивать до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тижения на уроке по диагно</w:t>
            </w:r>
            <w:r w:rsidRPr="00E90BF5">
              <w:rPr>
                <w:rStyle w:val="9"/>
              </w:rPr>
              <w:softHyphen/>
              <w:t>стической ка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те типичных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польз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ваться математи</w:t>
            </w:r>
            <w:r w:rsidRPr="00E90BF5">
              <w:rPr>
                <w:rStyle w:val="9pt"/>
                <w:sz w:val="24"/>
                <w:szCs w:val="24"/>
              </w:rPr>
              <w:softHyphen/>
              <w:t>ческими термин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 xml:space="preserve">ми: </w:t>
            </w:r>
            <w:r w:rsidRPr="00E90BF5">
              <w:rPr>
                <w:rStyle w:val="9pt1"/>
              </w:rPr>
              <w:t>прибавить, в</w:t>
            </w:r>
            <w:r w:rsidRPr="00E90BF5">
              <w:rPr>
                <w:rStyle w:val="9pt1"/>
              </w:rPr>
              <w:t>ы</w:t>
            </w:r>
            <w:r w:rsidRPr="00E90BF5">
              <w:rPr>
                <w:rStyle w:val="9pt1"/>
              </w:rPr>
              <w:t>честь, уве</w:t>
            </w:r>
            <w:r w:rsidRPr="00E90BF5">
              <w:rPr>
                <w:rStyle w:val="9pt1"/>
              </w:rPr>
              <w:softHyphen/>
              <w:t>личить, плюс, минус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 формули</w:t>
            </w:r>
            <w:r w:rsidRPr="00E90BF5">
              <w:rPr>
                <w:rStyle w:val="9pt"/>
                <w:sz w:val="24"/>
                <w:szCs w:val="24"/>
              </w:rPr>
              <w:softHyphen/>
              <w:t>ровать познавательную цель; добывать новые знания: извлекать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формацию, представлен</w:t>
            </w:r>
            <w:r w:rsidRPr="00E90BF5">
              <w:rPr>
                <w:rStyle w:val="9pt"/>
                <w:sz w:val="24"/>
                <w:szCs w:val="24"/>
              </w:rPr>
              <w:softHyphen/>
              <w:t>ную в форме иллюстр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 xml:space="preserve">ций.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с дост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точной полнотой и то</w:t>
            </w:r>
            <w:r w:rsidRPr="00E90BF5">
              <w:rPr>
                <w:rStyle w:val="9pt"/>
                <w:sz w:val="24"/>
                <w:szCs w:val="24"/>
              </w:rPr>
              <w:t>ч</w:t>
            </w:r>
            <w:r w:rsidRPr="00E90BF5">
              <w:rPr>
                <w:rStyle w:val="9pt"/>
                <w:sz w:val="24"/>
                <w:szCs w:val="24"/>
              </w:rPr>
              <w:t>ностью выражать свои мысли в соответ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ствии с задачами и условиями коммуникации.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принимать план действий для реш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несложных учебных задач и сле</w:t>
            </w:r>
            <w:r w:rsidRPr="00E90BF5">
              <w:rPr>
                <w:rStyle w:val="9pt"/>
                <w:sz w:val="24"/>
                <w:szCs w:val="24"/>
              </w:rPr>
              <w:softHyphen/>
              <w:t>довать ему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мостоятель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ной и ко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лективной аналитич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уста</w:t>
            </w:r>
            <w:r w:rsidRPr="00E90BF5">
              <w:rPr>
                <w:rStyle w:val="9pt"/>
                <w:sz w:val="24"/>
                <w:szCs w:val="24"/>
              </w:rPr>
              <w:softHyphen/>
              <w:t>новление связи ме</w:t>
            </w:r>
            <w:r w:rsidRPr="00E90BF5">
              <w:rPr>
                <w:rStyle w:val="9pt"/>
                <w:sz w:val="24"/>
                <w:szCs w:val="24"/>
              </w:rPr>
              <w:softHyphen/>
              <w:t>жду целью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Слож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ние и вычита</w:t>
            </w:r>
            <w:r w:rsidRPr="00E90BF5">
              <w:rPr>
                <w:rStyle w:val="9"/>
                <w:noProof w:val="0"/>
              </w:rPr>
              <w:softHyphen/>
              <w:t>ние в</w:t>
            </w:r>
            <w:r w:rsidRPr="00E90BF5">
              <w:rPr>
                <w:rStyle w:val="9"/>
                <w:noProof w:val="0"/>
              </w:rPr>
              <w:t>и</w:t>
            </w:r>
            <w:r w:rsidRPr="00E90BF5">
              <w:rPr>
                <w:rStyle w:val="9"/>
                <w:noProof w:val="0"/>
              </w:rPr>
              <w:t>да □ + 2, □ -2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</w:t>
            </w:r>
            <w:r w:rsidRPr="00E90BF5">
              <w:rPr>
                <w:rStyle w:val="9"/>
              </w:rPr>
              <w:softHyphen/>
              <w:t>бавлять и вычитать число 2?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деятельност</w:t>
            </w:r>
            <w:r w:rsidRPr="00E90BF5">
              <w:rPr>
                <w:rStyle w:val="9"/>
              </w:rPr>
              <w:softHyphen/>
              <w:t>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</w:t>
            </w:r>
            <w:r w:rsidRPr="00E90BF5">
              <w:rPr>
                <w:rStyle w:val="9"/>
              </w:rPr>
              <w:softHyphen/>
              <w:t>турированию и си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тематизации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</w:t>
            </w:r>
            <w:r w:rsidRPr="00E90BF5">
              <w:rPr>
                <w:rStyle w:val="9"/>
              </w:rPr>
              <w:softHyphen/>
              <w:t>мого предмет. с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держания: вступать в уч. диалог; 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делировать ситуации, и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люстрирующие арифм. дейст</w:t>
            </w:r>
            <w:r w:rsidRPr="00E90BF5">
              <w:rPr>
                <w:rStyle w:val="9"/>
              </w:rPr>
              <w:softHyphen/>
              <w:t>вие; 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пользовать в устной речи матем.</w:t>
            </w:r>
            <w:r w:rsidRPr="00E90BF5">
              <w:rPr>
                <w:rStyle w:val="9pt"/>
                <w:sz w:val="24"/>
                <w:szCs w:val="24"/>
              </w:rPr>
              <w:t xml:space="preserve"> те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мин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 xml:space="preserve">логию </w:t>
            </w:r>
            <w:r w:rsidRPr="00E90BF5">
              <w:rPr>
                <w:rStyle w:val="9pt1"/>
              </w:rPr>
              <w:t>прибавить, вычесть, увеличить, плюс, минус',</w:t>
            </w:r>
            <w:r w:rsidRPr="00E90BF5">
              <w:rPr>
                <w:rStyle w:val="9pt"/>
                <w:sz w:val="24"/>
                <w:szCs w:val="24"/>
              </w:rPr>
              <w:t xml:space="preserve"> решать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ры в пределах 10;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ботать в паре: соста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задачу по рису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ку в учебнике; че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тить в тетради отре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ки заданной дл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ны; в совместной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 учитель — 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ник оценивать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Научиться 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шать примеры вида □ + 2, □ — 2 (в пре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делах десяти)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формул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проблемы, сам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стоятельно создавать а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горитмы деятель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 при решении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 xml:space="preserve">блем.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осущ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ствлять совместную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тельность в паре с уч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том конкретных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но-познавательных задач; проявлять 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циати</w:t>
            </w:r>
            <w:r w:rsidRPr="00E90BF5">
              <w:rPr>
                <w:rStyle w:val="9pt"/>
                <w:sz w:val="24"/>
                <w:szCs w:val="24"/>
              </w:rPr>
              <w:softHyphen/>
              <w:t>ву и активность в стремлении высказ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действ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по плану;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зультаты деятельности, вносить необходимые коррективы; адекватно оценивать свои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адеква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ной и пози</w:t>
            </w:r>
            <w:r w:rsidRPr="00E90BF5">
              <w:rPr>
                <w:rStyle w:val="9pt"/>
                <w:sz w:val="24"/>
                <w:szCs w:val="24"/>
              </w:rPr>
              <w:softHyphen/>
              <w:t>тивной с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мооценки, устойчивой мотива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изучению мате</w:t>
            </w:r>
            <w:r w:rsidRPr="00E90BF5">
              <w:rPr>
                <w:rStyle w:val="9pt"/>
                <w:sz w:val="24"/>
                <w:szCs w:val="24"/>
              </w:rPr>
              <w:softHyphen/>
              <w:t>матики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Слагае</w:t>
            </w:r>
            <w:r w:rsidRPr="00E90BF5">
              <w:rPr>
                <w:rStyle w:val="9pt"/>
                <w:sz w:val="24"/>
                <w:szCs w:val="24"/>
              </w:rPr>
              <w:softHyphen/>
              <w:t>мые. Сум</w:t>
            </w:r>
            <w:r w:rsidRPr="00E90BF5">
              <w:rPr>
                <w:rStyle w:val="9pt"/>
                <w:sz w:val="24"/>
                <w:szCs w:val="24"/>
              </w:rPr>
              <w:softHyphen/>
              <w:t>ма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кры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назы</w:t>
            </w:r>
            <w:r w:rsidRPr="00E90BF5">
              <w:rPr>
                <w:rStyle w:val="9pt"/>
                <w:sz w:val="24"/>
                <w:szCs w:val="24"/>
              </w:rPr>
              <w:softHyphen/>
              <w:t>вают чи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ла при сложе</w:t>
            </w:r>
            <w:r w:rsidRPr="00E90BF5">
              <w:rPr>
                <w:rStyle w:val="9pt"/>
                <w:sz w:val="24"/>
                <w:szCs w:val="24"/>
              </w:rPr>
              <w:softHyphen/>
              <w:t>нии?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умений по</w:t>
            </w:r>
            <w:r w:rsidRPr="00E90BF5">
              <w:rPr>
                <w:rStyle w:val="9pt"/>
                <w:sz w:val="24"/>
                <w:szCs w:val="24"/>
              </w:rPr>
              <w:softHyphen/>
              <w:t>строения и реализ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 новых знаний: строить короткое м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нологическое выск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зывание: краткий и развернутый ответ на вопросы учителя по ходу урока; считать предметы; моделир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ситуации, илл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стрирующие арифм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тическое действие; использовать в ус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ной речи математич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скую терминоло</w:t>
            </w:r>
            <w:r w:rsidRPr="00E90BF5">
              <w:rPr>
                <w:rStyle w:val="9pt"/>
                <w:sz w:val="24"/>
                <w:szCs w:val="24"/>
              </w:rPr>
              <w:softHyphen/>
              <w:t>гию; решать примеры в пределах 10;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>нять задания в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нике и в раб. тетради с последующей вза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мопроверкой;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вместной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учитель — 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ник оценивать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наз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ком</w:t>
            </w:r>
            <w:r w:rsidRPr="00E90BF5">
              <w:rPr>
                <w:rStyle w:val="9pt"/>
                <w:sz w:val="24"/>
                <w:szCs w:val="24"/>
              </w:rPr>
              <w:softHyphen/>
              <w:t>поненты при сложении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полнять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ентироваться в своей системе знаний, делать обобщения, выводы на основе реализованных исследовательских 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дач.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участвовать в колле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тив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ном обсуждении проблем; доносить свою 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зицию до других, приводя аргументы; слушать других.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работать по предложенному учит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лем плану; оценивать правильность вы</w:t>
            </w:r>
            <w:r w:rsidRPr="00E90BF5">
              <w:rPr>
                <w:rStyle w:val="9pt"/>
                <w:sz w:val="24"/>
                <w:szCs w:val="24"/>
              </w:rPr>
              <w:softHyphen/>
              <w:t>полнения своих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вий, вносить необходи</w:t>
            </w:r>
            <w:r w:rsidRPr="00E90BF5">
              <w:rPr>
                <w:rStyle w:val="9pt"/>
                <w:sz w:val="24"/>
                <w:szCs w:val="24"/>
              </w:rPr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навы</w:t>
            </w:r>
            <w:r w:rsidRPr="00E90BF5">
              <w:rPr>
                <w:rStyle w:val="9pt"/>
                <w:sz w:val="24"/>
                <w:szCs w:val="24"/>
              </w:rPr>
              <w:softHyphen/>
              <w:t>ков анализа и сопо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ставления, положи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тельного о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ношения к учению, к познава</w:t>
            </w:r>
            <w:r w:rsidRPr="00E90BF5">
              <w:rPr>
                <w:rStyle w:val="9pt"/>
                <w:sz w:val="24"/>
                <w:szCs w:val="24"/>
              </w:rPr>
              <w:softHyphen/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Задача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кры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Что мо</w:t>
            </w:r>
            <w:r w:rsidRPr="00E90BF5">
              <w:rPr>
                <w:rStyle w:val="9pt"/>
                <w:sz w:val="24"/>
                <w:szCs w:val="24"/>
              </w:rPr>
              <w:t>ж</w:t>
            </w:r>
            <w:r w:rsidRPr="00E90BF5">
              <w:rPr>
                <w:rStyle w:val="9pt"/>
                <w:sz w:val="24"/>
                <w:szCs w:val="24"/>
              </w:rPr>
              <w:t>но ра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сказать о задаче?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умений по</w:t>
            </w:r>
            <w:r w:rsidRPr="00E90BF5">
              <w:rPr>
                <w:rStyle w:val="9pt"/>
                <w:sz w:val="24"/>
                <w:szCs w:val="24"/>
              </w:rPr>
              <w:softHyphen/>
              <w:t>строения и реализ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 новых знаний (по</w:t>
            </w:r>
            <w:r w:rsidRPr="00E90BF5">
              <w:rPr>
                <w:rStyle w:val="9pt"/>
                <w:sz w:val="24"/>
                <w:szCs w:val="24"/>
              </w:rPr>
              <w:softHyphen/>
              <w:t>нятий, способов, действий и т. д.): вступать в учебный диалог; называть ча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 задачи; решать текстовые задачи арифметическим сп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собом; записывать в тетради решение и ответ задачи;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в группе: обсу</w:t>
            </w:r>
            <w:r w:rsidRPr="00E90BF5">
              <w:rPr>
                <w:rStyle w:val="9pt"/>
                <w:sz w:val="24"/>
                <w:szCs w:val="24"/>
              </w:rPr>
              <w:t>ж</w:t>
            </w:r>
            <w:r w:rsidRPr="00E90BF5">
              <w:rPr>
                <w:rStyle w:val="9pt"/>
                <w:sz w:val="24"/>
                <w:szCs w:val="24"/>
              </w:rPr>
              <w:t>дать задание пов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шенной сложности; при консультативной помощи учителя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полнять задания в учебнике и в рабочей тетради; решать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меры в пределах 10; в совместной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 учитель — 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ник оценивать до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наз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компоненты текстовых за</w:t>
            </w:r>
            <w:r w:rsidRPr="00E90BF5">
              <w:rPr>
                <w:rStyle w:val="9pt"/>
                <w:sz w:val="24"/>
                <w:szCs w:val="24"/>
              </w:rPr>
              <w:softHyphen/>
              <w:t>дач (условие, вопрос, реше</w:t>
            </w:r>
            <w:r w:rsidRPr="00E90BF5">
              <w:rPr>
                <w:rStyle w:val="9pt"/>
                <w:sz w:val="24"/>
                <w:szCs w:val="24"/>
              </w:rPr>
              <w:softHyphen/>
              <w:t>ние, ответ)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rStyle w:val="9pt"/>
                <w:noProof w:val="0"/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задачу, выявлять 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вестное и неизвестное; осуществлять синтез как составление целого из частей; делать выводы, обобщения. 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понимать и принимать эле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ментарные правила работы в группе: проя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лять доброжелательное отношение к сверстн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кам, стремиться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слушиваться к мнению одно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классников.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осознавать границы собствен</w:t>
            </w:r>
            <w:r w:rsidRPr="00E90BF5">
              <w:rPr>
                <w:rStyle w:val="9pt"/>
                <w:sz w:val="24"/>
                <w:szCs w:val="24"/>
              </w:rPr>
              <w:softHyphen/>
              <w:t>ных знаний и умений, опр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делять цели и зада</w:t>
            </w:r>
            <w:r w:rsidRPr="00E90BF5">
              <w:rPr>
                <w:rStyle w:val="9pt"/>
                <w:sz w:val="24"/>
                <w:szCs w:val="24"/>
              </w:rPr>
              <w:softHyphen/>
              <w:t>чи у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воения новых знаний; адекватно оцени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вому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ному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риалу и сп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собам реше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новых учебных и практич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ских задач, осознанного выбора на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более э</w:t>
            </w:r>
            <w:r w:rsidRPr="00E90BF5">
              <w:rPr>
                <w:rStyle w:val="9pt"/>
                <w:sz w:val="24"/>
                <w:szCs w:val="24"/>
              </w:rPr>
              <w:t>ф</w:t>
            </w:r>
            <w:r w:rsidRPr="00E90BF5">
              <w:rPr>
                <w:rStyle w:val="9pt"/>
                <w:sz w:val="24"/>
                <w:szCs w:val="24"/>
              </w:rPr>
              <w:t>фектив</w:t>
            </w:r>
            <w:r w:rsidRPr="00E90BF5">
              <w:rPr>
                <w:rStyle w:val="9pt"/>
                <w:sz w:val="24"/>
                <w:szCs w:val="24"/>
              </w:rPr>
              <w:softHyphen/>
              <w:t>ного способа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Соста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ле</w:t>
            </w:r>
            <w:r w:rsidRPr="00E90BF5">
              <w:rPr>
                <w:rStyle w:val="9pt"/>
                <w:sz w:val="24"/>
                <w:szCs w:val="24"/>
              </w:rPr>
              <w:softHyphen/>
              <w:t>ние задач по рисун</w:t>
            </w:r>
            <w:r w:rsidRPr="00E90BF5">
              <w:rPr>
                <w:rStyle w:val="9pt"/>
                <w:sz w:val="24"/>
                <w:szCs w:val="24"/>
              </w:rPr>
              <w:softHyphen/>
              <w:t>ку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ста</w:t>
            </w:r>
            <w:r w:rsidRPr="00E90BF5">
              <w:rPr>
                <w:rStyle w:val="9pt"/>
                <w:sz w:val="24"/>
                <w:szCs w:val="24"/>
              </w:rPr>
              <w:softHyphen/>
              <w:t>вить задачу по рисун</w:t>
            </w:r>
            <w:r w:rsidRPr="00E90BF5">
              <w:rPr>
                <w:rStyle w:val="9pt"/>
                <w:sz w:val="24"/>
                <w:szCs w:val="24"/>
              </w:rPr>
              <w:softHyphen/>
              <w:t>ку?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тур-ю и систем-ции изучае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предмет. содержания: правильно читать и слушать задачи; представлять ситу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ции, описанные в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даче; выделять усл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вие задачи; работать в паре: составлять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дачи по решению и по рисунку в учебни</w:t>
            </w:r>
            <w:r w:rsidRPr="00E90BF5">
              <w:rPr>
                <w:rStyle w:val="9pt"/>
                <w:sz w:val="24"/>
                <w:szCs w:val="24"/>
              </w:rPr>
              <w:softHyphen/>
              <w:t>ке; сравнивать гру</w:t>
            </w:r>
            <w:r w:rsidRPr="00E90BF5">
              <w:rPr>
                <w:rStyle w:val="9pt"/>
                <w:sz w:val="24"/>
                <w:szCs w:val="24"/>
              </w:rPr>
              <w:t>п</w:t>
            </w:r>
            <w:r w:rsidRPr="00E90BF5">
              <w:rPr>
                <w:rStyle w:val="9pt"/>
                <w:sz w:val="24"/>
                <w:szCs w:val="24"/>
              </w:rPr>
              <w:t>пы гео</w:t>
            </w:r>
            <w:r w:rsidRPr="00E90BF5">
              <w:rPr>
                <w:rStyle w:val="9pt"/>
                <w:sz w:val="24"/>
                <w:szCs w:val="24"/>
              </w:rPr>
              <w:softHyphen/>
              <w:t>метрических фигур; выполнять сложение и вычит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в пределах 10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состав</w:t>
            </w:r>
            <w:r w:rsidRPr="00E90BF5">
              <w:rPr>
                <w:rStyle w:val="9pt"/>
                <w:sz w:val="24"/>
                <w:szCs w:val="24"/>
              </w:rPr>
              <w:softHyphen/>
              <w:t>лять задачи на сл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жение и вычитание по рисунку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высказывать предположения; пре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образовывать информ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цию из одной формы в другую.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применять математич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ские знания и математ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ческую терминологию при изложении своего мнения и предлагаемых спо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трудничестве с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</w:t>
            </w:r>
            <w:r w:rsidRPr="00E90BF5">
              <w:rPr>
                <w:rStyle w:val="9pt"/>
                <w:sz w:val="24"/>
                <w:szCs w:val="24"/>
              </w:rPr>
              <w:softHyphen/>
              <w:t>лем и одноклассниками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вому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ному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риалу и сп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собам реше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новых учебных и практич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ских задач, осознанного выбора на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более э</w:t>
            </w:r>
            <w:r w:rsidRPr="00E90BF5">
              <w:rPr>
                <w:rStyle w:val="9pt"/>
                <w:sz w:val="24"/>
                <w:szCs w:val="24"/>
              </w:rPr>
              <w:t>ф</w:t>
            </w:r>
            <w:r w:rsidRPr="00E90BF5">
              <w:rPr>
                <w:rStyle w:val="9pt"/>
                <w:sz w:val="24"/>
                <w:szCs w:val="24"/>
              </w:rPr>
              <w:t>фектив</w:t>
            </w:r>
            <w:r w:rsidRPr="00E90BF5">
              <w:rPr>
                <w:rStyle w:val="9pt"/>
                <w:sz w:val="24"/>
                <w:szCs w:val="24"/>
              </w:rPr>
              <w:softHyphen/>
              <w:t>ного способа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ше</w:t>
            </w:r>
            <w:r w:rsidRPr="00E90BF5">
              <w:rPr>
                <w:rStyle w:val="9pt"/>
                <w:sz w:val="24"/>
                <w:szCs w:val="24"/>
              </w:rPr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Таблицы слож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и вычита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с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лом 2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пробле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</w:t>
            </w:r>
            <w:r w:rsidRPr="00E90BF5">
              <w:t>о</w:t>
            </w:r>
            <w:r w:rsidRPr="00E90BF5">
              <w:t>сти,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ставить таблицу сложения и вычита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с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лом 2?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</w:t>
            </w:r>
            <w:r w:rsidRPr="00E90BF5">
              <w:rPr>
                <w:rStyle w:val="9pt"/>
                <w:sz w:val="24"/>
                <w:szCs w:val="24"/>
              </w:rPr>
              <w:softHyphen/>
              <w:t>мого предметного содержания: вступать в учебный диалог; моделировать ситу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ции, иллюстриру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щие арифметическое дейст</w:t>
            </w:r>
            <w:r w:rsidRPr="00E90BF5">
              <w:rPr>
                <w:rStyle w:val="9pt"/>
                <w:sz w:val="24"/>
                <w:szCs w:val="24"/>
              </w:rPr>
              <w:softHyphen/>
              <w:t>вие; использ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в устной речи матема</w:t>
            </w:r>
            <w:r w:rsidRPr="00E90BF5">
              <w:rPr>
                <w:rStyle w:val="9pt"/>
                <w:sz w:val="24"/>
                <w:szCs w:val="24"/>
              </w:rPr>
              <w:softHyphen/>
              <w:t>тическую те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 xml:space="preserve">минологию; решать примеры в пределах 10; </w:t>
            </w:r>
            <w:r w:rsidRPr="00E90BF5">
              <w:rPr>
                <w:rStyle w:val="PalatinoLinotype"/>
              </w:rPr>
              <w:t>работать в группе: о</w:t>
            </w:r>
            <w:r w:rsidRPr="00E90BF5">
              <w:rPr>
                <w:rStyle w:val="PalatinoLinotype"/>
              </w:rPr>
              <w:t>б</w:t>
            </w:r>
            <w:r w:rsidRPr="00E90BF5">
              <w:rPr>
                <w:rStyle w:val="PalatinoLinotype"/>
              </w:rPr>
              <w:t>суждать задание повыше</w:t>
            </w:r>
            <w:r w:rsidRPr="00E90BF5">
              <w:rPr>
                <w:rStyle w:val="PalatinoLinotype"/>
              </w:rPr>
              <w:t>н</w:t>
            </w:r>
            <w:r w:rsidRPr="00E90BF5">
              <w:rPr>
                <w:rStyle w:val="PalatinoLinotype"/>
              </w:rPr>
              <w:t>ной сложн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сти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знания о при</w:t>
            </w:r>
            <w:r w:rsidRPr="00E90BF5">
              <w:rPr>
                <w:rStyle w:val="9pt"/>
                <w:sz w:val="24"/>
                <w:szCs w:val="24"/>
              </w:rPr>
              <w:softHyphen/>
              <w:t>бавлении и выч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тании числа 2 к лю</w:t>
            </w:r>
            <w:r w:rsidRPr="00E90BF5">
              <w:rPr>
                <w:rStyle w:val="9pt"/>
                <w:sz w:val="24"/>
                <w:szCs w:val="24"/>
              </w:rPr>
              <w:softHyphen/>
              <w:t>бому числу в пр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перераб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тывать полученную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формацию: делать выв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ды на основе обоб</w:t>
            </w:r>
            <w:r w:rsidRPr="00E90BF5">
              <w:rPr>
                <w:rStyle w:val="9pt"/>
                <w:sz w:val="24"/>
                <w:szCs w:val="24"/>
              </w:rPr>
              <w:softHyphen/>
              <w:t>щения знаний; высказ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предположения, строить логические цепи рассу</w:t>
            </w:r>
            <w:r w:rsidRPr="00E90BF5">
              <w:rPr>
                <w:rStyle w:val="9pt"/>
                <w:sz w:val="24"/>
                <w:szCs w:val="24"/>
              </w:rPr>
              <w:t>ж</w:t>
            </w:r>
            <w:r w:rsidRPr="00E90BF5">
              <w:rPr>
                <w:rStyle w:val="9pt"/>
                <w:sz w:val="24"/>
                <w:szCs w:val="24"/>
              </w:rPr>
              <w:t xml:space="preserve">дений. </w:t>
            </w:r>
            <w:r w:rsidRPr="00E90BF5">
              <w:rPr>
                <w:rStyle w:val="9pt2"/>
              </w:rPr>
              <w:t>Коммун</w:t>
            </w:r>
            <w:r w:rsidRPr="00E90BF5">
              <w:rPr>
                <w:rStyle w:val="9pt2"/>
              </w:rPr>
              <w:t>и</w:t>
            </w:r>
            <w:r w:rsidRPr="00E90BF5">
              <w:rPr>
                <w:rStyle w:val="9pt2"/>
              </w:rPr>
              <w:t>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с достато</w:t>
            </w:r>
            <w:r w:rsidRPr="00E90BF5">
              <w:rPr>
                <w:rStyle w:val="9pt"/>
                <w:sz w:val="24"/>
                <w:szCs w:val="24"/>
              </w:rPr>
              <w:t>ч</w:t>
            </w:r>
            <w:r w:rsidRPr="00E90BF5">
              <w:rPr>
                <w:rStyle w:val="9pt"/>
                <w:sz w:val="24"/>
                <w:szCs w:val="24"/>
              </w:rPr>
              <w:t>ной полнотой и точн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стью выражать свои мысли в соответ</w:t>
            </w:r>
            <w:r w:rsidRPr="00E90BF5">
              <w:rPr>
                <w:rStyle w:val="9pt"/>
                <w:sz w:val="24"/>
                <w:szCs w:val="24"/>
              </w:rPr>
              <w:softHyphen/>
              <w:t>ствии с задачами и усл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 xml:space="preserve">виями коммуникации. </w:t>
            </w:r>
            <w:r w:rsidRPr="00E90BF5">
              <w:rPr>
                <w:rStyle w:val="9pt2"/>
              </w:rPr>
              <w:t>Р</w:t>
            </w:r>
            <w:r w:rsidRPr="00E90BF5">
              <w:rPr>
                <w:rStyle w:val="9pt2"/>
              </w:rPr>
              <w:t>е</w:t>
            </w:r>
            <w:r w:rsidRPr="00E90BF5">
              <w:rPr>
                <w:rStyle w:val="9pt2"/>
              </w:rPr>
              <w:t>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действовать по плану; контро</w:t>
            </w:r>
            <w:r w:rsidRPr="00E90BF5">
              <w:rPr>
                <w:rStyle w:val="9pt"/>
                <w:sz w:val="24"/>
                <w:szCs w:val="24"/>
              </w:rPr>
              <w:softHyphen/>
              <w:t>лировать процесс и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зультаты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сти,вносить необход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мые коррективы; аде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ватно оценивать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аде</w:t>
            </w:r>
            <w:r w:rsidRPr="00E90BF5">
              <w:rPr>
                <w:rStyle w:val="9pt"/>
                <w:sz w:val="24"/>
                <w:szCs w:val="24"/>
              </w:rPr>
              <w:softHyphen/>
              <w:t>кватной и позитив</w:t>
            </w:r>
            <w:r w:rsidRPr="00E90BF5">
              <w:rPr>
                <w:rStyle w:val="9pt"/>
                <w:sz w:val="24"/>
                <w:szCs w:val="24"/>
              </w:rPr>
              <w:softHyphen/>
              <w:t>ной самооценки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Присчи</w:t>
            </w:r>
            <w:r w:rsidRPr="00E90BF5">
              <w:rPr>
                <w:rStyle w:val="PalatinoLinotype"/>
              </w:rPr>
              <w:softHyphen/>
              <w:t>тывание и отсчитыв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ние по 2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PalatinoLinotype"/>
                <w:noProof w:val="0"/>
              </w:rPr>
              <w:t>Урок ре</w:t>
            </w:r>
            <w:r w:rsidRPr="00E90BF5">
              <w:rPr>
                <w:rStyle w:val="PalatinoLinotype"/>
                <w:noProof w:val="0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Как при</w:t>
            </w:r>
            <w:r w:rsidRPr="00E90BF5">
              <w:rPr>
                <w:rStyle w:val="PalatinoLinotype"/>
              </w:rPr>
              <w:softHyphen/>
              <w:t>менить на прак</w:t>
            </w:r>
            <w:r w:rsidRPr="00E90BF5">
              <w:rPr>
                <w:rStyle w:val="PalatinoLinotype"/>
              </w:rPr>
              <w:softHyphen/>
              <w:t>тике по</w:t>
            </w:r>
            <w:r w:rsidRPr="00E90BF5">
              <w:rPr>
                <w:rStyle w:val="PalatinoLinotype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PalatinoLinotype"/>
              </w:rPr>
              <w:t>Формирование у учащихся способн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стей к рефлексии коррекционно-контрольного типа и реал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зации коррекционной но</w:t>
            </w:r>
            <w:r w:rsidRPr="00E90BF5">
              <w:rPr>
                <w:rStyle w:val="PalatinoLinotype"/>
              </w:rPr>
              <w:t>р</w:t>
            </w:r>
            <w:r w:rsidRPr="00E90BF5">
              <w:rPr>
                <w:rStyle w:val="PalatinoLinotype"/>
              </w:rPr>
              <w:t>мы: сч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тать от 1 до 10 через два, начиная с един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цы, двойки; моделировать с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туации, и</w:t>
            </w:r>
            <w:r w:rsidRPr="00E90BF5">
              <w:rPr>
                <w:rStyle w:val="PalatinoLinotype"/>
              </w:rPr>
              <w:t>л</w:t>
            </w:r>
            <w:r w:rsidRPr="00E90BF5">
              <w:rPr>
                <w:rStyle w:val="PalatinoLinotype"/>
              </w:rPr>
              <w:t>люстрирующие арифм. действие; использ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вать в устной речи матем. терминологию; решать примеры в пределах 10; р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ботать в группе: обсуждать задание по</w:t>
            </w:r>
            <w:r w:rsidRPr="00E90BF5">
              <w:rPr>
                <w:rStyle w:val="PalatinoLinotype"/>
              </w:rPr>
              <w:softHyphen/>
              <w:t>вышенной сло</w:t>
            </w:r>
            <w:r w:rsidRPr="00E90BF5">
              <w:rPr>
                <w:rStyle w:val="PalatinoLinotype"/>
              </w:rPr>
              <w:t>ж</w:t>
            </w:r>
            <w:r w:rsidRPr="00E90BF5">
              <w:rPr>
                <w:rStyle w:val="PalatinoLinotype"/>
              </w:rPr>
              <w:t>ности; в совместной де</w:t>
            </w:r>
            <w:r w:rsidRPr="00E90BF5">
              <w:rPr>
                <w:rStyle w:val="PalatinoLinotype"/>
              </w:rPr>
              <w:t>я</w:t>
            </w:r>
            <w:r w:rsidRPr="00E90BF5">
              <w:rPr>
                <w:rStyle w:val="PalatinoLinotype"/>
              </w:rPr>
              <w:t>тельности учитель — уче</w:t>
            </w:r>
            <w:r w:rsidRPr="00E90BF5">
              <w:rPr>
                <w:rStyle w:val="PalatinoLinotype"/>
              </w:rPr>
              <w:softHyphen/>
              <w:t>ник оценивать достижения на уроке по диа</w:t>
            </w:r>
            <w:r w:rsidRPr="00E90BF5">
              <w:rPr>
                <w:rStyle w:val="PalatinoLinotype"/>
              </w:rPr>
              <w:softHyphen/>
              <w:t>гностической карте типич.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зовать приобрете</w:t>
            </w:r>
            <w:r w:rsidRPr="00E90BF5">
              <w:t>н</w:t>
            </w:r>
            <w:r w:rsidRPr="00E90BF5">
              <w:t>ные математич</w:t>
            </w:r>
            <w:r w:rsidRPr="00E90BF5">
              <w:t>е</w:t>
            </w:r>
            <w:r w:rsidRPr="00E90BF5">
              <w:t>ские знания для выполнения пре</w:t>
            </w:r>
            <w:r w:rsidRPr="00E90BF5">
              <w:t>д</w:t>
            </w:r>
            <w:r w:rsidRPr="00E90BF5">
              <w:t>ложенных заданий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i/>
              </w:rPr>
              <w:t>Познавательные:</w:t>
            </w:r>
            <w:r w:rsidRPr="00E90BF5">
              <w:t xml:space="preserve"> сам</w:t>
            </w:r>
            <w:r w:rsidRPr="00E90BF5">
              <w:t>о</w:t>
            </w:r>
            <w:r w:rsidRPr="00E90BF5">
              <w:t>стоятельно выделять и формулировать познав</w:t>
            </w:r>
            <w:r w:rsidRPr="00E90BF5">
              <w:t>а</w:t>
            </w:r>
            <w:r w:rsidRPr="00E90BF5">
              <w:t>тельную цель;высказывать пре</w:t>
            </w:r>
            <w:r w:rsidRPr="00E90BF5">
              <w:t>д</w:t>
            </w:r>
            <w:r w:rsidRPr="00E90BF5">
              <w:t>положения, обсуждать проблемные вопросы.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i/>
              </w:rPr>
              <w:t>Коммуникативные:</w:t>
            </w:r>
            <w:r w:rsidRPr="00E90BF5">
              <w:t xml:space="preserve"> применять математич</w:t>
            </w:r>
            <w:r w:rsidRPr="00E90BF5">
              <w:t>е</w:t>
            </w:r>
            <w:r w:rsidRPr="00E90BF5">
              <w:t>ские знания и математ</w:t>
            </w:r>
            <w:r w:rsidRPr="00E90BF5">
              <w:t>и</w:t>
            </w:r>
            <w:r w:rsidRPr="00E90BF5">
              <w:t>ческую терминологию при изложении своего мнения и предлагаемых способов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i/>
              </w:rPr>
              <w:t>Регулятивные</w:t>
            </w:r>
            <w:r w:rsidRPr="00E90BF5">
              <w:t>: осозн</w:t>
            </w:r>
            <w:r w:rsidRPr="00E90BF5">
              <w:t>а</w:t>
            </w:r>
            <w:r w:rsidRPr="00E90BF5">
              <w:t>вать результат учебных действий, описывать р</w:t>
            </w:r>
            <w:r w:rsidRPr="00E90BF5">
              <w:t>е</w:t>
            </w:r>
            <w:r w:rsidRPr="00E90BF5">
              <w:t>зультаты действий, и</w:t>
            </w:r>
            <w:r w:rsidRPr="00E90BF5">
              <w:t>с</w:t>
            </w:r>
            <w:r w:rsidRPr="00E90BF5">
              <w:t>пользуя математическую терминологию.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вации к из</w:t>
            </w:r>
            <w:r w:rsidRPr="00E90BF5">
              <w:t>у</w:t>
            </w:r>
            <w:r w:rsidRPr="00E90BF5">
              <w:t>чению м</w:t>
            </w:r>
            <w:r w:rsidRPr="00E90BF5">
              <w:t>а</w:t>
            </w:r>
            <w:r w:rsidRPr="00E90BF5">
              <w:t>тематики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rPr>
                <w:rStyle w:val="PalatinoLinotype"/>
              </w:rPr>
              <w:t>Задачи на уве</w:t>
            </w:r>
            <w:r w:rsidRPr="00E90BF5">
              <w:rPr>
                <w:rStyle w:val="PalatinoLinotype"/>
              </w:rPr>
              <w:softHyphen/>
              <w:t>личение (умень</w:t>
            </w:r>
            <w:r w:rsidRPr="00E90BF5">
              <w:rPr>
                <w:rStyle w:val="PalatinoLinotype"/>
              </w:rPr>
              <w:softHyphen/>
              <w:t>шение) на не</w:t>
            </w:r>
            <w:r w:rsidRPr="00E90BF5">
              <w:rPr>
                <w:rStyle w:val="PalatinoLinotype"/>
              </w:rPr>
              <w:softHyphen/>
              <w:t>сколько единиц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Каков при</w:t>
            </w:r>
            <w:r w:rsidRPr="00E90BF5">
              <w:rPr>
                <w:rStyle w:val="PalatinoLinotype"/>
              </w:rPr>
              <w:t>н</w:t>
            </w:r>
            <w:r w:rsidRPr="00E90BF5">
              <w:rPr>
                <w:rStyle w:val="PalatinoLinotype"/>
              </w:rPr>
              <w:t>цип реш</w:t>
            </w:r>
            <w:r w:rsidRPr="00E90BF5">
              <w:rPr>
                <w:rStyle w:val="PalatinoLinotype"/>
              </w:rPr>
              <w:t>е</w:t>
            </w:r>
            <w:r w:rsidRPr="00E90BF5">
              <w:rPr>
                <w:rStyle w:val="PalatinoLinotype"/>
              </w:rPr>
              <w:t>ния задач на уве</w:t>
            </w:r>
            <w:r w:rsidRPr="00E90BF5">
              <w:rPr>
                <w:rStyle w:val="PalatinoLinotype"/>
              </w:rPr>
              <w:softHyphen/>
              <w:t>личение (умен</w:t>
            </w:r>
            <w:r w:rsidRPr="00E90BF5">
              <w:rPr>
                <w:rStyle w:val="PalatinoLinotype"/>
              </w:rPr>
              <w:t>ь</w:t>
            </w:r>
            <w:r w:rsidRPr="00E90BF5">
              <w:rPr>
                <w:rStyle w:val="PalatinoLinotype"/>
              </w:rPr>
              <w:t>ше</w:t>
            </w:r>
            <w:r w:rsidRPr="00E90BF5">
              <w:rPr>
                <w:rStyle w:val="PalatinoLinotype"/>
              </w:rPr>
              <w:softHyphen/>
              <w:t>ние) на не</w:t>
            </w:r>
            <w:r w:rsidRPr="00E90BF5">
              <w:rPr>
                <w:rStyle w:val="PalatinoLinotype"/>
              </w:rPr>
              <w:softHyphen/>
              <w:t>сколько ед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ниц?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tabs>
                <w:tab w:val="left" w:pos="2160"/>
              </w:tabs>
              <w:ind w:left="-108"/>
              <w:jc w:val="center"/>
            </w:pPr>
            <w:r w:rsidRPr="00E90BF5">
              <w:rPr>
                <w:rStyle w:val="PalatinoLinotype"/>
              </w:rPr>
              <w:t>Формирование у учащихся деятельностных способн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стей и способностей к структу</w:t>
            </w:r>
            <w:r w:rsidRPr="00E90BF5">
              <w:rPr>
                <w:rStyle w:val="PalatinoLinotype"/>
              </w:rPr>
              <w:softHyphen/>
              <w:t>рированию и си</w:t>
            </w:r>
            <w:r w:rsidRPr="00E90BF5">
              <w:rPr>
                <w:rStyle w:val="PalatinoLinotype"/>
              </w:rPr>
              <w:t>с</w:t>
            </w:r>
            <w:r w:rsidRPr="00E90BF5">
              <w:rPr>
                <w:rStyle w:val="PalatinoLinotype"/>
              </w:rPr>
              <w:t>тематизации изучаемого предметного содерж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ния: строить короткое монол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гическое высказывание: кра</w:t>
            </w:r>
            <w:r w:rsidRPr="00E90BF5">
              <w:rPr>
                <w:rStyle w:val="PalatinoLinotype"/>
              </w:rPr>
              <w:t>т</w:t>
            </w:r>
            <w:r w:rsidRPr="00E90BF5">
              <w:rPr>
                <w:rStyle w:val="PalatinoLinotype"/>
              </w:rPr>
              <w:t>кий и развернутый ответ на вопросы учителя по ходу урока; считать предметы; решать текст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вые задачи арифметич</w:t>
            </w:r>
            <w:r w:rsidRPr="00E90BF5">
              <w:rPr>
                <w:rStyle w:val="PalatinoLinotype"/>
              </w:rPr>
              <w:t>е</w:t>
            </w:r>
            <w:r w:rsidRPr="00E90BF5">
              <w:rPr>
                <w:rStyle w:val="PalatinoLinotype"/>
              </w:rPr>
              <w:t>ским спосо</w:t>
            </w:r>
            <w:r w:rsidRPr="00E90BF5">
              <w:rPr>
                <w:rStyle w:val="PalatinoLinotype"/>
              </w:rPr>
              <w:softHyphen/>
              <w:t>бом; при ко</w:t>
            </w:r>
            <w:r w:rsidRPr="00E90BF5">
              <w:rPr>
                <w:rStyle w:val="PalatinoLinotype"/>
              </w:rPr>
              <w:t>н</w:t>
            </w:r>
            <w:r w:rsidRPr="00E90BF5">
              <w:rPr>
                <w:rStyle w:val="PalatinoLinotype"/>
              </w:rPr>
              <w:t>сультативной пом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щи учи</w:t>
            </w:r>
            <w:r w:rsidRPr="00E90BF5">
              <w:rPr>
                <w:rStyle w:val="PalatinoLinotype"/>
              </w:rPr>
              <w:softHyphen/>
              <w:t>теля выполнять зад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ния в учебнике и в раб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чей тетради; работать в паре: находить геометр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ческие фигуры на рис. в учебнике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расп</w:t>
            </w:r>
            <w:r w:rsidRPr="00E90BF5">
              <w:t>о</w:t>
            </w:r>
            <w:r w:rsidRPr="00E90BF5">
              <w:t>знавать задачи на увеличение (уменьшение) на несколько единиц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Познавательные: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осознавать познавател</w:t>
            </w:r>
            <w:r w:rsidRPr="00E90BF5">
              <w:t>ь</w:t>
            </w:r>
            <w:r w:rsidRPr="00E90BF5">
              <w:t>ную задачу, выявлять и</w:t>
            </w:r>
            <w:r w:rsidRPr="00E90BF5">
              <w:t>з</w:t>
            </w:r>
            <w:r w:rsidRPr="00E90BF5">
              <w:t>вестное и неизвестное; анализировать информ</w:t>
            </w:r>
            <w:r w:rsidRPr="00E90BF5">
              <w:t>а</w:t>
            </w:r>
            <w:r w:rsidRPr="00E90BF5">
              <w:t>цию; передавать инфо</w:t>
            </w:r>
            <w:r w:rsidRPr="00E90BF5">
              <w:t>р</w:t>
            </w:r>
            <w:r w:rsidRPr="00E90BF5">
              <w:t>мацию (устным, пис</w:t>
            </w:r>
            <w:r w:rsidRPr="00E90BF5">
              <w:t>ь</w:t>
            </w:r>
            <w:r w:rsidRPr="00E90BF5">
              <w:t>менным, цифровым сп</w:t>
            </w:r>
            <w:r w:rsidRPr="00E90BF5">
              <w:t>о</w:t>
            </w:r>
            <w:r w:rsidRPr="00E90BF5">
              <w:t>собами).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Коммуникативные:  </w:t>
            </w:r>
            <w:r w:rsidRPr="00E90BF5">
              <w:t>включаться в диалог с учителем и сверстник</w:t>
            </w:r>
            <w:r w:rsidRPr="00E90BF5">
              <w:t>а</w:t>
            </w:r>
            <w:r w:rsidRPr="00E90BF5">
              <w:t>ми, в коллективное о</w:t>
            </w:r>
            <w:r w:rsidRPr="00E90BF5">
              <w:t>б</w:t>
            </w:r>
            <w:r w:rsidRPr="00E90BF5">
              <w:t>суждение проблем, пр</w:t>
            </w:r>
            <w:r w:rsidRPr="00E90BF5">
              <w:t>о</w:t>
            </w:r>
            <w:r w:rsidRPr="00E90BF5">
              <w:t>являть инициативу и а</w:t>
            </w:r>
            <w:r w:rsidRPr="00E90BF5">
              <w:t>к</w:t>
            </w:r>
            <w:r w:rsidRPr="00E90BF5">
              <w:t>тивность в стремлении высказываться.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Регулятивные: </w:t>
            </w:r>
            <w:r w:rsidRPr="00E90BF5">
              <w:t>ставить учебную задачу; осущ</w:t>
            </w:r>
            <w:r w:rsidRPr="00E90BF5">
              <w:t>е</w:t>
            </w:r>
            <w:r w:rsidRPr="00E90BF5">
              <w:t>ствлять пошаговый ко</w:t>
            </w:r>
            <w:r w:rsidRPr="00E90BF5">
              <w:t>н</w:t>
            </w:r>
            <w:r w:rsidRPr="00E90BF5">
              <w:t>троль своих действий под руководством уч</w:t>
            </w:r>
            <w:r w:rsidRPr="00E90BF5">
              <w:t>и</w:t>
            </w:r>
            <w:r w:rsidRPr="00E90BF5">
              <w:t>теля.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</w:t>
            </w:r>
            <w:r w:rsidRPr="00E90BF5">
              <w:t>е</w:t>
            </w:r>
            <w:r w:rsidRPr="00E90BF5"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фективного способа р</w:t>
            </w:r>
            <w:r w:rsidRPr="00E90BF5">
              <w:t>е</w:t>
            </w:r>
            <w:r w:rsidRPr="00E90BF5">
              <w:t>шения.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Стр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нички для лю</w:t>
            </w:r>
            <w:r w:rsidRPr="00E90BF5">
              <w:rPr>
                <w:rStyle w:val="PalatinoLinotype"/>
              </w:rPr>
              <w:softHyphen/>
              <w:t>бознател</w:t>
            </w:r>
            <w:r w:rsidRPr="00E90BF5">
              <w:rPr>
                <w:rStyle w:val="PalatinoLinotype"/>
              </w:rPr>
              <w:t>ь</w:t>
            </w:r>
            <w:r w:rsidRPr="00E90BF5">
              <w:rPr>
                <w:rStyle w:val="PalatinoLinotype"/>
              </w:rPr>
              <w:t>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PalatinoLinotype"/>
                <w:noProof w:val="0"/>
              </w:rPr>
              <w:t>Урок ре</w:t>
            </w:r>
            <w:r w:rsidRPr="00E90BF5">
              <w:rPr>
                <w:rStyle w:val="PalatinoLinotype"/>
                <w:noProof w:val="0"/>
              </w:rPr>
              <w:t>ф</w:t>
            </w:r>
            <w:r w:rsidRPr="00E90BF5">
              <w:rPr>
                <w:rStyle w:val="PalatinoLinotype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ности, пробле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Как на</w:t>
            </w:r>
            <w:r w:rsidRPr="00E90BF5">
              <w:rPr>
                <w:rStyle w:val="PalatinoLinotype"/>
              </w:rPr>
              <w:softHyphen/>
              <w:t>учиться р</w:t>
            </w:r>
            <w:r w:rsidRPr="00E90BF5">
              <w:rPr>
                <w:rStyle w:val="PalatinoLinotype"/>
              </w:rPr>
              <w:t>е</w:t>
            </w:r>
            <w:r w:rsidRPr="00E90BF5">
              <w:rPr>
                <w:rStyle w:val="PalatinoLinotype"/>
              </w:rPr>
              <w:t>шать нестан</w:t>
            </w:r>
            <w:r w:rsidRPr="00E90BF5">
              <w:rPr>
                <w:rStyle w:val="PalatinoLinotype"/>
              </w:rPr>
              <w:softHyphen/>
              <w:t>дартные з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дачи?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PalatinoLinotype"/>
              </w:rPr>
              <w:t>Формирование у учащихся способн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стей к рефлексии коррекционно-контрол. т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па и реализации коррекц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онной нормы: работать в группе: обсуждать задания повышенной сложно</w:t>
            </w:r>
            <w:r w:rsidRPr="00E90BF5">
              <w:rPr>
                <w:rStyle w:val="PalatinoLinotype"/>
              </w:rPr>
              <w:softHyphen/>
              <w:t>сти; предлагать различные в</w:t>
            </w:r>
            <w:r w:rsidRPr="00E90BF5">
              <w:rPr>
                <w:rStyle w:val="PalatinoLinotype"/>
              </w:rPr>
              <w:t>а</w:t>
            </w:r>
            <w:r w:rsidRPr="00E90BF5">
              <w:rPr>
                <w:rStyle w:val="PalatinoLinotype"/>
              </w:rPr>
              <w:t>рианты выполнения данных заданий; р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совать в тетради по клеткам рисунок по о</w:t>
            </w:r>
            <w:r w:rsidRPr="00E90BF5">
              <w:rPr>
                <w:rStyle w:val="PalatinoLinotype"/>
              </w:rPr>
              <w:t>б</w:t>
            </w:r>
            <w:r w:rsidRPr="00E90BF5">
              <w:rPr>
                <w:rStyle w:val="PalatinoLinotype"/>
              </w:rPr>
              <w:t>разцу в учебнике; в совм</w:t>
            </w:r>
            <w:r w:rsidRPr="00E90BF5">
              <w:rPr>
                <w:rStyle w:val="PalatinoLinotype"/>
              </w:rPr>
              <w:t>е</w:t>
            </w:r>
            <w:r w:rsidRPr="00E90BF5">
              <w:rPr>
                <w:rStyle w:val="PalatinoLinotype"/>
              </w:rPr>
              <w:t>стной деятел</w:t>
            </w:r>
            <w:r w:rsidRPr="00E90BF5">
              <w:rPr>
                <w:rStyle w:val="PalatinoLinotype"/>
              </w:rPr>
              <w:t>ь</w:t>
            </w:r>
            <w:r w:rsidRPr="00E90BF5">
              <w:rPr>
                <w:rStyle w:val="PalatinoLinotype"/>
              </w:rPr>
              <w:t>ности учитель — уче</w:t>
            </w:r>
            <w:r w:rsidRPr="00E90BF5">
              <w:rPr>
                <w:rStyle w:val="PalatinoLinotype"/>
              </w:rPr>
              <w:softHyphen/>
              <w:t>ник оценивать дост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жения на уроке по диа</w:t>
            </w:r>
            <w:r w:rsidRPr="00E90BF5">
              <w:rPr>
                <w:rStyle w:val="PalatinoLinotype"/>
              </w:rPr>
              <w:softHyphen/>
              <w:t>гностической карте типи</w:t>
            </w:r>
            <w:r w:rsidRPr="00E90BF5">
              <w:rPr>
                <w:rStyle w:val="PalatinoLinotype"/>
              </w:rPr>
              <w:t>ч</w:t>
            </w:r>
            <w:r w:rsidRPr="00E90BF5">
              <w:rPr>
                <w:rStyle w:val="PalatinoLinotype"/>
              </w:rPr>
              <w:t>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right="115"/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</w:t>
            </w:r>
            <w:r w:rsidRPr="00E90BF5">
              <w:t>и</w:t>
            </w:r>
            <w:r w:rsidRPr="00E90BF5">
              <w:t>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Познавательные: </w:t>
            </w:r>
            <w:r w:rsidRPr="00E90BF5">
              <w:t>сам</w:t>
            </w:r>
            <w:r w:rsidRPr="00E90BF5">
              <w:t>о</w:t>
            </w:r>
            <w:r w:rsidRPr="00E90BF5">
              <w:t>стоятельно находить способы решения пр</w:t>
            </w:r>
            <w:r w:rsidRPr="00E90BF5">
              <w:t>о</w:t>
            </w:r>
            <w:r w:rsidRPr="00E90BF5">
              <w:t>блем творческого и п</w:t>
            </w:r>
            <w:r w:rsidRPr="00E90BF5">
              <w:t>о</w:t>
            </w:r>
            <w:r w:rsidRPr="00E90BF5">
              <w:t>искового характера; применять полученные знания в измененных у</w:t>
            </w:r>
            <w:r w:rsidRPr="00E90BF5">
              <w:t>с</w:t>
            </w:r>
            <w:r w:rsidRPr="00E90BF5">
              <w:t>ловиях; делать обобщ</w:t>
            </w:r>
            <w:r w:rsidRPr="00E90BF5">
              <w:t>е</w:t>
            </w:r>
            <w:r w:rsidRPr="00E90BF5">
              <w:t>ния, выводы.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Коммуникативные:  </w:t>
            </w:r>
            <w:r w:rsidRPr="00E90BF5">
              <w:t>воспринимать и обсу</w:t>
            </w:r>
            <w:r w:rsidRPr="00E90BF5">
              <w:t>ж</w:t>
            </w:r>
            <w:r w:rsidRPr="00E90BF5">
              <w:t>дать разл. точки зрения и подходы к выполнению задания, оценивать их; уважительно вести ди</w:t>
            </w:r>
            <w:r w:rsidRPr="00E90BF5">
              <w:t>а</w:t>
            </w:r>
            <w:r w:rsidRPr="00E90BF5">
              <w:t>лог с товарищами.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Регулятивные: </w:t>
            </w:r>
            <w:r w:rsidRPr="00E90BF5">
              <w:t>контр</w:t>
            </w:r>
            <w:r w:rsidRPr="00E90BF5">
              <w:t>о</w:t>
            </w:r>
            <w:r w:rsidRPr="00E90BF5">
              <w:t>лировать процесс и р</w:t>
            </w:r>
            <w:r w:rsidRPr="00E90BF5">
              <w:t>е</w:t>
            </w:r>
            <w:r w:rsidRPr="00E90BF5">
              <w:t>зультаты своей деятел</w:t>
            </w:r>
            <w:r w:rsidRPr="00E90BF5">
              <w:t>ь</w:t>
            </w:r>
            <w:r w:rsidRPr="00E90BF5">
              <w:t>ности ;осозновать возн</w:t>
            </w:r>
            <w:r w:rsidRPr="00E90BF5">
              <w:t>и</w:t>
            </w:r>
            <w:r w:rsidRPr="00E90BF5">
              <w:t>кающие трудности, и</w:t>
            </w:r>
            <w:r w:rsidRPr="00E90BF5">
              <w:t>с</w:t>
            </w:r>
            <w:r w:rsidRPr="00E90BF5">
              <w:t>кать их причины и пути преодоления.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ind w:right="-108"/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устойч</w:t>
            </w:r>
            <w:r w:rsidRPr="00E90BF5">
              <w:t>и</w:t>
            </w:r>
            <w:r w:rsidRPr="00E90BF5">
              <w:t>вой мотив</w:t>
            </w:r>
            <w:r w:rsidRPr="00E90BF5">
              <w:t>а</w:t>
            </w:r>
            <w:r w:rsidRPr="00E90BF5">
              <w:t>ции к сам</w:t>
            </w:r>
            <w:r w:rsidRPr="00E90BF5">
              <w:t>о</w:t>
            </w:r>
            <w:r w:rsidRPr="00E90BF5">
              <w:t>стоятельной и коллективной аналитич</w:t>
            </w:r>
            <w:r w:rsidRPr="00E90BF5">
              <w:t>е</w:t>
            </w:r>
            <w:r w:rsidRPr="00E90BF5">
              <w:t>ской деятел</w:t>
            </w:r>
            <w:r w:rsidRPr="00E90BF5">
              <w:t>ь</w:t>
            </w:r>
            <w:r w:rsidRPr="00E90BF5">
              <w:t>ности, уст</w:t>
            </w:r>
            <w:r w:rsidRPr="00E90BF5">
              <w:t>а</w:t>
            </w:r>
            <w:r w:rsidRPr="00E90BF5">
              <w:t>новление св</w:t>
            </w:r>
            <w:r w:rsidRPr="00E90BF5">
              <w:t>я</w:t>
            </w:r>
            <w:r w:rsidRPr="00E90BF5">
              <w:t>зи между ц</w:t>
            </w:r>
            <w:r w:rsidRPr="00E90BF5">
              <w:t>е</w:t>
            </w:r>
            <w:r w:rsidRPr="00E90BF5">
              <w:t>лью учебной деятельности и ее мотивом, осознания с</w:t>
            </w:r>
            <w:r w:rsidRPr="00E90BF5">
              <w:t>е</w:t>
            </w:r>
            <w:r w:rsidRPr="00E90BF5">
              <w:t>бя как инд</w:t>
            </w:r>
            <w:r w:rsidRPr="00E90BF5">
              <w:t>и</w:t>
            </w:r>
            <w:r w:rsidRPr="00E90BF5">
              <w:t>видуальности и одновр</w:t>
            </w:r>
            <w:r w:rsidRPr="00E90BF5">
              <w:t>е</w:t>
            </w:r>
            <w:r w:rsidRPr="00E90BF5">
              <w:t>менно как члена колле</w:t>
            </w:r>
            <w:r w:rsidRPr="00E90BF5">
              <w:t>к</w:t>
            </w:r>
            <w:r w:rsidRPr="00E90BF5">
              <w:t>тива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Что у</w:t>
            </w:r>
            <w:r w:rsidRPr="00E90BF5">
              <w:rPr>
                <w:rStyle w:val="PalatinoLinotype"/>
              </w:rPr>
              <w:t>з</w:t>
            </w:r>
            <w:r w:rsidRPr="00E90BF5">
              <w:rPr>
                <w:rStyle w:val="PalatinoLinotype"/>
              </w:rPr>
              <w:t>на</w:t>
            </w:r>
            <w:r w:rsidRPr="00E90BF5">
              <w:rPr>
                <w:rStyle w:val="PalatinoLinotype"/>
              </w:rPr>
              <w:softHyphen/>
              <w:t>ли. Чему науч</w:t>
            </w:r>
            <w:r w:rsidRPr="00E90BF5">
              <w:rPr>
                <w:rStyle w:val="PalatinoLinotype"/>
              </w:rPr>
              <w:t>и</w:t>
            </w:r>
            <w:r w:rsidRPr="00E90BF5">
              <w:rPr>
                <w:rStyle w:val="PalatinoLinotype"/>
              </w:rPr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PalatinoLinotype"/>
                <w:noProof w:val="0"/>
              </w:rPr>
              <w:t>Урок разв</w:t>
            </w:r>
            <w:r w:rsidRPr="00E90BF5">
              <w:rPr>
                <w:rStyle w:val="PalatinoLinotype"/>
                <w:noProof w:val="0"/>
              </w:rPr>
              <w:t>и</w:t>
            </w:r>
            <w:r w:rsidRPr="00E90BF5">
              <w:rPr>
                <w:rStyle w:val="PalatinoLinotype"/>
                <w:noProof w:val="0"/>
              </w:rPr>
              <w:t>вающего контроля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PalatinoLinotype"/>
              </w:rPr>
              <w:t>Как при</w:t>
            </w:r>
            <w:r w:rsidRPr="00E90BF5">
              <w:rPr>
                <w:rStyle w:val="PalatinoLinotype"/>
              </w:rPr>
              <w:softHyphen/>
              <w:t>менить на прак</w:t>
            </w:r>
            <w:r w:rsidRPr="00E90BF5">
              <w:rPr>
                <w:rStyle w:val="PalatinoLinotype"/>
              </w:rPr>
              <w:softHyphen/>
              <w:t>тике по</w:t>
            </w:r>
            <w:r w:rsidRPr="00E90BF5">
              <w:rPr>
                <w:rStyle w:val="PalatinoLinotype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PalatinoLinotype"/>
              </w:rPr>
              <w:t>Формирование у учащихся умений к осу</w:t>
            </w:r>
            <w:r w:rsidRPr="00E90BF5">
              <w:rPr>
                <w:rStyle w:val="PalatinoLinotype"/>
              </w:rPr>
              <w:softHyphen/>
              <w:t>ществлению контрольной функции; ко</w:t>
            </w:r>
            <w:r w:rsidRPr="00E90BF5">
              <w:rPr>
                <w:rStyle w:val="PalatinoLinotype"/>
              </w:rPr>
              <w:t>н</w:t>
            </w:r>
            <w:r w:rsidRPr="00E90BF5">
              <w:rPr>
                <w:rStyle w:val="PalatinoLinotype"/>
              </w:rPr>
              <w:t>т</w:t>
            </w:r>
            <w:r w:rsidRPr="00E90BF5">
              <w:rPr>
                <w:rStyle w:val="PalatinoLinotype"/>
              </w:rPr>
              <w:softHyphen/>
              <w:t>роль и самоконтроль из</w:t>
            </w:r>
            <w:r w:rsidRPr="00E90BF5">
              <w:rPr>
                <w:rStyle w:val="PalatinoLinotype"/>
              </w:rPr>
              <w:t>у</w:t>
            </w:r>
            <w:r w:rsidRPr="00E90BF5">
              <w:rPr>
                <w:rStyle w:val="PalatinoLinotype"/>
              </w:rPr>
              <w:t>ченных п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нятий: считать от 1 до 10 как в прямом, так и в об</w:t>
            </w:r>
            <w:r w:rsidRPr="00E90BF5">
              <w:rPr>
                <w:rStyle w:val="PalatinoLinotype"/>
              </w:rPr>
              <w:softHyphen/>
              <w:t>ратном п</w:t>
            </w:r>
            <w:r w:rsidRPr="00E90BF5">
              <w:rPr>
                <w:rStyle w:val="PalatinoLinotype"/>
              </w:rPr>
              <w:t>о</w:t>
            </w:r>
            <w:r w:rsidRPr="00E90BF5">
              <w:rPr>
                <w:rStyle w:val="PalatinoLinotype"/>
              </w:rPr>
              <w:t>рядке; решать прим</w:t>
            </w:r>
            <w:r w:rsidRPr="00E90BF5">
              <w:rPr>
                <w:rStyle w:val="PalatinoLinotype"/>
              </w:rPr>
              <w:t>е</w:t>
            </w:r>
            <w:r w:rsidRPr="00E90BF5">
              <w:rPr>
                <w:rStyle w:val="PalatinoLinotype"/>
              </w:rPr>
              <w:t>ры в пределах 10 в два дей</w:t>
            </w:r>
            <w:r w:rsidRPr="00E90BF5">
              <w:rPr>
                <w:rStyle w:val="PalatinoLinotype"/>
              </w:rPr>
              <w:softHyphen/>
              <w:t>ствия; выполнять краткую за</w:t>
            </w:r>
            <w:r w:rsidRPr="00E90BF5">
              <w:rPr>
                <w:rStyle w:val="9"/>
              </w:rPr>
              <w:t>пись задачи ра</w:t>
            </w:r>
            <w:r w:rsidRPr="00E90BF5">
              <w:rPr>
                <w:rStyle w:val="9"/>
              </w:rPr>
              <w:t>з</w:t>
            </w:r>
            <w:r w:rsidRPr="00E90BF5">
              <w:rPr>
                <w:rStyle w:val="9"/>
              </w:rPr>
              <w:t>ными способами; решать текстовые задачи арифм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тическим спо</w:t>
            </w:r>
            <w:r w:rsidRPr="00E90BF5">
              <w:rPr>
                <w:rStyle w:val="9"/>
              </w:rPr>
              <w:softHyphen/>
              <w:t>собом; зап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сывать в тетради решение и ответ задачи; самосто</w:t>
            </w:r>
            <w:r w:rsidRPr="00E90BF5">
              <w:rPr>
                <w:rStyle w:val="9"/>
              </w:rPr>
              <w:t>я</w:t>
            </w:r>
            <w:r w:rsidRPr="00E90BF5">
              <w:rPr>
                <w:rStyle w:val="9"/>
              </w:rPr>
              <w:t>тельно выпо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нять задания проверочной работы; аде</w:t>
            </w:r>
            <w:r w:rsidRPr="00E90BF5">
              <w:rPr>
                <w:rStyle w:val="9"/>
              </w:rPr>
              <w:t>к</w:t>
            </w:r>
            <w:r w:rsidRPr="00E90BF5">
              <w:rPr>
                <w:rStyle w:val="9"/>
              </w:rPr>
              <w:t>ватно оценивать свои зн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 xml:space="preserve">ния. </w:t>
            </w:r>
            <w:r w:rsidRPr="00E90BF5">
              <w:rPr>
                <w:rStyle w:val="93"/>
                <w:sz w:val="24"/>
              </w:rPr>
              <w:t>Проверочная р</w:t>
            </w:r>
            <w:r w:rsidRPr="00E90BF5">
              <w:rPr>
                <w:rStyle w:val="93"/>
                <w:sz w:val="24"/>
              </w:rPr>
              <w:t>а</w:t>
            </w:r>
            <w:r w:rsidRPr="00E90BF5">
              <w:rPr>
                <w:rStyle w:val="93"/>
                <w:sz w:val="24"/>
              </w:rPr>
              <w:t>бо</w:t>
            </w:r>
            <w:r w:rsidRPr="00E90BF5">
              <w:rPr>
                <w:rStyle w:val="93"/>
                <w:sz w:val="24"/>
              </w:rPr>
              <w:softHyphen/>
              <w:t>та по теме «Пр</w:t>
            </w:r>
            <w:r w:rsidRPr="00E90BF5">
              <w:rPr>
                <w:rStyle w:val="93"/>
                <w:sz w:val="24"/>
              </w:rPr>
              <w:t>и</w:t>
            </w:r>
            <w:r w:rsidRPr="00E90BF5">
              <w:rPr>
                <w:rStyle w:val="93"/>
                <w:sz w:val="24"/>
              </w:rPr>
              <w:t>бавление и вычит</w:t>
            </w:r>
            <w:r w:rsidRPr="00E90BF5">
              <w:rPr>
                <w:rStyle w:val="93"/>
                <w:sz w:val="24"/>
              </w:rPr>
              <w:t>а</w:t>
            </w:r>
            <w:r w:rsidRPr="00E90BF5">
              <w:rPr>
                <w:rStyle w:val="93"/>
                <w:sz w:val="24"/>
              </w:rPr>
              <w:t>ние чисел 0,1,2»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прое</w:t>
            </w:r>
            <w:r w:rsidRPr="00E90BF5">
              <w:t>к</w:t>
            </w:r>
            <w:r w:rsidRPr="00E90BF5">
              <w:t>тировать индив</w:t>
            </w:r>
            <w:r w:rsidRPr="00E90BF5">
              <w:t>и</w:t>
            </w:r>
            <w:r w:rsidRPr="00E90BF5">
              <w:t>дуальный маршрут восполнения пр</w:t>
            </w:r>
            <w:r w:rsidRPr="00E90BF5">
              <w:t>о</w:t>
            </w:r>
            <w:r w:rsidRPr="00E90BF5">
              <w:t>блемных зон в из</w:t>
            </w:r>
            <w:r w:rsidRPr="00E90BF5">
              <w:t>у</w:t>
            </w:r>
            <w:r w:rsidRPr="00E90BF5">
              <w:t>чении темы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color w:val="000000"/>
              </w:rPr>
              <w:t xml:space="preserve">Познавательные: </w:t>
            </w:r>
            <w:r w:rsidRPr="00E90BF5">
              <w:rPr>
                <w:color w:val="000000"/>
              </w:rPr>
              <w:t>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учебно-познавательные дейс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вия; ориентироваться в своей системе знаний, делать обобщения,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воды.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color w:val="000000"/>
              </w:rPr>
              <w:t xml:space="preserve">Коммуникативные: </w:t>
            </w:r>
            <w:r w:rsidRPr="00E90BF5">
              <w:rPr>
                <w:color w:val="000000"/>
              </w:rPr>
              <w:t>вырабатывать совместно критерии оценивания выполнения задания ( по выбору); оценивать свои достижения и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сверстников по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работанным критериям; признавать свои ошибки, озвучивать их.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проговар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во внутренней речи последовательность де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ствий при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нении заданий; анализ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ровать собственную работу: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делять и осознавать то, что уже усвоено и что еще нужно усвоить,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результаты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умение оценивать собственную учебную деятел</w:t>
            </w:r>
            <w:r w:rsidRPr="00E90BF5">
              <w:t>ь</w:t>
            </w:r>
            <w:r w:rsidRPr="00E90BF5">
              <w:t>ность : свои достижения, самосто</w:t>
            </w:r>
            <w:r w:rsidRPr="00E90BF5">
              <w:t>я</w:t>
            </w:r>
            <w:r w:rsidRPr="00E90BF5">
              <w:t>тельность, инициативу, ответстве</w:t>
            </w:r>
            <w:r w:rsidRPr="00E90BF5">
              <w:t>н</w:t>
            </w:r>
            <w:r w:rsidRPr="00E90BF5">
              <w:t>ность, пр</w:t>
            </w:r>
            <w:r w:rsidRPr="00E90BF5">
              <w:t>и</w:t>
            </w:r>
            <w:r w:rsidRPr="00E90BF5">
              <w:t>чины н</w:t>
            </w:r>
            <w:r w:rsidRPr="00E90BF5">
              <w:t>е</w:t>
            </w:r>
            <w:r w:rsidRPr="00E90BF5">
              <w:t>удач, осо</w:t>
            </w:r>
            <w:r w:rsidRPr="00E90BF5">
              <w:t>з</w:t>
            </w:r>
            <w:r w:rsidRPr="00E90BF5">
              <w:t>нание тру</w:t>
            </w:r>
            <w:r w:rsidRPr="00E90BF5">
              <w:t>д</w:t>
            </w:r>
            <w:r w:rsidRPr="00E90BF5">
              <w:t>ностей и стремление к их преод</w:t>
            </w:r>
            <w:r w:rsidRPr="00E90BF5">
              <w:t>о</w:t>
            </w:r>
            <w:r w:rsidRPr="00E90BF5">
              <w:t>лению.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49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Стр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нич</w:t>
            </w:r>
            <w:r w:rsidRPr="00E90BF5">
              <w:rPr>
                <w:rStyle w:val="9"/>
              </w:rPr>
              <w:softHyphen/>
              <w:t>ки для лю</w:t>
            </w:r>
            <w:r w:rsidRPr="00E90BF5">
              <w:rPr>
                <w:rStyle w:val="9"/>
              </w:rPr>
              <w:softHyphen/>
              <w:t>бозн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тель</w:t>
            </w:r>
            <w:r w:rsidRPr="00E90BF5">
              <w:rPr>
                <w:rStyle w:val="9"/>
              </w:rPr>
              <w:softHyphen/>
              <w:t>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полнять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дания тво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ческо</w:t>
            </w:r>
            <w:r w:rsidRPr="00E90BF5">
              <w:rPr>
                <w:rStyle w:val="9"/>
              </w:rPr>
              <w:softHyphen/>
              <w:t>го и по</w:t>
            </w:r>
            <w:r w:rsidRPr="00E90BF5">
              <w:rPr>
                <w:rStyle w:val="9"/>
              </w:rPr>
              <w:softHyphen/>
              <w:t>искового характ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Формирование у уч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щихся способностей к рефлексии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но-контрольного типа и реализации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ной нормы (фиксиров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ния собственных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труднений в деятельн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сти):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тать в группе: обсу</w:t>
            </w:r>
            <w:r w:rsidRPr="00E90BF5">
              <w:rPr>
                <w:rStyle w:val="9"/>
              </w:rPr>
              <w:softHyphen/>
              <w:t>ждать задания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вышенной сложности; предлагать различные варианты выполнения данных заданий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полученные ранее знания в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сам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стоятельно находить способы решения пр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блем творческого и 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искового характера; применять полученные знания в измененных условиях; делать обоб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щения, выводы.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воспринимать и обсу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ж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дать разл. точки зрения и подходы к выполне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нию задания, оценивать их; уважительно вести ди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лог с товарищами.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контролир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процесс и ре</w:t>
            </w:r>
            <w:r w:rsidRPr="00E90BF5">
              <w:rPr>
                <w:rStyle w:val="9pt"/>
                <w:sz w:val="24"/>
                <w:szCs w:val="24"/>
              </w:rPr>
              <w:softHyphen/>
              <w:t>зультаты своей деятел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ности; осознавать возн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кающие трудности,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Слож</w:t>
            </w:r>
            <w:r w:rsidRPr="00E90BF5">
              <w:rPr>
                <w:rStyle w:val="9"/>
                <w:noProof w:val="0"/>
              </w:rPr>
              <w:t>е</w:t>
            </w:r>
            <w:r w:rsidRPr="00E90BF5">
              <w:rPr>
                <w:rStyle w:val="9"/>
                <w:noProof w:val="0"/>
              </w:rPr>
              <w:t>ние и вычита</w:t>
            </w:r>
            <w:r w:rsidRPr="00E90BF5">
              <w:rPr>
                <w:rStyle w:val="9"/>
                <w:noProof w:val="0"/>
              </w:rPr>
              <w:softHyphen/>
              <w:t>ние вида +3</w:t>
            </w:r>
            <w:r w:rsidRPr="00E90BF5">
              <w:rPr>
                <w:rStyle w:val="6pt"/>
                <w:noProof w:val="0"/>
                <w:sz w:val="24"/>
                <w:szCs w:val="24"/>
              </w:rPr>
              <w:t xml:space="preserve">, </w:t>
            </w:r>
            <w:r w:rsidRPr="00E90BF5">
              <w:rPr>
                <w:rStyle w:val="9"/>
                <w:noProof w:val="0"/>
              </w:rPr>
              <w:t>-3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адапти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</w:t>
            </w:r>
            <w:r w:rsidRPr="00E90BF5">
              <w:rPr>
                <w:rStyle w:val="9"/>
              </w:rPr>
              <w:softHyphen/>
              <w:t>бавлять и вычитать число 3?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деятельностных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и способностей к структурированию и си</w:t>
            </w:r>
            <w:r w:rsidRPr="00E90BF5">
              <w:rPr>
                <w:rStyle w:val="9"/>
              </w:rPr>
              <w:t>с</w:t>
            </w:r>
            <w:r w:rsidRPr="00E90BF5">
              <w:rPr>
                <w:rStyle w:val="9"/>
              </w:rPr>
              <w:t>тематизации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чаемого предметного содержания: вступать в уч. диалог; м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делировать ситуации, и</w:t>
            </w:r>
            <w:r w:rsidRPr="00E90BF5">
              <w:rPr>
                <w:rStyle w:val="9"/>
              </w:rPr>
              <w:t>л</w:t>
            </w:r>
            <w:r w:rsidRPr="00E90BF5">
              <w:rPr>
                <w:rStyle w:val="9"/>
              </w:rPr>
              <w:t>люстрирующие ари</w:t>
            </w:r>
            <w:r w:rsidRPr="00E90BF5">
              <w:rPr>
                <w:rStyle w:val="9"/>
              </w:rPr>
              <w:t>ф</w:t>
            </w:r>
            <w:r w:rsidRPr="00E90BF5">
              <w:rPr>
                <w:rStyle w:val="9"/>
              </w:rPr>
              <w:t>мет.действие; использовать в устной речи матем. те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минологию; решать прим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ры в пределах 10; участв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вать в игре «Составим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езд»; работать с дидак</w:t>
            </w:r>
            <w:r w:rsidRPr="00E90BF5">
              <w:rPr>
                <w:rStyle w:val="9"/>
              </w:rPr>
              <w:softHyphen/>
              <w:t>тическим материалом из аудиоприложения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Научиться 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шать примеры вида □ + 3, □ - 3 (в пре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делах десяти)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делать обобщ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ния, выводы; перераба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тывать и преобразов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ы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вать информацию из од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ной формы в другую.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с дост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точной полнотой и то</w:t>
            </w:r>
            <w:r w:rsidRPr="00E90BF5">
              <w:rPr>
                <w:rStyle w:val="9pt"/>
                <w:sz w:val="24"/>
                <w:szCs w:val="24"/>
              </w:rPr>
              <w:t>ч</w:t>
            </w:r>
            <w:r w:rsidRPr="00E90BF5">
              <w:rPr>
                <w:rStyle w:val="9pt"/>
                <w:sz w:val="24"/>
                <w:szCs w:val="24"/>
              </w:rPr>
              <w:t>ностью выражать свои мысли в соответ</w:t>
            </w:r>
            <w:r w:rsidRPr="00E90BF5">
              <w:rPr>
                <w:rStyle w:val="9pt"/>
                <w:sz w:val="24"/>
                <w:szCs w:val="24"/>
              </w:rPr>
              <w:softHyphen/>
              <w:t>ствии с задачами и условиями коммуникации.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 xml:space="preserve"> </w:t>
            </w: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раб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тать по предложенному учит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лем плану; проговар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последователь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ность действий на уроке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спо</w:t>
            </w:r>
            <w:r w:rsidRPr="00E90BF5">
              <w:rPr>
                <w:rStyle w:val="9pt"/>
                <w:sz w:val="24"/>
                <w:szCs w:val="24"/>
              </w:rPr>
              <w:softHyphen/>
              <w:t>собности к самооцен</w:t>
            </w:r>
            <w:r w:rsidRPr="00E90BF5">
              <w:rPr>
                <w:rStyle w:val="9pt"/>
                <w:sz w:val="24"/>
                <w:szCs w:val="24"/>
              </w:rPr>
              <w:softHyphen/>
              <w:t>ке своих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вий, посту</w:t>
            </w:r>
            <w:r w:rsidRPr="00E90BF5">
              <w:rPr>
                <w:rStyle w:val="9pt"/>
                <w:sz w:val="24"/>
                <w:szCs w:val="24"/>
              </w:rPr>
              <w:t>п</w:t>
            </w:r>
            <w:r w:rsidRPr="00E90BF5">
              <w:rPr>
                <w:rStyle w:val="9pt"/>
                <w:sz w:val="24"/>
                <w:szCs w:val="24"/>
              </w:rPr>
              <w:t>ков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"/>
              </w:rPr>
              <w:t>Приба</w:t>
            </w:r>
            <w:r w:rsidRPr="00E90BF5">
              <w:rPr>
                <w:rStyle w:val="9"/>
              </w:rPr>
              <w:t>в</w:t>
            </w:r>
            <w:r w:rsidRPr="00E90BF5">
              <w:rPr>
                <w:rStyle w:val="9"/>
              </w:rPr>
              <w:t>ле</w:t>
            </w:r>
            <w:r w:rsidRPr="00E90BF5">
              <w:rPr>
                <w:rStyle w:val="9"/>
              </w:rPr>
              <w:softHyphen/>
              <w:t>ние и вы</w:t>
            </w:r>
            <w:r w:rsidRPr="00E90BF5">
              <w:rPr>
                <w:rStyle w:val="9"/>
              </w:rPr>
              <w:softHyphen/>
              <w:t>читание числа 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сам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кор-рекции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на</w:t>
            </w:r>
            <w:r w:rsidRPr="00E90BF5">
              <w:rPr>
                <w:rStyle w:val="9"/>
              </w:rPr>
              <w:softHyphen/>
              <w:t>учиться прибав</w:t>
            </w:r>
            <w:r w:rsidRPr="00E90BF5">
              <w:rPr>
                <w:rStyle w:val="9"/>
              </w:rPr>
              <w:softHyphen/>
              <w:t>лять чис</w:t>
            </w:r>
            <w:r w:rsidRPr="00E90BF5">
              <w:rPr>
                <w:rStyle w:val="9"/>
              </w:rPr>
              <w:softHyphen/>
              <w:t>ло 3 к дан</w:t>
            </w:r>
            <w:r w:rsidRPr="00E90BF5">
              <w:rPr>
                <w:rStyle w:val="9"/>
              </w:rPr>
              <w:softHyphen/>
              <w:t>ному числу и в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читать из данн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го числа 3?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у учащихся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рефлексии коррекционно-контрольного типа и реал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зации коррекционной но</w:t>
            </w:r>
            <w:r w:rsidRPr="00E90BF5">
              <w:rPr>
                <w:rStyle w:val="9"/>
              </w:rPr>
              <w:t>р</w:t>
            </w:r>
            <w:r w:rsidRPr="00E90BF5">
              <w:rPr>
                <w:rStyle w:val="9"/>
              </w:rPr>
              <w:t>мы: моделировать ситу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ции, иллюстрирующие арифметическое дей</w:t>
            </w:r>
            <w:r w:rsidRPr="00E90BF5">
              <w:rPr>
                <w:rStyle w:val="9"/>
              </w:rPr>
              <w:softHyphen/>
              <w:t>ствие; при консультативной п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мощи учи</w:t>
            </w:r>
            <w:r w:rsidRPr="00E90BF5">
              <w:rPr>
                <w:rStyle w:val="9"/>
              </w:rPr>
              <w:softHyphen/>
              <w:t>теля выполнять задания в учебнике и в р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бочей тетради; читать пр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меры, используя математ</w:t>
            </w:r>
            <w:r w:rsidRPr="00E90BF5">
              <w:rPr>
                <w:rStyle w:val="9"/>
              </w:rPr>
              <w:t>и</w:t>
            </w:r>
            <w:r w:rsidRPr="00E90BF5">
              <w:rPr>
                <w:rStyle w:val="9"/>
              </w:rPr>
              <w:t>ческие термины, запис</w:t>
            </w:r>
            <w:r w:rsidRPr="00E90BF5">
              <w:rPr>
                <w:rStyle w:val="9"/>
              </w:rPr>
              <w:t>ы</w:t>
            </w:r>
            <w:r w:rsidRPr="00E90BF5">
              <w:rPr>
                <w:rStyle w:val="9"/>
              </w:rPr>
              <w:t>вать их в тетрадь;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Научиться 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шать примеры вида □ + 3, □ — 3 (в пре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делах десяти)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модел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ровать изученные арифм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тические зависимости;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лать обобще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ния, выводы.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ществлять совместную деятельность в паре с уч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том конкретных учеб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но-познавательных задач; участвовать в диало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ге при выполнении заданий.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b/>
              </w:rPr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принимать и сохранять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сотруднич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стве с учителем и одн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классниками необход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мые действия; проговар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вать последовательность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вий на уроке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чению мате</w:t>
            </w:r>
            <w:r w:rsidRPr="00E90BF5">
              <w:rPr>
                <w:rStyle w:val="9pt"/>
                <w:sz w:val="24"/>
                <w:szCs w:val="24"/>
              </w:rPr>
              <w:softHyphen/>
              <w:t>матики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rPr>
                <w:rStyle w:val="9"/>
              </w:rPr>
              <w:t>Закреп</w:t>
            </w:r>
            <w:r w:rsidRPr="00E90BF5">
              <w:rPr>
                <w:rStyle w:val="9"/>
              </w:rPr>
              <w:softHyphen/>
              <w:t>ление из</w:t>
            </w:r>
            <w:r w:rsidRPr="00E90BF5">
              <w:rPr>
                <w:rStyle w:val="9"/>
              </w:rPr>
              <w:t>у</w:t>
            </w:r>
            <w:r w:rsidRPr="00E90BF5">
              <w:rPr>
                <w:rStyle w:val="9"/>
              </w:rPr>
              <w:t>чен</w:t>
            </w:r>
            <w:r w:rsidRPr="00E90BF5">
              <w:rPr>
                <w:rStyle w:val="9"/>
              </w:rPr>
              <w:softHyphen/>
              <w:t>ного ма</w:t>
            </w:r>
            <w:r w:rsidRPr="00E90BF5">
              <w:rPr>
                <w:rStyle w:val="9"/>
              </w:rPr>
              <w:softHyphen/>
              <w:t>териала. Сравн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ние длин от</w:t>
            </w:r>
            <w:r w:rsidRPr="00E90BF5">
              <w:rPr>
                <w:rStyle w:val="9"/>
              </w:rPr>
              <w:softHyphen/>
              <w:t>резков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"/>
                <w:noProof w:val="0"/>
              </w:rPr>
              <w:t>Урок ре</w:t>
            </w:r>
            <w:r w:rsidRPr="00E90BF5">
              <w:rPr>
                <w:rStyle w:val="9"/>
                <w:noProof w:val="0"/>
              </w:rPr>
              <w:t>ф</w:t>
            </w:r>
            <w:r w:rsidRPr="00E90BF5">
              <w:rPr>
                <w:rStyle w:val="9"/>
                <w:noProof w:val="0"/>
              </w:rPr>
              <w:t>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го взаимного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"/>
              </w:rPr>
              <w:t>Как реа</w:t>
            </w:r>
            <w:r w:rsidRPr="00E90BF5">
              <w:rPr>
                <w:rStyle w:val="9"/>
              </w:rPr>
              <w:softHyphen/>
              <w:t>лизовать на прак</w:t>
            </w:r>
            <w:r w:rsidRPr="00E90BF5">
              <w:rPr>
                <w:rStyle w:val="9"/>
              </w:rPr>
              <w:softHyphen/>
              <w:t>тике по</w:t>
            </w:r>
            <w:r w:rsidRPr="00E90BF5">
              <w:rPr>
                <w:rStyle w:val="9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"/>
              </w:rPr>
              <w:t>Формирование способн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стей к рефлексии корре</w:t>
            </w:r>
            <w:r w:rsidRPr="00E90BF5">
              <w:rPr>
                <w:rStyle w:val="9"/>
              </w:rPr>
              <w:t>к</w:t>
            </w:r>
            <w:r w:rsidRPr="00E90BF5">
              <w:rPr>
                <w:rStyle w:val="9"/>
              </w:rPr>
              <w:t>ционно-контрол. типа и реализации коррекцио</w:t>
            </w:r>
            <w:r w:rsidRPr="00E90BF5">
              <w:rPr>
                <w:rStyle w:val="9"/>
              </w:rPr>
              <w:t>н</w:t>
            </w:r>
            <w:r w:rsidRPr="00E90BF5">
              <w:rPr>
                <w:rStyle w:val="9"/>
              </w:rPr>
              <w:t>ной нормы: измерять отрезки; срав</w:t>
            </w:r>
            <w:r w:rsidRPr="00E90BF5">
              <w:rPr>
                <w:rStyle w:val="9"/>
              </w:rPr>
              <w:softHyphen/>
              <w:t>нивать их; чертить о</w:t>
            </w:r>
            <w:r w:rsidRPr="00E90BF5">
              <w:rPr>
                <w:rStyle w:val="9"/>
              </w:rPr>
              <w:t>т</w:t>
            </w:r>
            <w:r w:rsidRPr="00E90BF5">
              <w:rPr>
                <w:rStyle w:val="9"/>
              </w:rPr>
              <w:t>резки заданной дли</w:t>
            </w:r>
            <w:r w:rsidRPr="00E90BF5">
              <w:rPr>
                <w:rStyle w:val="9"/>
              </w:rPr>
              <w:softHyphen/>
              <w:t>ны; з</w:t>
            </w:r>
            <w:r w:rsidRPr="00E90BF5">
              <w:rPr>
                <w:rStyle w:val="9"/>
              </w:rPr>
              <w:t>а</w:t>
            </w:r>
            <w:r w:rsidRPr="00E90BF5">
              <w:rPr>
                <w:rStyle w:val="9"/>
              </w:rPr>
              <w:t>писывать в тетради реш</w:t>
            </w:r>
            <w:r w:rsidRPr="00E90BF5">
              <w:rPr>
                <w:rStyle w:val="9"/>
              </w:rPr>
              <w:t>е</w:t>
            </w:r>
            <w:r w:rsidRPr="00E90BF5">
              <w:rPr>
                <w:rStyle w:val="9"/>
              </w:rPr>
              <w:t>ние и ответ задачи; раб</w:t>
            </w:r>
            <w:r w:rsidRPr="00E90BF5">
              <w:rPr>
                <w:rStyle w:val="9"/>
              </w:rPr>
              <w:t>о</w:t>
            </w:r>
            <w:r w:rsidRPr="00E90BF5">
              <w:rPr>
                <w:rStyle w:val="9"/>
              </w:rPr>
              <w:t>тать в группе: обсуждать зада</w:t>
            </w:r>
            <w:r w:rsidRPr="00E90BF5">
              <w:rPr>
                <w:rStyle w:val="9"/>
              </w:rPr>
              <w:softHyphen/>
              <w:t xml:space="preserve">ние повышенной сложности; </w:t>
            </w:r>
            <w:r w:rsidRPr="00E90BF5">
              <w:rPr>
                <w:rStyle w:val="9pt"/>
                <w:sz w:val="24"/>
                <w:szCs w:val="24"/>
              </w:rPr>
              <w:t>читать пр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меры, используя м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тем. термины;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вместной деят-сти учитель-ученик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достижения на уроке по диагност.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изм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рять и сравнивать отрезки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дачу; выбирать наиб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лее эффективные спос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бы решения задач; 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лать обобщения и выв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ды. 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применять математич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ские знания и математ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и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ческую терминологию при изложении своего мнения и предлагаемых спо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понимать, принимать и сохра</w:t>
            </w:r>
            <w:r w:rsidRPr="00E90BF5">
              <w:rPr>
                <w:rStyle w:val="9pt"/>
                <w:sz w:val="24"/>
                <w:szCs w:val="24"/>
              </w:rPr>
              <w:softHyphen/>
              <w:t>нять учебно-познавательные задачи; контролировать процесс и результаты своей деятель</w:t>
            </w:r>
            <w:r w:rsidRPr="00E90BF5">
              <w:rPr>
                <w:rStyle w:val="9pt"/>
                <w:sz w:val="24"/>
                <w:szCs w:val="24"/>
              </w:rPr>
              <w:softHyphen/>
              <w:t>ности; вн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сить необходимые ко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умения, совершенс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Таблицы слож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и вычита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с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лом 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разв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вающ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ставить таблицы сложения и вычита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с чис</w:t>
            </w:r>
            <w:r w:rsidRPr="00E90BF5">
              <w:rPr>
                <w:rStyle w:val="9pt"/>
                <w:sz w:val="24"/>
                <w:szCs w:val="24"/>
              </w:rPr>
              <w:softHyphen/>
              <w:t>лом 3?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стных способностей и способностей к структу</w:t>
            </w:r>
            <w:r w:rsidRPr="00E90BF5">
              <w:rPr>
                <w:rStyle w:val="9pt"/>
                <w:sz w:val="24"/>
                <w:szCs w:val="24"/>
              </w:rPr>
              <w:softHyphen/>
              <w:t>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чаемого предметного содержания: вступать в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ный диалог; моделировать ситу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ции; списывать в те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радь и заучивать таб</w:t>
            </w:r>
            <w:r w:rsidRPr="00E90BF5">
              <w:rPr>
                <w:rStyle w:val="9pt"/>
                <w:sz w:val="24"/>
                <w:szCs w:val="24"/>
              </w:rPr>
              <w:softHyphen/>
              <w:t>лицу сложения и в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читания с числом 3; записывать в тетради решение и ответ за</w:t>
            </w:r>
            <w:r w:rsidRPr="00E90BF5">
              <w:rPr>
                <w:rStyle w:val="9pt"/>
                <w:sz w:val="24"/>
                <w:szCs w:val="24"/>
              </w:rPr>
              <w:softHyphen/>
              <w:t>дач; работать в паре: измерять стороны геометр. фигур;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вместной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 учитель-уче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ник оценивать достиж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прим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нять знания о при</w:t>
            </w:r>
            <w:r w:rsidRPr="00E90BF5">
              <w:rPr>
                <w:rStyle w:val="9pt"/>
                <w:sz w:val="24"/>
                <w:szCs w:val="24"/>
              </w:rPr>
              <w:softHyphen/>
              <w:t>бавлении и выч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тании числа 3 к лю</w:t>
            </w:r>
            <w:r w:rsidRPr="00E90BF5">
              <w:rPr>
                <w:rStyle w:val="9pt"/>
                <w:sz w:val="24"/>
                <w:szCs w:val="24"/>
              </w:rPr>
              <w:softHyphen/>
              <w:t>бому числу в пр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делах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навать познавательную задачу; преобразовывать информацию из од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ной формы в другую.</w:t>
            </w:r>
          </w:p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Коммуникативные: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формировать навыки рече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вых действий: уч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ствовать в общей бес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де, со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блюдая правила речевого поведения; слышать, слушать и п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нимать партнера.</w:t>
            </w:r>
          </w:p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прин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мать и сохранять учебную зад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чу; планировать в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трудничестве с уч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те</w:t>
            </w:r>
            <w:r w:rsidRPr="00E90BF5">
              <w:rPr>
                <w:rStyle w:val="9pt"/>
                <w:sz w:val="24"/>
                <w:szCs w:val="24"/>
              </w:rPr>
              <w:softHyphen/>
              <w:t>лем и одноклассниками н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обходимые дейс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усто</w:t>
            </w:r>
            <w:r w:rsidRPr="00E90BF5">
              <w:rPr>
                <w:rStyle w:val="9pt"/>
                <w:sz w:val="24"/>
                <w:szCs w:val="24"/>
              </w:rPr>
              <w:t>й</w:t>
            </w:r>
            <w:r w:rsidRPr="00E90BF5">
              <w:rPr>
                <w:rStyle w:val="9pt"/>
                <w:sz w:val="24"/>
                <w:szCs w:val="24"/>
              </w:rPr>
              <w:t>чивой мот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ва</w:t>
            </w:r>
            <w:r w:rsidRPr="00E90BF5">
              <w:rPr>
                <w:rStyle w:val="9pt"/>
                <w:sz w:val="24"/>
                <w:szCs w:val="24"/>
              </w:rPr>
              <w:softHyphen/>
              <w:t>ции к об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чению, уме</w:t>
            </w:r>
            <w:r w:rsidRPr="00E90BF5">
              <w:rPr>
                <w:rStyle w:val="9pt"/>
                <w:sz w:val="24"/>
                <w:szCs w:val="24"/>
              </w:rPr>
              <w:softHyphen/>
              <w:t>ния контр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лировать процесс и результат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Присчи</w:t>
            </w:r>
            <w:r w:rsidRPr="00E90BF5">
              <w:rPr>
                <w:rStyle w:val="9pt"/>
                <w:sz w:val="24"/>
                <w:szCs w:val="24"/>
              </w:rPr>
              <w:softHyphen/>
              <w:t>тывание и отсч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тывание по 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рефле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к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разв</w:t>
            </w:r>
            <w:r w:rsidRPr="00E90BF5">
              <w:t>и</w:t>
            </w:r>
            <w:r w:rsidRPr="00E90BF5">
              <w:t>тия кр</w:t>
            </w:r>
            <w:r w:rsidRPr="00E90BF5">
              <w:t>и</w:t>
            </w:r>
            <w:r w:rsidRPr="00E90BF5">
              <w:t>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при</w:t>
            </w:r>
            <w:r w:rsidRPr="00E90BF5">
              <w:rPr>
                <w:rStyle w:val="9pt"/>
                <w:sz w:val="24"/>
                <w:szCs w:val="24"/>
              </w:rPr>
              <w:softHyphen/>
              <w:t>менить на прак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тике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рефлексии коррекционно-контрольного типа и реализации корре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ционной нормы: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ботать в группе: со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ставлять алгоритмы представления числа 10 в виде суммы двух слагаемых; строить короткое монолог. высказывание: с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ставлять задачи по рис. в учебнике; и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мерять отрезки, сра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нивать их длины;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писывать в тетради решение и ответ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ре</w:t>
            </w:r>
            <w:r w:rsidRPr="00E90BF5">
              <w:rPr>
                <w:rStyle w:val="9pt"/>
                <w:sz w:val="24"/>
                <w:szCs w:val="24"/>
              </w:rPr>
              <w:softHyphen/>
              <w:t>шать примеры на слож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ние и вычитание числа 3 по ча</w:t>
            </w:r>
            <w:r w:rsidRPr="00E90BF5">
              <w:rPr>
                <w:rStyle w:val="9pt"/>
                <w:sz w:val="24"/>
                <w:szCs w:val="24"/>
              </w:rPr>
              <w:softHyphen/>
              <w:t>стям в преде</w:t>
            </w:r>
            <w:r w:rsidRPr="00E90BF5">
              <w:rPr>
                <w:rStyle w:val="9pt"/>
                <w:sz w:val="24"/>
                <w:szCs w:val="24"/>
              </w:rPr>
              <w:softHyphen/>
              <w:t>лах десяти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9pt2"/>
                <w:noProof w:val="0"/>
                <w:sz w:val="24"/>
                <w:szCs w:val="24"/>
              </w:rPr>
              <w:t>Познавательные: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выпо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нять учебно-познава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тельные действия; орие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тироваться в своей сист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ме знаний, делать обо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б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щения, выводы. 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Комм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у</w:t>
            </w:r>
            <w:r w:rsidRPr="00E90BF5">
              <w:rPr>
                <w:rStyle w:val="9pt2"/>
                <w:noProof w:val="0"/>
                <w:sz w:val="24"/>
                <w:szCs w:val="24"/>
              </w:rPr>
              <w:t>никативные:</w:t>
            </w:r>
            <w:r w:rsidRPr="00E90BF5">
              <w:rPr>
                <w:rStyle w:val="9pt"/>
                <w:noProof w:val="0"/>
                <w:sz w:val="24"/>
                <w:szCs w:val="24"/>
              </w:rPr>
              <w:t xml:space="preserve"> понимать и принимать эле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ментарные правила работы в группе: проявлять доброжел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тельное отношение к сверстникам, стремиться прислушиваться к мн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нию одно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классников.</w:t>
            </w:r>
          </w:p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анализир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вать собственную ра</w:t>
            </w:r>
            <w:r w:rsidRPr="00E90BF5">
              <w:rPr>
                <w:rStyle w:val="9pt"/>
                <w:sz w:val="24"/>
                <w:szCs w:val="24"/>
              </w:rPr>
              <w:softHyphen/>
              <w:t>боту: выделять и осозн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вать то, что уже усвоено и что еще нужно усвоить, оценивать результа</w:t>
            </w:r>
            <w:r w:rsidRPr="00E90BF5">
              <w:rPr>
                <w:rStyle w:val="9pt"/>
                <w:sz w:val="24"/>
                <w:szCs w:val="24"/>
              </w:rPr>
              <w:softHyphen/>
              <w:t>ты 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на</w:t>
            </w:r>
            <w:r w:rsidRPr="00E90BF5">
              <w:rPr>
                <w:rStyle w:val="9pt"/>
                <w:sz w:val="24"/>
                <w:szCs w:val="24"/>
              </w:rPr>
              <w:softHyphen/>
              <w:t>выков самоанализа и самоко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троля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rPr>
          <w:trHeight w:val="557"/>
        </w:trPr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Присчи</w:t>
            </w:r>
            <w:r w:rsidRPr="00E90BF5">
              <w:rPr>
                <w:rStyle w:val="9pt"/>
                <w:sz w:val="24"/>
                <w:szCs w:val="24"/>
              </w:rPr>
              <w:softHyphen/>
              <w:t>тывание и отсч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тывание по 3. За</w:t>
            </w:r>
            <w:r w:rsidRPr="00E90BF5">
              <w:rPr>
                <w:rStyle w:val="9pt"/>
                <w:sz w:val="24"/>
                <w:szCs w:val="24"/>
              </w:rPr>
              <w:softHyphen/>
              <w:t>крепл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ние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чен</w:t>
            </w:r>
            <w:r w:rsidRPr="00E90BF5">
              <w:rPr>
                <w:rStyle w:val="9pt"/>
                <w:sz w:val="24"/>
                <w:szCs w:val="24"/>
              </w:rPr>
              <w:softHyphen/>
              <w:t>ного мате</w:t>
            </w:r>
            <w:r w:rsidRPr="00E90BF5">
              <w:rPr>
                <w:rStyle w:val="9pt"/>
                <w:sz w:val="24"/>
                <w:szCs w:val="24"/>
              </w:rPr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ре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при</w:t>
            </w:r>
            <w:r w:rsidRPr="00E90BF5">
              <w:rPr>
                <w:rStyle w:val="9pt"/>
                <w:sz w:val="24"/>
                <w:szCs w:val="24"/>
              </w:rPr>
              <w:softHyphen/>
              <w:t>менить на прак</w:t>
            </w:r>
            <w:r w:rsidRPr="00E90BF5">
              <w:rPr>
                <w:rStyle w:val="9pt"/>
                <w:sz w:val="24"/>
                <w:szCs w:val="24"/>
              </w:rPr>
              <w:softHyphen/>
              <w:t>тике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способн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стей к рефлексии коррекционно-контрольного типа и реализации корре</w:t>
            </w:r>
            <w:r w:rsidRPr="00E90BF5">
              <w:rPr>
                <w:rStyle w:val="9pt"/>
                <w:sz w:val="24"/>
                <w:szCs w:val="24"/>
              </w:rPr>
              <w:t>к</w:t>
            </w:r>
            <w:r w:rsidRPr="00E90BF5">
              <w:rPr>
                <w:rStyle w:val="9pt"/>
                <w:sz w:val="24"/>
                <w:szCs w:val="24"/>
              </w:rPr>
              <w:t>ционной нормы: пр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вильно читать и слу</w:t>
            </w:r>
            <w:r w:rsidRPr="00E90BF5">
              <w:rPr>
                <w:rStyle w:val="9pt"/>
                <w:sz w:val="24"/>
                <w:szCs w:val="24"/>
              </w:rPr>
              <w:softHyphen/>
              <w:t>шать задачи;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ставлять ситуации, описанные в задаче; выделять условие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дачи; решать текст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вые задачи арифмет. способом; запи</w:t>
            </w:r>
            <w:r w:rsidRPr="00E90BF5">
              <w:rPr>
                <w:rStyle w:val="9pt"/>
                <w:sz w:val="24"/>
                <w:szCs w:val="24"/>
              </w:rPr>
              <w:softHyphen/>
              <w:t>сывать в тетради решение и ответ задачи; решать примеры в пределах 10; работать в паре: читать примеры, и</w:t>
            </w:r>
            <w:r w:rsidRPr="00E90BF5">
              <w:rPr>
                <w:rStyle w:val="9pt"/>
                <w:sz w:val="24"/>
                <w:szCs w:val="24"/>
              </w:rPr>
              <w:t>с</w:t>
            </w:r>
            <w:r w:rsidRPr="00E90BF5">
              <w:rPr>
                <w:rStyle w:val="9pt"/>
                <w:sz w:val="24"/>
                <w:szCs w:val="24"/>
              </w:rPr>
              <w:t>пользуя матема</w:t>
            </w:r>
            <w:r w:rsidRPr="00E90BF5">
              <w:rPr>
                <w:rStyle w:val="9pt"/>
                <w:sz w:val="24"/>
                <w:szCs w:val="24"/>
              </w:rPr>
              <w:softHyphen/>
              <w:t>т. термины; записывать их в тетрадь; в совм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стной деятельности учитель- уче</w:t>
            </w:r>
            <w:r w:rsidRPr="00E90BF5">
              <w:rPr>
                <w:rStyle w:val="9pt"/>
                <w:sz w:val="24"/>
                <w:szCs w:val="24"/>
              </w:rPr>
              <w:softHyphen/>
              <w:t>ник оц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нивать достижения на уроке по диа</w:t>
            </w:r>
            <w:r w:rsidRPr="00E90BF5">
              <w:rPr>
                <w:rStyle w:val="9pt"/>
                <w:sz w:val="24"/>
                <w:szCs w:val="24"/>
              </w:rPr>
              <w:softHyphen/>
              <w:t>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испол</w:t>
            </w:r>
            <w:r w:rsidRPr="00E90BF5">
              <w:rPr>
                <w:rStyle w:val="9pt"/>
                <w:sz w:val="24"/>
                <w:szCs w:val="24"/>
              </w:rPr>
              <w:t>ь</w:t>
            </w:r>
            <w:r w:rsidRPr="00E90BF5">
              <w:rPr>
                <w:rStyle w:val="9pt"/>
                <w:sz w:val="24"/>
                <w:szCs w:val="24"/>
              </w:rPr>
              <w:t>зо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приоб</w:t>
            </w:r>
            <w:r w:rsidRPr="00E90BF5">
              <w:rPr>
                <w:rStyle w:val="9pt"/>
                <w:sz w:val="24"/>
                <w:szCs w:val="24"/>
              </w:rPr>
              <w:softHyphen/>
              <w:t>ретенные матем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тиче</w:t>
            </w:r>
            <w:r w:rsidRPr="00E90BF5">
              <w:rPr>
                <w:rStyle w:val="9pt"/>
                <w:sz w:val="24"/>
                <w:szCs w:val="24"/>
              </w:rPr>
              <w:softHyphen/>
              <w:t>ские знания для выпол</w:t>
            </w:r>
            <w:r w:rsidRPr="00E90BF5">
              <w:rPr>
                <w:rStyle w:val="9pt"/>
                <w:sz w:val="24"/>
                <w:szCs w:val="24"/>
              </w:rPr>
              <w:softHyphen/>
              <w:t>нения пред</w:t>
            </w:r>
            <w:r w:rsidRPr="00E90BF5">
              <w:rPr>
                <w:rStyle w:val="9pt"/>
                <w:sz w:val="24"/>
                <w:szCs w:val="24"/>
              </w:rPr>
              <w:softHyphen/>
              <w:t>ложенных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самосто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 выделять и фо</w:t>
            </w:r>
            <w:r w:rsidRPr="00E90BF5">
              <w:rPr>
                <w:rStyle w:val="9pt"/>
                <w:sz w:val="24"/>
                <w:szCs w:val="24"/>
              </w:rPr>
              <w:t>р</w:t>
            </w:r>
            <w:r w:rsidRPr="00E90BF5">
              <w:rPr>
                <w:rStyle w:val="9pt"/>
                <w:sz w:val="24"/>
                <w:szCs w:val="24"/>
              </w:rPr>
              <w:t>мулировать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тельную цель; по</w:t>
            </w:r>
            <w:r w:rsidRPr="00E90BF5">
              <w:rPr>
                <w:rStyle w:val="9pt"/>
                <w:sz w:val="24"/>
                <w:szCs w:val="24"/>
              </w:rPr>
              <w:softHyphen/>
              <w:t>нимать учебные задачи урока и стремиться их выпо</w:t>
            </w:r>
            <w:r w:rsidRPr="00E90BF5">
              <w:rPr>
                <w:rStyle w:val="9pt"/>
                <w:sz w:val="24"/>
                <w:szCs w:val="24"/>
              </w:rPr>
              <w:t>л</w:t>
            </w:r>
            <w:r w:rsidRPr="00E90BF5">
              <w:rPr>
                <w:rStyle w:val="9pt"/>
                <w:sz w:val="24"/>
                <w:szCs w:val="24"/>
              </w:rPr>
              <w:t xml:space="preserve">нить; делать обобщения, выводы. </w:t>
            </w:r>
          </w:p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Коммуникативные:</w:t>
            </w:r>
            <w:r w:rsidRPr="00E90BF5">
              <w:rPr>
                <w:rStyle w:val="9pt"/>
                <w:sz w:val="24"/>
                <w:szCs w:val="24"/>
              </w:rPr>
              <w:t xml:space="preserve"> вкл</w:t>
            </w:r>
            <w:r w:rsidRPr="00E90BF5">
              <w:rPr>
                <w:rStyle w:val="9pt"/>
                <w:sz w:val="24"/>
                <w:szCs w:val="24"/>
              </w:rPr>
              <w:t>ю</w:t>
            </w:r>
            <w:r w:rsidRPr="00E90BF5">
              <w:rPr>
                <w:rStyle w:val="9pt"/>
                <w:sz w:val="24"/>
                <w:szCs w:val="24"/>
              </w:rPr>
              <w:t>чаться в диалог с учи</w:t>
            </w:r>
            <w:r w:rsidRPr="00E90BF5">
              <w:rPr>
                <w:rStyle w:val="9pt"/>
                <w:sz w:val="24"/>
                <w:szCs w:val="24"/>
              </w:rPr>
              <w:softHyphen/>
              <w:t>телем и сверстник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ми, в коллективное обсу</w:t>
            </w:r>
            <w:r w:rsidRPr="00E90BF5">
              <w:rPr>
                <w:rStyle w:val="9pt"/>
                <w:sz w:val="24"/>
                <w:szCs w:val="24"/>
              </w:rPr>
              <w:softHyphen/>
              <w:t>ждение проблем; проя</w:t>
            </w:r>
            <w:r w:rsidRPr="00E90BF5">
              <w:rPr>
                <w:rStyle w:val="9pt"/>
                <w:sz w:val="24"/>
                <w:szCs w:val="24"/>
              </w:rPr>
              <w:t>в</w:t>
            </w:r>
            <w:r w:rsidRPr="00E90BF5">
              <w:rPr>
                <w:rStyle w:val="9pt"/>
                <w:sz w:val="24"/>
                <w:szCs w:val="24"/>
              </w:rPr>
              <w:t>лять инициативу и ак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тивность в стремлении высказываться.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9pt2"/>
              </w:rPr>
              <w:t>Регулятивные:</w:t>
            </w:r>
            <w:r w:rsidRPr="00E90BF5">
              <w:rPr>
                <w:rStyle w:val="9pt"/>
                <w:sz w:val="24"/>
                <w:szCs w:val="24"/>
              </w:rPr>
              <w:t xml:space="preserve"> сотрудн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чать с учителем и са</w:t>
            </w:r>
            <w:r w:rsidRPr="00E90BF5">
              <w:rPr>
                <w:rStyle w:val="9pt"/>
                <w:sz w:val="24"/>
                <w:szCs w:val="24"/>
              </w:rPr>
              <w:softHyphen/>
              <w:t>мостоятельно вырабат</w:t>
            </w:r>
            <w:r w:rsidRPr="00E90BF5">
              <w:rPr>
                <w:rStyle w:val="9pt"/>
                <w:sz w:val="24"/>
                <w:szCs w:val="24"/>
              </w:rPr>
              <w:t>ы</w:t>
            </w:r>
            <w:r w:rsidRPr="00E90BF5">
              <w:rPr>
                <w:rStyle w:val="9pt"/>
                <w:sz w:val="24"/>
                <w:szCs w:val="24"/>
              </w:rPr>
              <w:t>вать и применять кри</w:t>
            </w:r>
            <w:r w:rsidRPr="00E90BF5">
              <w:rPr>
                <w:rStyle w:val="9pt"/>
                <w:sz w:val="24"/>
                <w:szCs w:val="24"/>
              </w:rPr>
              <w:softHyphen/>
              <w:t>терии дифференцир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ванной оценки в учебной деятельности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по</w:t>
            </w:r>
            <w:r w:rsidRPr="00E90BF5">
              <w:rPr>
                <w:rStyle w:val="9pt"/>
                <w:sz w:val="24"/>
                <w:szCs w:val="24"/>
              </w:rPr>
              <w:softHyphen/>
              <w:t>ложительн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го от</w:t>
            </w:r>
            <w:r w:rsidRPr="00E90BF5">
              <w:rPr>
                <w:rStyle w:val="9pt"/>
                <w:sz w:val="24"/>
                <w:szCs w:val="24"/>
              </w:rPr>
              <w:softHyphen/>
              <w:t>ношения к учению, к 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тельной де</w:t>
            </w:r>
            <w:r w:rsidRPr="00E90BF5">
              <w:rPr>
                <w:rStyle w:val="9pt"/>
                <w:sz w:val="24"/>
                <w:szCs w:val="24"/>
              </w:rPr>
              <w:t>я</w:t>
            </w:r>
            <w:r w:rsidRPr="00E90BF5">
              <w:rPr>
                <w:rStyle w:val="9pt"/>
                <w:sz w:val="24"/>
                <w:szCs w:val="24"/>
              </w:rPr>
              <w:t>тельности, жела</w:t>
            </w:r>
            <w:r w:rsidRPr="00E90BF5">
              <w:rPr>
                <w:rStyle w:val="9pt"/>
                <w:sz w:val="24"/>
                <w:szCs w:val="24"/>
              </w:rPr>
              <w:softHyphen/>
              <w:t>ния приобретать но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зн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ния, умения, совершенс</w:t>
            </w:r>
            <w:r w:rsidRPr="00E90BF5">
              <w:rPr>
                <w:rStyle w:val="9pt"/>
                <w:sz w:val="24"/>
                <w:szCs w:val="24"/>
              </w:rPr>
              <w:t>т</w:t>
            </w:r>
            <w:r w:rsidRPr="00E90BF5">
              <w:rPr>
                <w:rStyle w:val="9pt"/>
                <w:sz w:val="24"/>
                <w:szCs w:val="24"/>
              </w:rPr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rPr>
          <w:trHeight w:val="2402"/>
        </w:trPr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spacing w:after="60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Реш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ние з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коллекти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взаи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Как на</w:t>
            </w:r>
            <w:r w:rsidRPr="00E90BF5">
              <w:rPr>
                <w:rStyle w:val="9pt"/>
                <w:sz w:val="24"/>
                <w:szCs w:val="24"/>
              </w:rPr>
              <w:softHyphen/>
              <w:t>учиться решать задачи?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</w:t>
            </w:r>
            <w:r w:rsidRPr="00E90BF5">
              <w:rPr>
                <w:rStyle w:val="9pt"/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rStyle w:val="9pt"/>
                <w:sz w:val="24"/>
                <w:szCs w:val="24"/>
              </w:rPr>
              <w:softHyphen/>
              <w:t>турированию и систематизации из</w:t>
            </w:r>
            <w:r w:rsidRPr="00E90BF5">
              <w:rPr>
                <w:rStyle w:val="9pt"/>
                <w:sz w:val="24"/>
                <w:szCs w:val="24"/>
              </w:rPr>
              <w:t>у</w:t>
            </w:r>
            <w:r w:rsidRPr="00E90BF5">
              <w:rPr>
                <w:rStyle w:val="9pt"/>
                <w:sz w:val="24"/>
                <w:szCs w:val="24"/>
              </w:rPr>
              <w:t>чаемо</w:t>
            </w:r>
            <w:r w:rsidRPr="00E90BF5">
              <w:rPr>
                <w:rStyle w:val="9pt"/>
                <w:sz w:val="24"/>
                <w:szCs w:val="24"/>
              </w:rPr>
              <w:softHyphen/>
              <w:t xml:space="preserve">го предметного содержания: читать задачи; представлять ситуации, описанные 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 задаче; решать те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к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стовые задачи ариф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метическим спос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бом, объяснять 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ы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бор арифметических действий; запис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ы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вать в тетради реш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ние и ответ задачи; работать в группе: обсу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ж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дать задание повышенной сло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ж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ности; в сов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местной деятельности уч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и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тель — ученик оц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rPr>
                <w:rStyle w:val="9pt"/>
                <w:sz w:val="24"/>
                <w:szCs w:val="24"/>
              </w:rPr>
              <w:t>Научиться анал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зиро</w:t>
            </w:r>
            <w:r w:rsidRPr="00E90BF5">
              <w:rPr>
                <w:rStyle w:val="9pt"/>
                <w:sz w:val="24"/>
                <w:szCs w:val="24"/>
              </w:rPr>
              <w:softHyphen/>
              <w:t>вать тексто</w:t>
            </w:r>
            <w:r w:rsidRPr="00E90BF5">
              <w:rPr>
                <w:rStyle w:val="9pt"/>
                <w:sz w:val="24"/>
                <w:szCs w:val="24"/>
              </w:rPr>
              <w:softHyphen/>
              <w:t>вые задачи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rStyle w:val="9pt"/>
                <w:sz w:val="24"/>
                <w:szCs w:val="24"/>
              </w:rPr>
            </w:pPr>
            <w:r w:rsidRPr="00E90BF5">
              <w:rPr>
                <w:rStyle w:val="9pt2"/>
              </w:rPr>
              <w:t>Познавательные:</w:t>
            </w:r>
            <w:r w:rsidRPr="00E90BF5">
              <w:rPr>
                <w:rStyle w:val="9pt"/>
                <w:sz w:val="24"/>
                <w:szCs w:val="24"/>
              </w:rPr>
              <w:t xml:space="preserve"> осо</w:t>
            </w:r>
            <w:r w:rsidRPr="00E90BF5">
              <w:rPr>
                <w:rStyle w:val="9pt"/>
                <w:sz w:val="24"/>
                <w:szCs w:val="24"/>
              </w:rPr>
              <w:t>з</w:t>
            </w:r>
            <w:r w:rsidRPr="00E90BF5">
              <w:rPr>
                <w:rStyle w:val="9pt"/>
                <w:sz w:val="24"/>
                <w:szCs w:val="24"/>
              </w:rPr>
              <w:t>навать познавательную задачу; понимать и строить пр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стые модели (в форме схематических рисунков) математи</w:t>
            </w:r>
            <w:r w:rsidRPr="00E90BF5">
              <w:rPr>
                <w:rStyle w:val="9pt"/>
                <w:sz w:val="24"/>
                <w:szCs w:val="24"/>
              </w:rPr>
              <w:softHyphen/>
              <w:t>ческих понятий и использовать их при реше</w:t>
            </w:r>
            <w:r w:rsidRPr="00E90BF5">
              <w:rPr>
                <w:rStyle w:val="9pt"/>
                <w:sz w:val="24"/>
                <w:szCs w:val="24"/>
              </w:rPr>
              <w:softHyphen/>
              <w:t>нии текстовых з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дач.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Коммуникативные: </w:t>
            </w:r>
            <w:r w:rsidRPr="00E90BF5">
              <w:t>д</w:t>
            </w:r>
            <w:r w:rsidRPr="00E90BF5">
              <w:t>о</w:t>
            </w:r>
            <w:r w:rsidRPr="00E90BF5">
              <w:t>носить свою позицию до других: высказывать свою точку зрения и п</w:t>
            </w:r>
            <w:r w:rsidRPr="00E90BF5">
              <w:t>ы</w:t>
            </w:r>
            <w:r w:rsidRPr="00E90BF5">
              <w:t>таться её обосновать, приводя аргументы.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</w:rPr>
              <w:t xml:space="preserve">Регулятивные: </w:t>
            </w:r>
            <w:r w:rsidRPr="00E90BF5">
              <w:t>прин</w:t>
            </w:r>
            <w:r w:rsidRPr="00E90BF5">
              <w:t>и</w:t>
            </w:r>
            <w:r w:rsidRPr="00E90BF5">
              <w:t>мать и сохранять уче</w:t>
            </w:r>
            <w:r w:rsidRPr="00E90BF5">
              <w:t>б</w:t>
            </w:r>
            <w:r w:rsidRPr="00E90BF5">
              <w:t>ную задачу, планировать в сотрудничестве с уч</w:t>
            </w:r>
            <w:r w:rsidRPr="00E90BF5">
              <w:t>и</w:t>
            </w:r>
            <w:r w:rsidRPr="00E90BF5">
              <w:t>телем и одноклассник</w:t>
            </w:r>
            <w:r w:rsidRPr="00E90BF5">
              <w:t>а</w:t>
            </w:r>
            <w:r w:rsidRPr="00E90BF5">
              <w:t>ми необходимые дейс</w:t>
            </w:r>
            <w:r w:rsidRPr="00E90BF5">
              <w:t>т</w:t>
            </w:r>
            <w:r w:rsidRPr="00E90BF5"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9pt"/>
                <w:sz w:val="24"/>
                <w:szCs w:val="24"/>
              </w:rPr>
              <w:t>Формиров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ние учеб</w:t>
            </w:r>
            <w:r w:rsidRPr="00E90BF5">
              <w:rPr>
                <w:rStyle w:val="9pt"/>
                <w:sz w:val="24"/>
                <w:szCs w:val="24"/>
              </w:rPr>
              <w:softHyphen/>
              <w:t>но-познав</w:t>
            </w:r>
            <w:r w:rsidRPr="00E90BF5">
              <w:rPr>
                <w:rStyle w:val="9pt"/>
                <w:sz w:val="24"/>
                <w:szCs w:val="24"/>
              </w:rPr>
              <w:t>а</w:t>
            </w:r>
            <w:r w:rsidRPr="00E90BF5">
              <w:rPr>
                <w:rStyle w:val="9pt"/>
                <w:sz w:val="24"/>
                <w:szCs w:val="24"/>
              </w:rPr>
              <w:t>тельного и</w:t>
            </w:r>
            <w:r w:rsidRPr="00E90BF5">
              <w:rPr>
                <w:rStyle w:val="9pt"/>
                <w:sz w:val="24"/>
                <w:szCs w:val="24"/>
              </w:rPr>
              <w:t>н</w:t>
            </w:r>
            <w:r w:rsidRPr="00E90BF5">
              <w:rPr>
                <w:rStyle w:val="9pt"/>
                <w:sz w:val="24"/>
                <w:szCs w:val="24"/>
              </w:rPr>
              <w:t>тереса к н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вому уче</w:t>
            </w:r>
            <w:r w:rsidRPr="00E90BF5">
              <w:rPr>
                <w:rStyle w:val="9pt"/>
                <w:sz w:val="24"/>
                <w:szCs w:val="24"/>
              </w:rPr>
              <w:t>б</w:t>
            </w:r>
            <w:r w:rsidRPr="00E90BF5">
              <w:rPr>
                <w:rStyle w:val="9pt"/>
                <w:sz w:val="24"/>
                <w:szCs w:val="24"/>
              </w:rPr>
              <w:t>ному мат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риалу и сп</w:t>
            </w:r>
            <w:r w:rsidRPr="00E90BF5">
              <w:rPr>
                <w:rStyle w:val="9pt"/>
                <w:sz w:val="24"/>
                <w:szCs w:val="24"/>
              </w:rPr>
              <w:t>о</w:t>
            </w:r>
            <w:r w:rsidRPr="00E90BF5">
              <w:rPr>
                <w:rStyle w:val="9pt"/>
                <w:sz w:val="24"/>
                <w:szCs w:val="24"/>
              </w:rPr>
              <w:t>собам реш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ния новых учебных и практич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ских задач, осознанного выбора на</w:t>
            </w:r>
            <w:r w:rsidRPr="00E90BF5">
              <w:rPr>
                <w:rStyle w:val="9pt"/>
                <w:sz w:val="24"/>
                <w:szCs w:val="24"/>
              </w:rPr>
              <w:t>и</w:t>
            </w:r>
            <w:r w:rsidRPr="00E90BF5">
              <w:rPr>
                <w:rStyle w:val="9pt"/>
                <w:sz w:val="24"/>
                <w:szCs w:val="24"/>
              </w:rPr>
              <w:t>более э</w:t>
            </w:r>
            <w:r w:rsidRPr="00E90BF5">
              <w:rPr>
                <w:rStyle w:val="9pt"/>
                <w:sz w:val="24"/>
                <w:szCs w:val="24"/>
              </w:rPr>
              <w:t>ф</w:t>
            </w:r>
            <w:r w:rsidRPr="00E90BF5">
              <w:rPr>
                <w:rStyle w:val="9pt"/>
                <w:sz w:val="24"/>
                <w:szCs w:val="24"/>
              </w:rPr>
              <w:t>фективного способа р</w:t>
            </w:r>
            <w:r w:rsidRPr="00E90BF5">
              <w:rPr>
                <w:rStyle w:val="9pt"/>
                <w:sz w:val="24"/>
                <w:szCs w:val="24"/>
              </w:rPr>
              <w:t>е</w:t>
            </w:r>
            <w:r w:rsidRPr="00E90BF5">
              <w:rPr>
                <w:rStyle w:val="9pt"/>
                <w:sz w:val="24"/>
                <w:szCs w:val="24"/>
              </w:rPr>
              <w:t>шения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9pt"/>
                <w:noProof w:val="0"/>
                <w:sz w:val="24"/>
                <w:szCs w:val="24"/>
              </w:rPr>
              <w:t>Урок общем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е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тодол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о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гической напра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в</w:t>
            </w:r>
            <w:r w:rsidRPr="00E90BF5">
              <w:rPr>
                <w:rStyle w:val="9pt"/>
                <w:noProof w:val="0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д</w:t>
            </w:r>
            <w:r w:rsidRPr="00E90BF5">
              <w:t>о</w:t>
            </w:r>
            <w:r w:rsidRPr="00E90BF5">
              <w:t>полнить условие задачи?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читать задачи, дополняя у</w:t>
            </w:r>
            <w:r w:rsidRPr="00E90BF5">
              <w:t>с</w:t>
            </w:r>
            <w:r w:rsidRPr="00E90BF5">
              <w:t>ловие; представлять ситуации, описанные в задаче; решать те</w:t>
            </w:r>
            <w:r w:rsidRPr="00E90BF5">
              <w:t>к</w:t>
            </w:r>
            <w:r w:rsidRPr="00E90BF5">
              <w:t>стовые задачи арифм. способом, объяснять выбор арифмет. де</w:t>
            </w:r>
            <w:r w:rsidRPr="00E90BF5">
              <w:t>й</w:t>
            </w:r>
            <w:r w:rsidRPr="00E90BF5">
              <w:t>ствий; записывать в тетради решение и ответ задачи; раб</w:t>
            </w:r>
            <w:r w:rsidRPr="00E90BF5">
              <w:t>о</w:t>
            </w:r>
            <w:r w:rsidRPr="00E90BF5">
              <w:t>тать в группе: обсу</w:t>
            </w:r>
            <w:r w:rsidRPr="00E90BF5">
              <w:t>ж</w:t>
            </w:r>
            <w:r w:rsidRPr="00E90BF5">
              <w:t>дать задание пов</w:t>
            </w:r>
            <w:r w:rsidRPr="00E90BF5">
              <w:t>ы</w:t>
            </w:r>
            <w:r w:rsidRPr="00E90BF5">
              <w:t>шенной сложности; решать примеры в пределах 10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офор</w:t>
            </w:r>
            <w:r w:rsidRPr="00E90BF5">
              <w:t>м</w:t>
            </w:r>
            <w:r w:rsidRPr="00E90BF5">
              <w:t>лять решение зад</w:t>
            </w:r>
            <w:r w:rsidRPr="00E90BF5">
              <w:t>а</w:t>
            </w:r>
            <w:r w:rsidRPr="00E90BF5">
              <w:t>чи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b/>
              </w:rPr>
              <w:t>Познавательные</w:t>
            </w:r>
            <w:r w:rsidRPr="00E90BF5">
              <w:t>: анал</w:t>
            </w:r>
            <w:r w:rsidRPr="00E90BF5">
              <w:t>и</w:t>
            </w:r>
            <w:r w:rsidRPr="00E90BF5">
              <w:t>зировать информацию; передавать информацию (устным, письменным, цифровым способами); понимать и выполнять н</w:t>
            </w:r>
            <w:r w:rsidRPr="00E90BF5">
              <w:t>е</w:t>
            </w:r>
            <w:r w:rsidRPr="00E90BF5">
              <w:t>сложные обобщения и и</w:t>
            </w:r>
            <w:r w:rsidRPr="00E90BF5">
              <w:t>с</w:t>
            </w:r>
            <w:r w:rsidRPr="00E90BF5">
              <w:t>пользовать их для реш</w:t>
            </w:r>
            <w:r w:rsidRPr="00E90BF5">
              <w:t>е</w:t>
            </w:r>
            <w:r w:rsidRPr="00E90BF5">
              <w:t xml:space="preserve">ния текстовых задач. </w:t>
            </w:r>
          </w:p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b/>
              </w:rPr>
              <w:t>Коммуникативные:</w:t>
            </w:r>
            <w:r w:rsidRPr="00E90BF5">
              <w:t xml:space="preserve"> применять математич</w:t>
            </w:r>
            <w:r w:rsidRPr="00E90BF5">
              <w:t>е</w:t>
            </w:r>
            <w:r w:rsidRPr="00E90BF5">
              <w:t>ские знания и математ</w:t>
            </w:r>
            <w:r w:rsidRPr="00E90BF5">
              <w:t>и</w:t>
            </w:r>
            <w:r w:rsidRPr="00E90BF5">
              <w:t>ческую терминологию при изложении своего мнения и предлагаемых способов действий.</w:t>
            </w:r>
          </w:p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b/>
              </w:rPr>
              <w:t>Регулятивные:</w:t>
            </w:r>
            <w:r w:rsidRPr="00E90BF5">
              <w:t xml:space="preserve"> в диалоге с учителем вырабатывать критерии оценки и опр</w:t>
            </w:r>
            <w:r w:rsidRPr="00E90BF5">
              <w:t>е</w:t>
            </w:r>
            <w:r w:rsidRPr="00E90BF5">
              <w:t>делять степень успешн</w:t>
            </w:r>
            <w:r w:rsidRPr="00E90BF5">
              <w:t>о</w:t>
            </w:r>
            <w:r w:rsidRPr="00E90BF5">
              <w:t>сти своей работы и раб</w:t>
            </w:r>
            <w:r w:rsidRPr="00E90BF5">
              <w:t>о</w:t>
            </w:r>
            <w:r w:rsidRPr="00E90BF5">
              <w:t>ты других в соответствии с этим критериями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</w:t>
            </w:r>
            <w:r w:rsidRPr="00E90BF5">
              <w:t>е</w:t>
            </w:r>
            <w:r w:rsidRPr="00E90BF5"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фективного способа р</w:t>
            </w:r>
            <w:r w:rsidRPr="00E90BF5">
              <w:t>е</w:t>
            </w:r>
            <w:r w:rsidRPr="00E90BF5">
              <w:t>шения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Стр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нич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ки для л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ю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бозн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тельных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t>Урок ре</w:t>
            </w: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softHyphen/>
              <w:t>флек</w:t>
            </w: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Как на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учиться выпо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нять з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дания творч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ско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го и по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искового характ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Формирование у учащихся спосо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ностей к рефле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к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сии коррекцио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но-контрольного типа и реализации коррекционной нормы (фиксир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вания собственных затруднений в де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я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тельности): раб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тать в группе: 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су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ждать задания повышенной сложности; пре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д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лагать различные варианты выпо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нения дан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ных з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даний; в совмес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ной де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я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тельности учитель — ученик оценивать дост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и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форм</w:t>
            </w:r>
            <w:r w:rsidRPr="00E90BF5">
              <w:t>у</w:t>
            </w:r>
            <w:r w:rsidRPr="00E90BF5">
              <w:t>лировать познав</w:t>
            </w:r>
            <w:r w:rsidRPr="00E90BF5">
              <w:t>а</w:t>
            </w:r>
            <w:r w:rsidRPr="00E90BF5">
              <w:t>тельную цель; осо</w:t>
            </w:r>
            <w:r w:rsidRPr="00E90BF5">
              <w:softHyphen/>
              <w:t>знанно и прои</w:t>
            </w:r>
            <w:r w:rsidRPr="00E90BF5">
              <w:t>з</w:t>
            </w:r>
            <w:r w:rsidRPr="00E90BF5">
              <w:t>вольно строить речевое высказы</w:t>
            </w:r>
            <w:r w:rsidRPr="00E90BF5">
              <w:softHyphen/>
              <w:t>вание в устной форме; ориентироваться в своей системе знаний; д</w:t>
            </w:r>
            <w:r w:rsidRPr="00E90BF5">
              <w:t>е</w:t>
            </w:r>
            <w:r w:rsidRPr="00E90BF5">
              <w:t xml:space="preserve">лать обобщения, выводы.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вырабат</w:t>
            </w:r>
            <w:r w:rsidRPr="00E90BF5">
              <w:t>ы</w:t>
            </w:r>
            <w:r w:rsidRPr="00E90BF5">
              <w:t>вать совместно крит</w:t>
            </w:r>
            <w:r w:rsidRPr="00E90BF5">
              <w:t>е</w:t>
            </w:r>
            <w:r w:rsidRPr="00E90BF5">
              <w:t>рии оценивания выполнения задания); оценивать свои достижения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</w:t>
            </w:r>
            <w:r w:rsidRPr="00E90BF5">
              <w:t>а</w:t>
            </w:r>
            <w:r w:rsidRPr="00E90BF5">
              <w:t>ривать во внутренней речи посл</w:t>
            </w:r>
            <w:r w:rsidRPr="00E90BF5">
              <w:t>е</w:t>
            </w:r>
            <w:r w:rsidRPr="00E90BF5">
              <w:t>довательность действий при выпол</w:t>
            </w:r>
            <w:r w:rsidRPr="00E90BF5">
              <w:softHyphen/>
              <w:t>нении зад</w:t>
            </w:r>
            <w:r w:rsidRPr="00E90BF5">
              <w:t>а</w:t>
            </w:r>
            <w:r w:rsidRPr="00E90BF5">
              <w:t>ний; анализировать собстве</w:t>
            </w:r>
            <w:r w:rsidRPr="00E90BF5">
              <w:t>н</w:t>
            </w:r>
            <w:r w:rsidRPr="00E90BF5">
              <w:t>ную работу: выделять и осознавать то, что уже у</w:t>
            </w:r>
            <w:r w:rsidRPr="00E90BF5">
              <w:t>с</w:t>
            </w:r>
            <w:r w:rsidRPr="00E90BF5">
              <w:t>воено и что еще нужно у</w:t>
            </w:r>
            <w:r w:rsidRPr="00E90BF5">
              <w:t>с</w:t>
            </w:r>
            <w:r w:rsidRPr="00E90BF5">
              <w:t>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</w:t>
            </w:r>
            <w:r w:rsidRPr="00E90BF5">
              <w:t>е</w:t>
            </w:r>
            <w:r w:rsidRPr="00E90BF5"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фективного способа р</w:t>
            </w:r>
            <w:r w:rsidRPr="00E90BF5">
              <w:t>е</w:t>
            </w:r>
            <w:r w:rsidRPr="00E90BF5">
              <w:t>шения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59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Что у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з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ли. Чему науч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и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t>Урок ре</w:t>
            </w: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softHyphen/>
              <w:t>флек</w:t>
            </w: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Как на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учиться опред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лять гр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ницы своего зна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ния и не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Формирование у учащихся способн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стей к рефлексии коррекционно-контрольного типа и реализации корре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к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ционной нормы (фиксирования со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ственных затрудн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ний в деятельности): строить короткое моноло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гическое 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ы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сказывание: соста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лять задачу по 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просу и рисунку в учебнике; запис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ы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вать в тетради реш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ние и от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вет задач; проверять реш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ние примеров, испра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лять ошибки; раб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тать в группе: обс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у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ждать задание п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вы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шенной сложн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сти; в совместной деятел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ь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ности учитель — ученик оценивать достижения на уроке по диагностической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</w:t>
            </w:r>
            <w:r w:rsidRPr="00E90BF5">
              <w:t>р</w:t>
            </w:r>
            <w:r w:rsidRPr="00E90BF5">
              <w:t>мулировать познав</w:t>
            </w:r>
            <w:r w:rsidRPr="00E90BF5">
              <w:t>а</w:t>
            </w:r>
            <w:r w:rsidRPr="00E90BF5">
              <w:t>тельную цель; осо</w:t>
            </w:r>
            <w:r w:rsidRPr="00E90BF5">
              <w:softHyphen/>
              <w:t>знанно и произвольно строить речевое высказы</w:t>
            </w:r>
            <w:r w:rsidRPr="00E90BF5">
              <w:softHyphen/>
              <w:t>вание в устной форме; ориент</w:t>
            </w:r>
            <w:r w:rsidRPr="00E90BF5">
              <w:t>и</w:t>
            </w:r>
            <w:r w:rsidRPr="00E90BF5">
              <w:t>роваться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работу: в</w:t>
            </w:r>
            <w:r w:rsidRPr="00E90BF5">
              <w:t>ы</w:t>
            </w:r>
            <w:r w:rsidRPr="00E90BF5">
              <w:t>делять и осознавать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</w:t>
            </w:r>
            <w:r w:rsidRPr="00E90BF5">
              <w:t>е</w:t>
            </w:r>
            <w:r w:rsidRPr="00E90BF5"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фективного способа р</w:t>
            </w:r>
            <w:r w:rsidRPr="00E90BF5">
              <w:t>е</w:t>
            </w:r>
            <w:r w:rsidRPr="00E90BF5">
              <w:t>шения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Что у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з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нали. Чему науч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и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лись?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1b"/>
              <w:shd w:val="clear" w:color="auto" w:fill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t>Урок ре</w:t>
            </w:r>
            <w:r w:rsidRPr="00E90BF5">
              <w:rPr>
                <w:rStyle w:val="Sylfaen"/>
                <w:noProof w:val="0"/>
                <w:sz w:val="24"/>
                <w:szCs w:val="24"/>
                <w:lang w:eastAsia="en-US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 сам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коррекции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Как при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менить на прак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тике по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Sylfaen"/>
                <w:sz w:val="24"/>
                <w:szCs w:val="24"/>
                <w:lang w:eastAsia="en-US"/>
              </w:rPr>
              <w:t>Формирование у учащихся спосо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б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ностей к рефле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к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сии коррекцио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но-контрольного типа и реализации коррекционной нормы (фиксир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вания собственных затруднений в де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я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t>тельности): при консультативной по</w:t>
            </w:r>
            <w:r w:rsidRPr="00E90BF5">
              <w:rPr>
                <w:rStyle w:val="Sylfaen"/>
                <w:sz w:val="24"/>
                <w:szCs w:val="24"/>
                <w:lang w:eastAsia="en-US"/>
              </w:rPr>
              <w:softHyphen/>
              <w:t>мощи учителя выполнять задания в учеб</w:t>
            </w:r>
            <w:r w:rsidRPr="00E90BF5">
              <w:t>нике и в р</w:t>
            </w:r>
            <w:r w:rsidRPr="00E90BF5">
              <w:t>а</w:t>
            </w:r>
            <w:r w:rsidRPr="00E90BF5">
              <w:t>бочей тетради; в совместной де</w:t>
            </w:r>
            <w:r w:rsidRPr="00E90BF5">
              <w:t>я</w:t>
            </w:r>
            <w:r w:rsidRPr="00E90BF5">
              <w:t>тельности учитель — ученик оцен</w:t>
            </w:r>
            <w:r w:rsidRPr="00E90BF5">
              <w:t>и</w:t>
            </w:r>
            <w:r w:rsidRPr="00E90BF5">
              <w:t>вать достижения на уроке по диагн</w:t>
            </w:r>
            <w:r w:rsidRPr="00E90BF5">
              <w:t>о</w:t>
            </w:r>
            <w:r w:rsidRPr="00E90BF5">
              <w:t>стической карте типич</w:t>
            </w:r>
            <w:r w:rsidRPr="00E90BF5">
              <w:softHyphen/>
              <w:t>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</w:t>
            </w:r>
            <w:r w:rsidRPr="00E90BF5">
              <w:t>р</w:t>
            </w:r>
            <w:r w:rsidRPr="00E90BF5">
              <w:t>мулировать познав</w:t>
            </w:r>
            <w:r w:rsidRPr="00E90BF5">
              <w:t>а</w:t>
            </w:r>
            <w:r w:rsidRPr="00E90BF5">
              <w:t>тельную цель; осо</w:t>
            </w:r>
            <w:r w:rsidRPr="00E90BF5">
              <w:softHyphen/>
              <w:t>знанно и произвольно строить речевое высказы</w:t>
            </w:r>
            <w:r w:rsidRPr="00E90BF5">
              <w:softHyphen/>
              <w:t>вание в устной форме; ориент</w:t>
            </w:r>
            <w:r w:rsidRPr="00E90BF5">
              <w:t>и</w:t>
            </w:r>
            <w:r w:rsidRPr="00E90BF5">
              <w:t>роваться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работу: в</w:t>
            </w:r>
            <w:r w:rsidRPr="00E90BF5">
              <w:t>ы</w:t>
            </w:r>
            <w:r w:rsidRPr="00E90BF5">
              <w:t>делять и осознавать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</w:t>
            </w:r>
            <w:r w:rsidRPr="00E90BF5">
              <w:t>е</w:t>
            </w:r>
            <w:r w:rsidRPr="00E90BF5"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фективного способа р</w:t>
            </w:r>
            <w:r w:rsidRPr="00E90BF5">
              <w:t>е</w:t>
            </w:r>
            <w:r w:rsidRPr="00E90BF5">
              <w:t>шения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Числа от 1 до 10. За</w:t>
            </w:r>
            <w:r w:rsidRPr="00E90BF5">
              <w:softHyphen/>
              <w:t>крепл</w:t>
            </w:r>
            <w:r w:rsidRPr="00E90BF5">
              <w:t>е</w:t>
            </w:r>
            <w:r w:rsidRPr="00E90BF5">
              <w:t>ние из</w:t>
            </w:r>
            <w:r w:rsidRPr="00E90BF5">
              <w:t>у</w:t>
            </w:r>
            <w:r w:rsidRPr="00E90BF5">
              <w:t>чен</w:t>
            </w:r>
            <w:r w:rsidRPr="00E90BF5">
              <w:softHyphen/>
              <w:t>ного мате</w:t>
            </w:r>
            <w:r w:rsidRPr="00E90BF5"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</w:t>
            </w:r>
            <w:r w:rsidRPr="00E90BF5">
              <w:rPr>
                <w:sz w:val="24"/>
                <w:szCs w:val="24"/>
              </w:rPr>
              <w:softHyphen/>
              <w:t>ваю</w:t>
            </w:r>
            <w:r w:rsidRPr="00E90BF5">
              <w:rPr>
                <w:sz w:val="24"/>
                <w:szCs w:val="24"/>
              </w:rPr>
              <w:softHyphen/>
              <w:t>щего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softHyphen/>
              <w:t>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</w:t>
            </w:r>
            <w:r w:rsidRPr="00E90BF5">
              <w:t>р</w:t>
            </w:r>
            <w:r w:rsidRPr="00E90BF5">
              <w:t>мулировать познав</w:t>
            </w:r>
            <w:r w:rsidRPr="00E90BF5">
              <w:t>а</w:t>
            </w:r>
            <w:r w:rsidRPr="00E90BF5">
              <w:t>тельную цель; осо</w:t>
            </w:r>
            <w:r w:rsidRPr="00E90BF5">
              <w:softHyphen/>
              <w:t>знанно и произвольно строить речевое высказы</w:t>
            </w:r>
            <w:r w:rsidRPr="00E90BF5">
              <w:softHyphen/>
              <w:t>вание в устной форме; ориент</w:t>
            </w:r>
            <w:r w:rsidRPr="00E90BF5">
              <w:t>и</w:t>
            </w:r>
            <w:r w:rsidRPr="00E90BF5">
              <w:t>роваться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работу: в</w:t>
            </w:r>
            <w:r w:rsidRPr="00E90BF5">
              <w:t>ы</w:t>
            </w:r>
            <w:r w:rsidRPr="00E90BF5">
              <w:t>делять и осознавать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Прове</w:t>
            </w:r>
            <w:r w:rsidRPr="00E90BF5">
              <w:softHyphen/>
              <w:t>рим себя и оц</w:t>
            </w:r>
            <w:r w:rsidRPr="00E90BF5">
              <w:t>е</w:t>
            </w:r>
            <w:r w:rsidRPr="00E90BF5">
              <w:t>ним свои до</w:t>
            </w:r>
            <w:r w:rsidRPr="00E90BF5">
              <w:softHyphen/>
              <w:t>стиж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вивающ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Каких у</w:t>
            </w:r>
            <w:r w:rsidRPr="00E90BF5">
              <w:t>с</w:t>
            </w:r>
            <w:r w:rsidRPr="00E90BF5">
              <w:t>пехов д</w:t>
            </w:r>
            <w:r w:rsidRPr="00E90BF5">
              <w:t>о</w:t>
            </w:r>
            <w:r w:rsidRPr="00E90BF5">
              <w:t>бились? Как при</w:t>
            </w:r>
            <w:r w:rsidRPr="00E90BF5">
              <w:softHyphen/>
              <w:t>менить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</w:t>
            </w:r>
            <w:r w:rsidRPr="00E90BF5">
              <w:softHyphen/>
              <w:t>роль и самоконтроль из</w:t>
            </w:r>
            <w:r w:rsidRPr="00E90BF5">
              <w:t>у</w:t>
            </w:r>
            <w:r w:rsidRPr="00E90BF5">
              <w:t>ченных понятий: самостоятельно выполнять задания те</w:t>
            </w:r>
            <w:r w:rsidRPr="00E90BF5">
              <w:softHyphen/>
              <w:t>стовой работы, предложенной в учебнике; адеква</w:t>
            </w:r>
            <w:r w:rsidRPr="00E90BF5">
              <w:t>т</w:t>
            </w:r>
            <w:r w:rsidRPr="00E90BF5">
              <w:t xml:space="preserve">но оценивать свои знания. </w:t>
            </w:r>
            <w:r w:rsidRPr="00E90BF5">
              <w:rPr>
                <w:rStyle w:val="a7"/>
                <w:lang w:eastAsia="en-US"/>
              </w:rPr>
              <w:t>Контрол</w:t>
            </w:r>
            <w:r w:rsidRPr="00E90BF5">
              <w:rPr>
                <w:rStyle w:val="a7"/>
                <w:lang w:eastAsia="en-US"/>
              </w:rPr>
              <w:t>ь</w:t>
            </w:r>
            <w:r w:rsidRPr="00E90BF5">
              <w:rPr>
                <w:rStyle w:val="a7"/>
                <w:lang w:eastAsia="en-US"/>
              </w:rPr>
              <w:t>ный тест по прой</w:t>
            </w:r>
            <w:r w:rsidRPr="00E90BF5">
              <w:rPr>
                <w:rStyle w:val="a7"/>
                <w:lang w:eastAsia="en-US"/>
              </w:rPr>
              <w:softHyphen/>
              <w:t>денному матери</w:t>
            </w:r>
            <w:r w:rsidRPr="00E90BF5">
              <w:rPr>
                <w:rStyle w:val="a7"/>
                <w:lang w:eastAsia="en-US"/>
              </w:rPr>
              <w:t>а</w:t>
            </w:r>
            <w:r w:rsidRPr="00E90BF5">
              <w:rPr>
                <w:rStyle w:val="a7"/>
                <w:lang w:eastAsia="en-US"/>
              </w:rPr>
              <w:t>лу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читать, понимать и выпо</w:t>
            </w:r>
            <w:r w:rsidRPr="00E90BF5">
              <w:t>л</w:t>
            </w:r>
            <w:r w:rsidRPr="00E90BF5">
              <w:t>нять предложен</w:t>
            </w:r>
            <w:r w:rsidRPr="00E90BF5">
              <w:softHyphen/>
              <w:t>ные тестовые задания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</w:t>
            </w:r>
            <w:r w:rsidRPr="00E90BF5">
              <w:t>ы</w:t>
            </w:r>
            <w:r w:rsidRPr="00E90BF5">
              <w:t>полнять учебно-познава тельные действия; ориентир</w:t>
            </w:r>
            <w:r w:rsidRPr="00E90BF5">
              <w:t>о</w:t>
            </w:r>
            <w:r w:rsidRPr="00E90BF5">
              <w:t>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  <w:r w:rsidRPr="00E90BF5">
              <w:rPr>
                <w:rStyle w:val="a7"/>
                <w:lang w:eastAsia="en-US"/>
              </w:rPr>
              <w:t>Коммуник</w:t>
            </w:r>
            <w:r w:rsidRPr="00E90BF5">
              <w:rPr>
                <w:rStyle w:val="a7"/>
                <w:lang w:eastAsia="en-US"/>
              </w:rPr>
              <w:t>а</w:t>
            </w:r>
            <w:r w:rsidRPr="00E90BF5">
              <w:rPr>
                <w:rStyle w:val="a7"/>
                <w:lang w:eastAsia="en-US"/>
              </w:rPr>
              <w:t>тивные:</w:t>
            </w:r>
            <w:r w:rsidRPr="00E90BF5">
              <w:t xml:space="preserve"> вырабатывать с</w:t>
            </w:r>
            <w:r w:rsidRPr="00E90BF5">
              <w:t>о</w:t>
            </w:r>
            <w:r w:rsidRPr="00E90BF5">
              <w:t>вместно критерии оц</w:t>
            </w:r>
            <w:r w:rsidRPr="00E90BF5">
              <w:t>е</w:t>
            </w:r>
            <w:r w:rsidRPr="00E90BF5">
              <w:t>нивания выполнения з</w:t>
            </w:r>
            <w:r w:rsidRPr="00E90BF5">
              <w:t>а</w:t>
            </w:r>
            <w:r w:rsidRPr="00E90BF5">
              <w:t>дания (по выбору); оц</w:t>
            </w:r>
            <w:r w:rsidRPr="00E90BF5">
              <w:t>е</w:t>
            </w:r>
            <w:r w:rsidRPr="00E90BF5">
              <w:t>нивать свои достижения и до</w:t>
            </w:r>
            <w:r w:rsidRPr="00E90BF5">
              <w:softHyphen/>
              <w:t>стижения сверстн</w:t>
            </w:r>
            <w:r w:rsidRPr="00E90BF5">
              <w:t>и</w:t>
            </w:r>
            <w:r w:rsidRPr="00E90BF5">
              <w:t>ков по выработанным крите</w:t>
            </w:r>
            <w:r w:rsidRPr="00E90BF5">
              <w:softHyphen/>
              <w:t xml:space="preserve">риям; признавать свои ошибки, озвучивать их. </w:t>
            </w: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</w:t>
            </w:r>
            <w:r w:rsidRPr="00E90BF5">
              <w:t>а</w:t>
            </w:r>
            <w:r w:rsidRPr="00E90BF5">
              <w:t>ривать во внутренней речи последовательность действий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</w:t>
            </w:r>
            <w:r w:rsidRPr="00E90BF5">
              <w:t>а</w:t>
            </w:r>
            <w:r w:rsidRPr="00E90BF5">
              <w:t>боту: выделять и осозн</w:t>
            </w:r>
            <w:r w:rsidRPr="00E90BF5">
              <w:t>а</w:t>
            </w:r>
            <w:r w:rsidRPr="00E90BF5">
              <w:t>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</w:t>
            </w:r>
            <w:r w:rsidRPr="00E90BF5">
              <w:softHyphen/>
              <w:t>ния к самооце</w:t>
            </w:r>
            <w:r w:rsidRPr="00E90BF5">
              <w:t>н</w:t>
            </w:r>
            <w:r w:rsidRPr="00E90BF5">
              <w:t>ке на основе критериев успешности учебной деятельн</w:t>
            </w:r>
            <w:r w:rsidRPr="00E90BF5">
              <w:t>о</w:t>
            </w:r>
            <w:r w:rsidRPr="00E90BF5"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</w:t>
            </w:r>
            <w:r w:rsidRPr="00E90BF5">
              <w:softHyphen/>
              <w:t>ление изучен</w:t>
            </w:r>
            <w:r w:rsidRPr="00E90BF5">
              <w:softHyphen/>
              <w:t>ного м</w:t>
            </w:r>
            <w:r w:rsidRPr="00E90BF5">
              <w:t>а</w:t>
            </w:r>
            <w:r w:rsidRPr="00E90BF5">
              <w:t>те</w:t>
            </w:r>
            <w:r w:rsidRPr="00E90BF5"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Урок рефле</w:t>
            </w:r>
            <w:r w:rsidRPr="00E90BF5">
              <w:t>к</w:t>
            </w:r>
            <w:r w:rsidRPr="00E90BF5"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</w:t>
            </w:r>
            <w:r w:rsidRPr="00E90BF5">
              <w:t>м</w:t>
            </w:r>
            <w:r w:rsidRPr="00E90BF5">
              <w:t>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Каких у</w:t>
            </w:r>
            <w:r w:rsidRPr="00E90BF5">
              <w:t>с</w:t>
            </w:r>
            <w:r w:rsidRPr="00E90BF5">
              <w:t>пехов д</w:t>
            </w:r>
            <w:r w:rsidRPr="00E90BF5">
              <w:t>о</w:t>
            </w:r>
            <w:r w:rsidRPr="00E90BF5">
              <w:t>бились? Как при</w:t>
            </w:r>
            <w:r w:rsidRPr="00E90BF5">
              <w:softHyphen/>
              <w:t>менить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спосо</w:t>
            </w:r>
            <w:r w:rsidRPr="00E90BF5">
              <w:t>б</w:t>
            </w:r>
            <w:r w:rsidRPr="00E90BF5">
              <w:t>ностей к рефлексии коррекционно-контрольного типа и реализации ко</w:t>
            </w:r>
            <w:r w:rsidRPr="00E90BF5">
              <w:t>р</w:t>
            </w:r>
            <w:r w:rsidRPr="00E90BF5">
              <w:t>рекционной нормы (фиксирования собственных з</w:t>
            </w:r>
            <w:r w:rsidRPr="00E90BF5">
              <w:t>а</w:t>
            </w:r>
            <w:r w:rsidRPr="00E90BF5">
              <w:t>труднений в де</w:t>
            </w:r>
            <w:r w:rsidRPr="00E90BF5">
              <w:t>я</w:t>
            </w:r>
            <w:r w:rsidRPr="00E90BF5">
              <w:t xml:space="preserve">тельности): считать от 1 до 10 как в прямой' гак </w:t>
            </w:r>
            <w:r w:rsidRPr="00E90BF5">
              <w:rPr>
                <w:rStyle w:val="a7"/>
                <w:lang w:eastAsia="en-US"/>
              </w:rPr>
              <w:t>V</w:t>
            </w:r>
            <w:r w:rsidRPr="00E90BF5">
              <w:t xml:space="preserve"> в о</w:t>
            </w:r>
            <w:r w:rsidRPr="00E90BF5">
              <w:t>б</w:t>
            </w:r>
            <w:r w:rsidRPr="00E90BF5">
              <w:t>ратном порядке, на</w:t>
            </w:r>
            <w:r w:rsidRPr="00E90BF5">
              <w:softHyphen/>
              <w:t>чиная с любого числа; вступать в учебный диалог; групповая работа над ошибками по алгоритму при ко</w:t>
            </w:r>
            <w:r w:rsidRPr="00E90BF5">
              <w:t>н</w:t>
            </w:r>
            <w:r w:rsidRPr="00E90BF5">
              <w:t>сультативной п</w:t>
            </w:r>
            <w:r w:rsidRPr="00E90BF5">
              <w:t>о</w:t>
            </w:r>
            <w:r w:rsidRPr="00E90BF5">
              <w:t>мощи учителя; р</w:t>
            </w:r>
            <w:r w:rsidRPr="00E90BF5">
              <w:t>е</w:t>
            </w:r>
            <w:r w:rsidRPr="00E90BF5">
              <w:t>шать примеры, опира</w:t>
            </w:r>
            <w:r w:rsidRPr="00E90BF5">
              <w:softHyphen/>
              <w:t>ясь на состав числа; использ</w:t>
            </w:r>
            <w:r w:rsidRPr="00E90BF5">
              <w:t>о</w:t>
            </w:r>
            <w:r w:rsidRPr="00E90BF5">
              <w:t>вать в устной речи математическую терминологию; в совместной де</w:t>
            </w:r>
            <w:r w:rsidRPr="00E90BF5">
              <w:t>я</w:t>
            </w:r>
            <w:r w:rsidRPr="00E90BF5">
              <w:t>тельности учитель — ученик оцен</w:t>
            </w:r>
            <w:r w:rsidRPr="00E90BF5">
              <w:t>и</w:t>
            </w:r>
            <w:r w:rsidRPr="00E90BF5"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знания в практиче</w:t>
            </w:r>
            <w:r w:rsidRPr="00E90BF5">
              <w:softHyphen/>
              <w:t>ской де</w:t>
            </w:r>
            <w:r w:rsidRPr="00E90BF5">
              <w:t>я</w:t>
            </w:r>
            <w:r w:rsidRPr="00E90BF5">
              <w:t>тель</w:t>
            </w:r>
            <w:r w:rsidRPr="00E90BF5">
              <w:softHyphen/>
              <w:t>ности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</w:t>
            </w:r>
            <w:r w:rsidRPr="00E90BF5">
              <w:t>ы</w:t>
            </w:r>
            <w:r w:rsidRPr="00E90BF5">
              <w:t>полнять учебно-познавательные действия; ориентир</w:t>
            </w:r>
            <w:r w:rsidRPr="00E90BF5">
              <w:t>о</w:t>
            </w:r>
            <w:r w:rsidRPr="00E90BF5">
              <w:t>ваться в своей системе знаний, делать обобщ</w:t>
            </w:r>
            <w:r w:rsidRPr="00E90BF5">
              <w:t>е</w:t>
            </w:r>
            <w:r w:rsidRPr="00E90BF5">
              <w:t>ния, в</w:t>
            </w:r>
            <w:r w:rsidRPr="00E90BF5">
              <w:t>ы</w:t>
            </w:r>
            <w:r w:rsidRPr="00E90BF5">
              <w:t xml:space="preserve">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работу: в</w:t>
            </w:r>
            <w:r w:rsidRPr="00E90BF5">
              <w:t>ы</w:t>
            </w:r>
            <w:r w:rsidRPr="00E90BF5">
              <w:t>делять и осознавать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Приб</w:t>
            </w:r>
            <w:r w:rsidRPr="00E90BF5">
              <w:t>а</w:t>
            </w:r>
            <w:r w:rsidRPr="00E90BF5">
              <w:t>вить и вычесть числа 1,2, 3. Реше</w:t>
            </w:r>
            <w:r w:rsidRPr="00E90BF5">
              <w:softHyphen/>
              <w:t>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б</w:t>
            </w:r>
            <w:r w:rsidRPr="00E90BF5">
              <w:rPr>
                <w:sz w:val="24"/>
                <w:szCs w:val="24"/>
              </w:rPr>
              <w:t>щемет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дологич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ской 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правле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 xml:space="preserve">ности, </w:t>
            </w:r>
            <w:r w:rsidRPr="00E90BF5">
              <w:rPr>
                <w:rStyle w:val="91"/>
              </w:rPr>
              <w:t>ада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тивного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разными способ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ми пр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бавлять и вычитать числа 1, 2, 3?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вступать в учебный диалог; работать в паре: рас</w:t>
            </w:r>
            <w:r w:rsidRPr="00E90BF5">
              <w:softHyphen/>
              <w:t>сматривать учебник; делиться своими н</w:t>
            </w:r>
            <w:r w:rsidRPr="00E90BF5">
              <w:t>а</w:t>
            </w:r>
            <w:r w:rsidRPr="00E90BF5">
              <w:t>блюдениями; иссл</w:t>
            </w:r>
            <w:r w:rsidRPr="00E90BF5">
              <w:t>е</w:t>
            </w:r>
            <w:r w:rsidRPr="00E90BF5">
              <w:t>довать ситуа</w:t>
            </w:r>
            <w:r w:rsidRPr="00E90BF5">
              <w:softHyphen/>
              <w:t>ции, тр</w:t>
            </w:r>
            <w:r w:rsidRPr="00E90BF5">
              <w:t>е</w:t>
            </w:r>
            <w:r w:rsidRPr="00E90BF5">
              <w:t>бующие сравнения чисел; моделировать ситуации, иллюстр</w:t>
            </w:r>
            <w:r w:rsidRPr="00E90BF5">
              <w:t>и</w:t>
            </w:r>
            <w:r w:rsidRPr="00E90BF5">
              <w:t>рующие арифметич</w:t>
            </w:r>
            <w:r w:rsidRPr="00E90BF5">
              <w:t>е</w:t>
            </w:r>
            <w:r w:rsidRPr="00E90BF5">
              <w:t>ское действие; и</w:t>
            </w:r>
            <w:r w:rsidRPr="00E90BF5">
              <w:t>с</w:t>
            </w:r>
            <w:r w:rsidRPr="00E90BF5">
              <w:t>пользовать в устной речи математическую термино</w:t>
            </w:r>
            <w:r w:rsidRPr="00E90BF5">
              <w:softHyphen/>
              <w:t>логию; в с</w:t>
            </w:r>
            <w:r w:rsidRPr="00E90BF5">
              <w:t>о</w:t>
            </w:r>
            <w:r w:rsidRPr="00E90BF5">
              <w:t>вместной деятельн</w:t>
            </w:r>
            <w:r w:rsidRPr="00E90BF5">
              <w:t>о</w:t>
            </w:r>
            <w:r w:rsidRPr="00E90BF5">
              <w:t>сти учитель — уч</w:t>
            </w:r>
            <w:r w:rsidRPr="00E90BF5">
              <w:t>е</w:t>
            </w:r>
            <w:r w:rsidRPr="00E90BF5">
              <w:t>ник оценивать до</w:t>
            </w:r>
            <w:r w:rsidRPr="00E90BF5">
              <w:t>с</w:t>
            </w:r>
            <w:r w:rsidRPr="00E90BF5"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Научиться выпо</w:t>
            </w:r>
            <w:r w:rsidRPr="00E90BF5">
              <w:t>л</w:t>
            </w:r>
            <w:r w:rsidRPr="00E90BF5">
              <w:t>нять арифметиче</w:t>
            </w:r>
            <w:r w:rsidRPr="00E90BF5">
              <w:softHyphen/>
              <w:t>ские действия с опорой на знание состава чисел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нять учебно-позна</w:t>
            </w:r>
            <w:r w:rsidRPr="00E90BF5">
              <w:rPr>
                <w:sz w:val="24"/>
                <w:szCs w:val="24"/>
              </w:rPr>
              <w:softHyphen/>
              <w:t>вательные действия; п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рерабатывать и пре</w:t>
            </w:r>
            <w:r w:rsidRPr="00E90BF5">
              <w:rPr>
                <w:sz w:val="24"/>
                <w:szCs w:val="24"/>
              </w:rPr>
              <w:softHyphen/>
              <w:t>образовывать информ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цию из одной формы в другую.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д</w:t>
            </w:r>
            <w:r w:rsidRPr="00E90BF5">
              <w:t>о</w:t>
            </w:r>
            <w:r w:rsidRPr="00E90BF5">
              <w:t>носить свою позицию до др</w:t>
            </w:r>
            <w:r w:rsidRPr="00E90BF5">
              <w:t>у</w:t>
            </w:r>
            <w:r w:rsidRPr="00E90BF5">
              <w:t>гих: слушать и вст</w:t>
            </w:r>
            <w:r w:rsidRPr="00E90BF5">
              <w:t>у</w:t>
            </w:r>
            <w:r w:rsidRPr="00E90BF5">
              <w:t xml:space="preserve">пать в диалог.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ставить учебную задачу; опреде</w:t>
            </w:r>
            <w:r w:rsidRPr="00E90BF5">
              <w:softHyphen/>
              <w:t>лять последовательность промежуточных целей с учетом конечного р</w:t>
            </w:r>
            <w:r w:rsidRPr="00E90BF5">
              <w:t>е</w:t>
            </w:r>
            <w:r w:rsidRPr="00E90BF5">
              <w:t>зультата; оценивать к</w:t>
            </w:r>
            <w:r w:rsidRPr="00E90BF5">
              <w:t>а</w:t>
            </w:r>
            <w:r w:rsidRPr="00E90BF5">
              <w:t>чество и уровень усво</w:t>
            </w:r>
            <w:r w:rsidRPr="00E90BF5">
              <w:t>е</w:t>
            </w:r>
            <w:r w:rsidRPr="00E90BF5">
              <w:t>ния материала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Задачи на ув</w:t>
            </w:r>
            <w:r w:rsidRPr="00E90BF5">
              <w:t>е</w:t>
            </w:r>
            <w:r w:rsidRPr="00E90BF5">
              <w:t>ли</w:t>
            </w:r>
            <w:r w:rsidRPr="00E90BF5">
              <w:softHyphen/>
              <w:t>чение чис</w:t>
            </w:r>
            <w:r w:rsidRPr="00E90BF5">
              <w:softHyphen/>
              <w:t>ла на не</w:t>
            </w:r>
            <w:r w:rsidRPr="00E90BF5">
              <w:softHyphen/>
              <w:t>сколько единиц (с двумя множе</w:t>
            </w:r>
            <w:r w:rsidRPr="00E90BF5">
              <w:softHyphen/>
              <w:t>ствами предме</w:t>
            </w:r>
            <w:r w:rsidRPr="00E90BF5">
              <w:softHyphen/>
              <w:t>тов)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соста</w:t>
            </w:r>
            <w:r w:rsidRPr="00E90BF5">
              <w:t>в</w:t>
            </w:r>
            <w:r w:rsidRPr="00E90BF5">
              <w:t>лять зад</w:t>
            </w:r>
            <w:r w:rsidRPr="00E90BF5">
              <w:t>а</w:t>
            </w:r>
            <w:r w:rsidRPr="00E90BF5">
              <w:t>чи на увели</w:t>
            </w:r>
            <w:r w:rsidRPr="00E90BF5">
              <w:softHyphen/>
              <w:t>чение чис</w:t>
            </w:r>
            <w:r w:rsidRPr="00E90BF5">
              <w:softHyphen/>
              <w:t>ла на не</w:t>
            </w:r>
            <w:r w:rsidRPr="00E90BF5">
              <w:softHyphen/>
              <w:t>сколько единиц?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 (по</w:t>
            </w:r>
            <w:r w:rsidRPr="00E90BF5">
              <w:softHyphen/>
              <w:t>нятий, способов, действий и т. д.): пр</w:t>
            </w:r>
            <w:r w:rsidRPr="00E90BF5">
              <w:t>о</w:t>
            </w:r>
            <w:r w:rsidRPr="00E90BF5">
              <w:t>го</w:t>
            </w:r>
            <w:r w:rsidRPr="00E90BF5">
              <w:softHyphen/>
              <w:t>варивать состав ч</w:t>
            </w:r>
            <w:r w:rsidRPr="00E90BF5">
              <w:t>и</w:t>
            </w:r>
            <w:r w:rsidRPr="00E90BF5">
              <w:t>сел от 2 до 10; раб</w:t>
            </w:r>
            <w:r w:rsidRPr="00E90BF5">
              <w:t>о</w:t>
            </w:r>
            <w:r w:rsidRPr="00E90BF5">
              <w:t>тать в группе: соста</w:t>
            </w:r>
            <w:r w:rsidRPr="00E90BF5">
              <w:t>в</w:t>
            </w:r>
            <w:r w:rsidRPr="00E90BF5">
              <w:t>лять алгоритм реш</w:t>
            </w:r>
            <w:r w:rsidRPr="00E90BF5">
              <w:t>е</w:t>
            </w:r>
            <w:r w:rsidRPr="00E90BF5">
              <w:t>ния задачи на увел</w:t>
            </w:r>
            <w:r w:rsidRPr="00E90BF5">
              <w:t>и</w:t>
            </w:r>
            <w:r w:rsidRPr="00E90BF5">
              <w:t>чение числа на н</w:t>
            </w:r>
            <w:r w:rsidRPr="00E90BF5">
              <w:t>е</w:t>
            </w:r>
            <w:r w:rsidRPr="00E90BF5">
              <w:t>сколько единиц; р</w:t>
            </w:r>
            <w:r w:rsidRPr="00E90BF5">
              <w:t>а</w:t>
            </w:r>
            <w:r w:rsidRPr="00E90BF5">
              <w:t>ботать в паре с д</w:t>
            </w:r>
            <w:r w:rsidRPr="00E90BF5">
              <w:t>и</w:t>
            </w:r>
            <w:r w:rsidRPr="00E90BF5">
              <w:t>дактическим мат</w:t>
            </w:r>
            <w:r w:rsidRPr="00E90BF5">
              <w:t>е</w:t>
            </w:r>
            <w:r w:rsidRPr="00E90BF5">
              <w:t>риалом из аудиопр</w:t>
            </w:r>
            <w:r w:rsidRPr="00E90BF5">
              <w:t>и</w:t>
            </w:r>
            <w:r w:rsidRPr="00E90BF5">
              <w:t>ложения; само</w:t>
            </w:r>
            <w:r w:rsidRPr="00E90BF5">
              <w:softHyphen/>
              <w:t>стоятельно выпо</w:t>
            </w:r>
            <w:r w:rsidRPr="00E90BF5">
              <w:t>л</w:t>
            </w:r>
            <w:r w:rsidRPr="00E90BF5">
              <w:t>нять задания в раб. тетради с послед. взаи</w:t>
            </w:r>
            <w:r w:rsidRPr="00E90BF5">
              <w:softHyphen/>
              <w:t>мопроверкой; в совместной деятел</w:t>
            </w:r>
            <w:r w:rsidRPr="00E90BF5">
              <w:t>ь</w:t>
            </w:r>
            <w:r w:rsidRPr="00E90BF5">
              <w:t>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решать задачи на увеличе</w:t>
            </w:r>
            <w:r w:rsidRPr="00E90BF5">
              <w:softHyphen/>
              <w:t>ние числа на н</w:t>
            </w:r>
            <w:r w:rsidRPr="00E90BF5">
              <w:t>е</w:t>
            </w:r>
            <w:r w:rsidRPr="00E90BF5">
              <w:t>сколько единиц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выделять и 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мулировать познав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тельную цель; созда</w:t>
            </w:r>
            <w:r w:rsidRPr="00E90BF5">
              <w:rPr>
                <w:sz w:val="24"/>
                <w:szCs w:val="24"/>
              </w:rPr>
              <w:softHyphen/>
              <w:t>вать и преобразовывать 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дели и схемы для ре</w:t>
            </w:r>
            <w:r w:rsidRPr="00E90BF5">
              <w:rPr>
                <w:sz w:val="24"/>
                <w:szCs w:val="24"/>
              </w:rPr>
              <w:softHyphen/>
              <w:t>шения задач.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план</w:t>
            </w:r>
            <w:r w:rsidRPr="00E90BF5">
              <w:t>и</w:t>
            </w:r>
            <w:r w:rsidRPr="00E90BF5">
              <w:t>ровать в сотрудничестве с уч</w:t>
            </w:r>
            <w:r w:rsidRPr="00E90BF5">
              <w:t>и</w:t>
            </w:r>
            <w:r w:rsidRPr="00E90BF5">
              <w:t>телем и одноклассник</w:t>
            </w:r>
            <w:r w:rsidRPr="00E90BF5">
              <w:t>а</w:t>
            </w:r>
            <w:r w:rsidRPr="00E90BF5">
              <w:t>ми необходимые дейс</w:t>
            </w:r>
            <w:r w:rsidRPr="00E90BF5">
              <w:t>т</w:t>
            </w:r>
            <w:r w:rsidRPr="00E90BF5"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Задачи на умень</w:t>
            </w:r>
            <w:r w:rsidRPr="00E90BF5">
              <w:softHyphen/>
              <w:t>шение числа на не</w:t>
            </w:r>
            <w:r w:rsidRPr="00E90BF5">
              <w:softHyphen/>
              <w:t>сколько единиц (с двумя множе</w:t>
            </w:r>
            <w:r w:rsidRPr="00E90BF5">
              <w:softHyphen/>
              <w:t>ствами предме</w:t>
            </w:r>
            <w:r w:rsidRPr="00E90BF5">
              <w:softHyphen/>
              <w:t>тов)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рефле</w:t>
            </w:r>
            <w:r w:rsidRPr="00E90BF5">
              <w:rPr>
                <w:sz w:val="24"/>
                <w:szCs w:val="24"/>
              </w:rPr>
              <w:t>к</w:t>
            </w:r>
            <w:r w:rsidRPr="00E90BF5">
              <w:rPr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соста</w:t>
            </w:r>
            <w:r w:rsidRPr="00E90BF5">
              <w:t>в</w:t>
            </w:r>
            <w:r w:rsidRPr="00E90BF5">
              <w:t>лять зад</w:t>
            </w:r>
            <w:r w:rsidRPr="00E90BF5">
              <w:t>а</w:t>
            </w:r>
            <w:r w:rsidRPr="00E90BF5">
              <w:t>чи на умень</w:t>
            </w:r>
            <w:r w:rsidRPr="00E90BF5">
              <w:softHyphen/>
              <w:t>шение числа на не</w:t>
            </w:r>
            <w:r w:rsidRPr="00E90BF5">
              <w:softHyphen/>
              <w:t>сколько единиц?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пр</w:t>
            </w:r>
            <w:r w:rsidRPr="00E90BF5">
              <w:t>о</w:t>
            </w:r>
            <w:r w:rsidRPr="00E90BF5">
              <w:t>говаривать состав чи</w:t>
            </w:r>
            <w:r w:rsidRPr="00E90BF5">
              <w:softHyphen/>
              <w:t>сел от 2 до 10; раб</w:t>
            </w:r>
            <w:r w:rsidRPr="00E90BF5">
              <w:t>о</w:t>
            </w:r>
            <w:r w:rsidRPr="00E90BF5">
              <w:t>тать в группе: соста</w:t>
            </w:r>
            <w:r w:rsidRPr="00E90BF5">
              <w:t>в</w:t>
            </w:r>
            <w:r w:rsidRPr="00E90BF5">
              <w:t>лять алгоритм реш</w:t>
            </w:r>
            <w:r w:rsidRPr="00E90BF5">
              <w:t>е</w:t>
            </w:r>
            <w:r w:rsidRPr="00E90BF5">
              <w:t>ния задачи на умен</w:t>
            </w:r>
            <w:r w:rsidRPr="00E90BF5">
              <w:t>ь</w:t>
            </w:r>
            <w:r w:rsidRPr="00E90BF5">
              <w:t>шение числа на н</w:t>
            </w:r>
            <w:r w:rsidRPr="00E90BF5">
              <w:t>е</w:t>
            </w:r>
            <w:r w:rsidRPr="00E90BF5">
              <w:t>сколько единиц; р</w:t>
            </w:r>
            <w:r w:rsidRPr="00E90BF5">
              <w:t>а</w:t>
            </w:r>
            <w:r w:rsidRPr="00E90BF5">
              <w:t>ботать в паре с д</w:t>
            </w:r>
            <w:r w:rsidRPr="00E90BF5">
              <w:t>и</w:t>
            </w:r>
            <w:r w:rsidRPr="00E90BF5">
              <w:t>дактическим мат</w:t>
            </w:r>
            <w:r w:rsidRPr="00E90BF5">
              <w:t>е</w:t>
            </w:r>
            <w:r w:rsidRPr="00E90BF5">
              <w:t>риалом из аудиопри</w:t>
            </w:r>
            <w:r w:rsidRPr="00E90BF5">
              <w:softHyphen/>
              <w:t>ложения; при ко</w:t>
            </w:r>
            <w:r w:rsidRPr="00E90BF5">
              <w:t>н</w:t>
            </w:r>
            <w:r w:rsidRPr="00E90BF5">
              <w:t>сультативной пом</w:t>
            </w:r>
            <w:r w:rsidRPr="00E90BF5">
              <w:t>о</w:t>
            </w:r>
            <w:r w:rsidRPr="00E90BF5">
              <w:t>щи учителя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  и в раб. тетр</w:t>
            </w:r>
            <w:r w:rsidRPr="00E90BF5">
              <w:t>а</w:t>
            </w:r>
            <w:r w:rsidRPr="00E90BF5">
              <w:t>ди; использовать в устной речи мате</w:t>
            </w:r>
            <w:r w:rsidRPr="00E90BF5">
              <w:softHyphen/>
              <w:t>матическую терм</w:t>
            </w:r>
            <w:r w:rsidRPr="00E90BF5">
              <w:t>и</w:t>
            </w:r>
            <w:r w:rsidRPr="00E90BF5">
              <w:t>нологию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решать задачи на уменьше</w:t>
            </w:r>
            <w:r w:rsidRPr="00E90BF5">
              <w:softHyphen/>
              <w:t>ние числа на н</w:t>
            </w:r>
            <w:r w:rsidRPr="00E90BF5">
              <w:t>е</w:t>
            </w:r>
            <w:r w:rsidRPr="00E90BF5">
              <w:t>сколько единиц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формул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 проблемы, созд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вать и преобраз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вывать модели и схемы для 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шения задач.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вкл</w:t>
            </w:r>
            <w:r w:rsidRPr="00E90BF5">
              <w:t>ю</w:t>
            </w:r>
            <w:r w:rsidRPr="00E90BF5">
              <w:t>чаться в диалог с учи</w:t>
            </w:r>
            <w:r w:rsidRPr="00E90BF5">
              <w:softHyphen/>
              <w:t>телем и сверстник</w:t>
            </w:r>
            <w:r w:rsidRPr="00E90BF5">
              <w:t>а</w:t>
            </w:r>
            <w:r w:rsidRPr="00E90BF5">
              <w:t>ми, в коллективное обсу</w:t>
            </w:r>
            <w:r w:rsidRPr="00E90BF5">
              <w:softHyphen/>
              <w:t>ждение проблем; проя</w:t>
            </w:r>
            <w:r w:rsidRPr="00E90BF5">
              <w:t>в</w:t>
            </w:r>
            <w:r w:rsidRPr="00E90BF5">
              <w:t>лять инициативу и ак</w:t>
            </w:r>
            <w:r w:rsidRPr="00E90BF5">
              <w:softHyphen/>
              <w:t xml:space="preserve">тивность в стремлении высказываться. </w:t>
            </w:r>
            <w:r w:rsidRPr="00E90BF5">
              <w:rPr>
                <w:rStyle w:val="a7"/>
                <w:lang w:eastAsia="en-US"/>
              </w:rPr>
              <w:t>Регуляти</w:t>
            </w:r>
            <w:r w:rsidRPr="00E90BF5">
              <w:rPr>
                <w:rStyle w:val="a7"/>
                <w:lang w:eastAsia="en-US"/>
              </w:rPr>
              <w:t>в</w:t>
            </w:r>
            <w:r w:rsidRPr="00E90BF5">
              <w:rPr>
                <w:rStyle w:val="a7"/>
                <w:lang w:eastAsia="en-US"/>
              </w:rPr>
              <w:t>ные:</w:t>
            </w:r>
            <w:r w:rsidRPr="00E90BF5">
              <w:t xml:space="preserve"> выделять из темы урока извест</w:t>
            </w:r>
            <w:r w:rsidRPr="00E90BF5">
              <w:softHyphen/>
              <w:t>ные знания и умения, опр</w:t>
            </w:r>
            <w:r w:rsidRPr="00E90BF5">
              <w:t>е</w:t>
            </w:r>
            <w:r w:rsidRPr="00E90BF5">
              <w:t>делять круг неиз</w:t>
            </w:r>
            <w:r w:rsidRPr="00E90BF5">
              <w:softHyphen/>
              <w:t>вестного по изучаемой теме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Слож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ние и вычита</w:t>
            </w:r>
            <w:r w:rsidRPr="00E90BF5">
              <w:rPr>
                <w:sz w:val="24"/>
                <w:szCs w:val="24"/>
              </w:rPr>
              <w:softHyphen/>
              <w:t>ние вида + 4, -4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б</w:t>
            </w:r>
            <w:r w:rsidRPr="00E90BF5">
              <w:rPr>
                <w:sz w:val="24"/>
                <w:szCs w:val="24"/>
              </w:rPr>
              <w:t>щемет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дологич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ской 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правле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 xml:space="preserve">ния, </w:t>
            </w:r>
            <w:r w:rsidRPr="00E90BF5">
              <w:rPr>
                <w:rStyle w:val="91"/>
              </w:rPr>
              <w:t>разв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вающ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го обучения,</w:t>
            </w:r>
            <w:r w:rsidRPr="00E90BF5">
              <w:t xml:space="preserve">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при</w:t>
            </w:r>
            <w:r w:rsidRPr="00E90BF5">
              <w:softHyphen/>
              <w:t>бавлять и вычитать число 4?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решать примеры в пределах 10, прибавляя и в</w:t>
            </w:r>
            <w:r w:rsidRPr="00E90BF5">
              <w:t>ы</w:t>
            </w:r>
            <w:r w:rsidRPr="00E90BF5">
              <w:t>читая число 4 по ча</w:t>
            </w:r>
            <w:r w:rsidRPr="00E90BF5">
              <w:t>с</w:t>
            </w:r>
            <w:r w:rsidRPr="00E90BF5">
              <w:t>тям; вступать в уче</w:t>
            </w:r>
            <w:r w:rsidRPr="00E90BF5">
              <w:t>б</w:t>
            </w:r>
            <w:r w:rsidRPr="00E90BF5">
              <w:t>ный диалог; ис</w:t>
            </w:r>
            <w:r w:rsidRPr="00E90BF5">
              <w:softHyphen/>
              <w:t>следовать ситуации, требующие сравн</w:t>
            </w:r>
            <w:r w:rsidRPr="00E90BF5">
              <w:t>е</w:t>
            </w:r>
            <w:r w:rsidRPr="00E90BF5">
              <w:t>ния геометр. узора; решать текстовые з</w:t>
            </w:r>
            <w:r w:rsidRPr="00E90BF5">
              <w:t>а</w:t>
            </w:r>
            <w:r w:rsidRPr="00E90BF5">
              <w:t>дачи арифметич</w:t>
            </w:r>
            <w:r w:rsidRPr="00E90BF5">
              <w:t>е</w:t>
            </w:r>
            <w:r w:rsidRPr="00E90BF5">
              <w:t>ским способом; раб</w:t>
            </w:r>
            <w:r w:rsidRPr="00E90BF5">
              <w:t>о</w:t>
            </w:r>
            <w:r w:rsidRPr="00E90BF5">
              <w:t>тать в группе по ка</w:t>
            </w:r>
            <w:r w:rsidRPr="00E90BF5">
              <w:t>р</w:t>
            </w:r>
            <w:r w:rsidRPr="00E90BF5">
              <w:t>точке, предложенной учите</w:t>
            </w:r>
            <w:r w:rsidRPr="00E90BF5">
              <w:softHyphen/>
              <w:t>лем; в совмес</w:t>
            </w:r>
            <w:r w:rsidRPr="00E90BF5">
              <w:t>т</w:t>
            </w:r>
            <w:r w:rsidRPr="00E90BF5">
              <w:t>ной деятельности учитель — ученик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Научиться ре</w:t>
            </w:r>
            <w:r w:rsidRPr="00E90BF5">
              <w:rPr>
                <w:sz w:val="24"/>
                <w:szCs w:val="24"/>
              </w:rPr>
              <w:softHyphen/>
              <w:t>шать примеры вида □ + 4, □ — 4 (в пре</w:t>
            </w:r>
            <w:r w:rsidRPr="00E90BF5">
              <w:rPr>
                <w:sz w:val="24"/>
                <w:szCs w:val="24"/>
              </w:rPr>
              <w:softHyphen/>
              <w:t>делах десяти)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полнять учебно-познава</w:t>
            </w:r>
            <w:r w:rsidRPr="00E90BF5">
              <w:rPr>
                <w:sz w:val="24"/>
                <w:szCs w:val="24"/>
              </w:rPr>
              <w:softHyphen/>
              <w:t>тельные действия; ориентир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ваться в своей системе знаний, делать обобщ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слушать партнера по обще</w:t>
            </w:r>
            <w:r w:rsidRPr="00E90BF5">
              <w:rPr>
                <w:sz w:val="24"/>
                <w:szCs w:val="24"/>
              </w:rPr>
              <w:softHyphen/>
              <w:t>нию (деятельности), не пер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бивать, не обры</w:t>
            </w:r>
            <w:r w:rsidRPr="00E90BF5">
              <w:rPr>
                <w:sz w:val="24"/>
                <w:szCs w:val="24"/>
              </w:rPr>
              <w:softHyphen/>
              <w:t>вать на полуслове, вникать в смысл того, о чем гов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фикс</w:t>
            </w:r>
            <w:r w:rsidRPr="00E90BF5">
              <w:t>и</w:t>
            </w:r>
            <w:r w:rsidRPr="00E90BF5">
              <w:t>ровать по ходу урока и в конце его удовлетворенность (неудовлетво</w:t>
            </w:r>
            <w:r w:rsidRPr="00E90BF5">
              <w:softHyphen/>
              <w:t>ренность) своей работой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</w:t>
            </w:r>
            <w:r w:rsidRPr="00E90BF5">
              <w:softHyphen/>
              <w:t>ление изучен</w:t>
            </w:r>
            <w:r w:rsidRPr="00E90BF5">
              <w:softHyphen/>
              <w:t>ного ма</w:t>
            </w:r>
            <w:r w:rsidRPr="00E90BF5">
              <w:softHyphen/>
              <w:t>териала. 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реа</w:t>
            </w:r>
            <w:r w:rsidRPr="00E90BF5">
              <w:softHyphen/>
              <w:t>лизовать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р</w:t>
            </w:r>
            <w:r w:rsidRPr="00E90BF5">
              <w:t>е</w:t>
            </w:r>
            <w:r w:rsidRPr="00E90BF5">
              <w:t>шать примеры в пр</w:t>
            </w:r>
            <w:r w:rsidRPr="00E90BF5">
              <w:t>е</w:t>
            </w:r>
            <w:r w:rsidRPr="00E90BF5">
              <w:t>де</w:t>
            </w:r>
            <w:r w:rsidRPr="00E90BF5">
              <w:softHyphen/>
              <w:t>лах 10, прибавляя и вычитая число 4 по ча</w:t>
            </w:r>
            <w:r w:rsidRPr="00E90BF5">
              <w:softHyphen/>
              <w:t>стям; вступать в учебный диалог; при консультативной п</w:t>
            </w:r>
            <w:r w:rsidRPr="00E90BF5">
              <w:t>о</w:t>
            </w:r>
            <w:r w:rsidRPr="00E90BF5">
              <w:t>мощи учителя в</w:t>
            </w:r>
            <w:r w:rsidRPr="00E90BF5">
              <w:t>ы</w:t>
            </w:r>
            <w:r w:rsidRPr="00E90BF5">
              <w:t>полнять задания в учебнике и в рабочей тетради; работать в группе: об</w:t>
            </w:r>
            <w:r w:rsidRPr="00E90BF5">
              <w:softHyphen/>
              <w:t>суждать задание повышенной сложности; в совм</w:t>
            </w:r>
            <w:r w:rsidRPr="00E90BF5">
              <w:t>е</w:t>
            </w:r>
            <w:r w:rsidRPr="00E90BF5">
              <w:t>стной деятель</w:t>
            </w:r>
            <w:r w:rsidRPr="00E90BF5">
              <w:softHyphen/>
              <w:t>ности учитель — ученик оценивать дости</w:t>
            </w:r>
            <w:r w:rsidRPr="00E90BF5">
              <w:softHyphen/>
              <w:t>жения на уроке по диагностической ка</w:t>
            </w:r>
            <w:r w:rsidRPr="00E90BF5">
              <w:t>р</w:t>
            </w:r>
            <w:r w:rsidRPr="00E90BF5">
              <w:t>те типичных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прое</w:t>
            </w:r>
            <w:r w:rsidRPr="00E90BF5">
              <w:t>к</w:t>
            </w:r>
            <w:r w:rsidRPr="00E90BF5">
              <w:t>тиро</w:t>
            </w:r>
            <w:r w:rsidRPr="00E90BF5">
              <w:softHyphen/>
              <w:t>вать инди</w:t>
            </w:r>
            <w:r w:rsidRPr="00E90BF5">
              <w:softHyphen/>
              <w:t>видуальный ма</w:t>
            </w:r>
            <w:r w:rsidRPr="00E90BF5">
              <w:t>р</w:t>
            </w:r>
            <w:r w:rsidRPr="00E90BF5">
              <w:t>шрут восполнения проблемных зон в изуче</w:t>
            </w:r>
            <w:r w:rsidRPr="00E90BF5">
              <w:softHyphen/>
              <w:t>нии темы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</w:t>
            </w:r>
            <w:r w:rsidRPr="00E90BF5">
              <w:t>р</w:t>
            </w:r>
            <w:r w:rsidRPr="00E90BF5">
              <w:t>мулировать познав</w:t>
            </w:r>
            <w:r w:rsidRPr="00E90BF5">
              <w:t>а</w:t>
            </w:r>
            <w:r w:rsidRPr="00E90BF5">
              <w:t>тельную цель; пони</w:t>
            </w:r>
            <w:r w:rsidRPr="00E90BF5">
              <w:softHyphen/>
              <w:t>мать и строить простые мод</w:t>
            </w:r>
            <w:r w:rsidRPr="00E90BF5">
              <w:t>е</w:t>
            </w:r>
            <w:r w:rsidRPr="00E90BF5">
              <w:t>ли (в форме схема</w:t>
            </w:r>
            <w:r w:rsidRPr="00E90BF5">
              <w:softHyphen/>
              <w:t>тических рисунков) м</w:t>
            </w:r>
            <w:r w:rsidRPr="00E90BF5">
              <w:t>а</w:t>
            </w:r>
            <w:r w:rsidRPr="00E90BF5">
              <w:t>тематических понятий и использовать их при р</w:t>
            </w:r>
            <w:r w:rsidRPr="00E90BF5">
              <w:t>е</w:t>
            </w:r>
            <w:r w:rsidRPr="00E90BF5">
              <w:t xml:space="preserve">шении текстовых задач.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форм</w:t>
            </w:r>
            <w:r w:rsidRPr="00E90BF5">
              <w:t>и</w:t>
            </w:r>
            <w:r w:rsidRPr="00E90BF5">
              <w:t>ровать навыки рече</w:t>
            </w:r>
            <w:r w:rsidRPr="00E90BF5">
              <w:softHyphen/>
              <w:t>вых действий: учас</w:t>
            </w:r>
            <w:r w:rsidRPr="00E90BF5">
              <w:t>т</w:t>
            </w:r>
            <w:r w:rsidRPr="00E90BF5">
              <w:t>вовать в общей беседе, со</w:t>
            </w:r>
            <w:r w:rsidRPr="00E90BF5">
              <w:softHyphen/>
              <w:t>блюдая правила речевого пов</w:t>
            </w:r>
            <w:r w:rsidRPr="00E90BF5">
              <w:t>е</w:t>
            </w:r>
            <w:r w:rsidRPr="00E90BF5">
              <w:t>дения; проявлять акти</w:t>
            </w:r>
            <w:r w:rsidRPr="00E90BF5">
              <w:t>в</w:t>
            </w:r>
            <w:r w:rsidRPr="00E90BF5">
              <w:t>ность в стремлении в</w:t>
            </w:r>
            <w:r w:rsidRPr="00E90BF5">
              <w:t>ы</w:t>
            </w:r>
            <w:r w:rsidRPr="00E90BF5">
              <w:t>сказываться.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понимать, принимать и сохра</w:t>
            </w:r>
            <w:r w:rsidRPr="00E90BF5">
              <w:softHyphen/>
              <w:t>нять учебно-познавательные задачи; контро</w:t>
            </w:r>
            <w:r w:rsidRPr="00E90BF5">
              <w:softHyphen/>
              <w:t>лировать процесс и результаты своей деятель</w:t>
            </w:r>
            <w:r w:rsidRPr="00E90BF5">
              <w:softHyphen/>
              <w:t>ности; вн</w:t>
            </w:r>
            <w:r w:rsidRPr="00E90BF5">
              <w:t>о</w:t>
            </w:r>
            <w:r w:rsidRPr="00E90BF5">
              <w:t>сить необходимые ко</w:t>
            </w:r>
            <w:r w:rsidRPr="00E90BF5">
              <w:t>р</w:t>
            </w:r>
            <w:r w:rsidRPr="00E90BF5">
              <w:t>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69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На сколько больше? На сколь</w:t>
            </w:r>
            <w:r w:rsidRPr="00E90BF5">
              <w:rPr>
                <w:sz w:val="24"/>
                <w:szCs w:val="24"/>
              </w:rPr>
              <w:softHyphen/>
              <w:t>ко мень</w:t>
            </w:r>
            <w:r w:rsidRPr="00E90BF5">
              <w:rPr>
                <w:sz w:val="24"/>
                <w:szCs w:val="24"/>
              </w:rPr>
              <w:softHyphen/>
              <w:t>ше?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решать за</w:t>
            </w:r>
            <w:r w:rsidRPr="00E90BF5">
              <w:rPr>
                <w:sz w:val="24"/>
                <w:szCs w:val="24"/>
              </w:rPr>
              <w:softHyphen/>
              <w:t>дачи с во</w:t>
            </w:r>
            <w:r w:rsidRPr="00E90BF5">
              <w:rPr>
                <w:sz w:val="24"/>
                <w:szCs w:val="24"/>
              </w:rPr>
              <w:softHyphen/>
              <w:t>просами «на сколь</w:t>
            </w:r>
            <w:r w:rsidRPr="00E90BF5">
              <w:rPr>
                <w:sz w:val="24"/>
                <w:szCs w:val="24"/>
              </w:rPr>
              <w:softHyphen/>
              <w:t>ко боль</w:t>
            </w:r>
            <w:r w:rsidRPr="00E90BF5">
              <w:rPr>
                <w:sz w:val="24"/>
                <w:szCs w:val="24"/>
              </w:rPr>
              <w:softHyphen/>
              <w:t>ше?», «на сколько мень</w:t>
            </w:r>
            <w:r w:rsidRPr="00E90BF5">
              <w:rPr>
                <w:sz w:val="24"/>
                <w:szCs w:val="24"/>
              </w:rPr>
              <w:softHyphen/>
              <w:t>ше?»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 (понятий, способов, действий и т. д.): ч</w:t>
            </w:r>
            <w:r w:rsidRPr="00E90BF5">
              <w:t>и</w:t>
            </w:r>
            <w:r w:rsidRPr="00E90BF5">
              <w:t>тать и слушать зад</w:t>
            </w:r>
            <w:r w:rsidRPr="00E90BF5">
              <w:t>а</w:t>
            </w:r>
            <w:r w:rsidRPr="00E90BF5">
              <w:t>чи; работать в груп</w:t>
            </w:r>
            <w:r w:rsidRPr="00E90BF5">
              <w:softHyphen/>
              <w:t>пе: составлять алг</w:t>
            </w:r>
            <w:r w:rsidRPr="00E90BF5">
              <w:t>о</w:t>
            </w:r>
            <w:r w:rsidRPr="00E90BF5">
              <w:t>ритм решения задач на разностное сра</w:t>
            </w:r>
            <w:r w:rsidRPr="00E90BF5">
              <w:t>в</w:t>
            </w:r>
            <w:r w:rsidRPr="00E90BF5">
              <w:t>нение; моделировать ситуации, иллюстр</w:t>
            </w:r>
            <w:r w:rsidRPr="00E90BF5">
              <w:t>и</w:t>
            </w:r>
            <w:r w:rsidRPr="00E90BF5">
              <w:t>рующие сравнение чисел; выполнять краткую запись зад</w:t>
            </w:r>
            <w:r w:rsidRPr="00E90BF5">
              <w:t>а</w:t>
            </w:r>
            <w:r w:rsidRPr="00E90BF5">
              <w:t>чи разными способ</w:t>
            </w:r>
            <w:r w:rsidRPr="00E90BF5">
              <w:t>а</w:t>
            </w:r>
            <w:r w:rsidRPr="00E90BF5">
              <w:t>ми; в совместной деятельности уч</w:t>
            </w:r>
            <w:r w:rsidRPr="00E90BF5">
              <w:t>и</w:t>
            </w:r>
            <w:r w:rsidRPr="00E90BF5">
              <w:t>тель-ученик оцен</w:t>
            </w:r>
            <w:r w:rsidRPr="00E90BF5">
              <w:t>и</w:t>
            </w:r>
            <w:r w:rsidRPr="00E90BF5">
              <w:t>вать достижения на уроке; проектировать дом. задание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созд</w:t>
            </w:r>
            <w:r w:rsidRPr="00E90BF5">
              <w:t>а</w:t>
            </w:r>
            <w:r w:rsidRPr="00E90BF5">
              <w:t>вать мо</w:t>
            </w:r>
            <w:r w:rsidRPr="00E90BF5">
              <w:softHyphen/>
              <w:t>дели и сх</w:t>
            </w:r>
            <w:r w:rsidRPr="00E90BF5">
              <w:t>е</w:t>
            </w:r>
            <w:r w:rsidRPr="00E90BF5">
              <w:t>мы для решения задач на раз</w:t>
            </w:r>
            <w:r w:rsidRPr="00E90BF5">
              <w:softHyphen/>
              <w:t>ностное срав</w:t>
            </w:r>
            <w:r w:rsidRPr="00E90BF5">
              <w:softHyphen/>
              <w:t>нение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осозн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вать познавательную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дачу; устанавливать аналогии; строить рассу</w:t>
            </w:r>
            <w:r w:rsidRPr="00E90BF5">
              <w:rPr>
                <w:sz w:val="24"/>
                <w:szCs w:val="24"/>
              </w:rPr>
              <w:softHyphen/>
              <w:t>ждения.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пон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мать и принимать эле</w:t>
            </w:r>
            <w:r w:rsidRPr="00E90BF5">
              <w:rPr>
                <w:sz w:val="24"/>
                <w:szCs w:val="24"/>
              </w:rPr>
              <w:softHyphen/>
              <w:t>ментарные правила 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боты в группе: проя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лять доброжелательное отношение к сверстн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кам, стремиться пр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слушиваться к мнению одно</w:t>
            </w:r>
            <w:r w:rsidRPr="00E90BF5">
              <w:rPr>
                <w:sz w:val="24"/>
                <w:szCs w:val="24"/>
              </w:rPr>
              <w:softHyphen/>
              <w:t>классников.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плану, сверяя свои де</w:t>
            </w:r>
            <w:r w:rsidRPr="00E90BF5">
              <w:t>й</w:t>
            </w:r>
            <w:r w:rsidRPr="00E90BF5">
              <w:t>ствия с целью урока; корректировать свою деятельность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after="6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б</w:t>
            </w:r>
            <w:r w:rsidRPr="00E90BF5">
              <w:rPr>
                <w:sz w:val="24"/>
                <w:szCs w:val="24"/>
              </w:rPr>
              <w:t>щемет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дологич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ской 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правле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адапти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реа</w:t>
            </w:r>
            <w:r w:rsidRPr="00E90BF5">
              <w:softHyphen/>
              <w:t>лизовать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запис</w:t>
            </w:r>
            <w:r w:rsidRPr="00E90BF5">
              <w:t>ы</w:t>
            </w:r>
            <w:r w:rsidRPr="00E90BF5">
              <w:t>вать в те</w:t>
            </w:r>
            <w:r w:rsidRPr="00E90BF5">
              <w:softHyphen/>
              <w:t>тради реш</w:t>
            </w:r>
            <w:r w:rsidRPr="00E90BF5">
              <w:t>е</w:t>
            </w:r>
            <w:r w:rsidRPr="00E90BF5">
              <w:t>ние и ответ задач на разностное сравн</w:t>
            </w:r>
            <w:r w:rsidRPr="00E90BF5">
              <w:t>е</w:t>
            </w:r>
            <w:r w:rsidRPr="00E90BF5">
              <w:t>ние, объясняя выбор арифметиче</w:t>
            </w:r>
            <w:r w:rsidRPr="00E90BF5">
              <w:softHyphen/>
              <w:t>ских де</w:t>
            </w:r>
            <w:r w:rsidRPr="00E90BF5">
              <w:t>й</w:t>
            </w:r>
            <w:r w:rsidRPr="00E90BF5">
              <w:t>ствий; читать и р</w:t>
            </w:r>
            <w:r w:rsidRPr="00E90BF5">
              <w:t>е</w:t>
            </w:r>
            <w:r w:rsidRPr="00E90BF5">
              <w:t>шать примеры, и</w:t>
            </w:r>
            <w:r w:rsidRPr="00E90BF5">
              <w:t>с</w:t>
            </w:r>
            <w:r w:rsidRPr="00E90BF5">
              <w:t>пользуя математич</w:t>
            </w:r>
            <w:r w:rsidRPr="00E90BF5">
              <w:t>е</w:t>
            </w:r>
            <w:r w:rsidRPr="00E90BF5">
              <w:t>ские термины; при консультативной п</w:t>
            </w:r>
            <w:r w:rsidRPr="00E90BF5">
              <w:t>о</w:t>
            </w:r>
            <w:r w:rsidRPr="00E90BF5">
              <w:t>мощи учителя выпол</w:t>
            </w:r>
            <w:r w:rsidRPr="00E90BF5">
              <w:softHyphen/>
              <w:t>нять задания в уче</w:t>
            </w:r>
            <w:r w:rsidRPr="00E90BF5">
              <w:t>б</w:t>
            </w:r>
            <w:r w:rsidRPr="00E90BF5">
              <w:t>нике и в ра</w:t>
            </w:r>
            <w:r w:rsidRPr="00E90BF5">
              <w:softHyphen/>
              <w:t>б. тетради; в сов</w:t>
            </w:r>
            <w:r w:rsidRPr="00E90BF5">
              <w:softHyphen/>
              <w:t>местной де</w:t>
            </w:r>
            <w:r w:rsidRPr="00E90BF5">
              <w:t>я</w:t>
            </w:r>
            <w:r w:rsidRPr="00E90BF5">
              <w:t>тельности учитель-ученик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созд</w:t>
            </w:r>
            <w:r w:rsidRPr="00E90BF5">
              <w:t>а</w:t>
            </w:r>
            <w:r w:rsidRPr="00E90BF5">
              <w:t>вать мо</w:t>
            </w:r>
            <w:r w:rsidRPr="00E90BF5">
              <w:softHyphen/>
              <w:t>дели и сх</w:t>
            </w:r>
            <w:r w:rsidRPr="00E90BF5">
              <w:t>е</w:t>
            </w:r>
            <w:r w:rsidRPr="00E90BF5">
              <w:t>мы для решения задач на раз</w:t>
            </w:r>
            <w:r w:rsidRPr="00E90BF5">
              <w:softHyphen/>
              <w:t>ностное срав</w:t>
            </w:r>
            <w:r w:rsidRPr="00E90BF5">
              <w:softHyphen/>
              <w:t>нение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делять из предложенного 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сунка информацию по заданному условию, д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полнять ею текст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дачи с недостающими да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ными, составлять по ней текстовые задачи с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ными вопросами и 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шать их.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предложенному учит</w:t>
            </w:r>
            <w:r w:rsidRPr="00E90BF5">
              <w:t>е</w:t>
            </w:r>
            <w:r w:rsidRPr="00E90BF5">
              <w:t>лем плану; оценивать правильность вы</w:t>
            </w:r>
            <w:r w:rsidRPr="00E90BF5">
              <w:softHyphen/>
              <w:t>полнения своих дейс</w:t>
            </w:r>
            <w:r w:rsidRPr="00E90BF5">
              <w:t>т</w:t>
            </w:r>
            <w:r w:rsidRPr="00E90BF5">
              <w:t>вий; вносить необходи</w:t>
            </w:r>
            <w:r w:rsidRPr="00E90BF5"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Таблицы слож</w:t>
            </w:r>
            <w:r w:rsidRPr="00E90BF5">
              <w:t>е</w:t>
            </w:r>
            <w:r w:rsidRPr="00E90BF5">
              <w:t>ния и вычита</w:t>
            </w:r>
            <w:r w:rsidRPr="00E90BF5">
              <w:softHyphen/>
              <w:t>ния с чис</w:t>
            </w:r>
            <w:r w:rsidRPr="00E90BF5">
              <w:softHyphen/>
              <w:t>лом 4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со</w:t>
            </w:r>
            <w:r w:rsidRPr="00E90BF5">
              <w:softHyphen/>
              <w:t>ставить таблицы сложения и вычита</w:t>
            </w:r>
            <w:r w:rsidRPr="00E90BF5">
              <w:softHyphen/>
              <w:t>ния с чис</w:t>
            </w:r>
            <w:r w:rsidRPr="00E90BF5">
              <w:softHyphen/>
              <w:t>лом 4?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структури</w:t>
            </w:r>
            <w:r w:rsidRPr="00E90BF5">
              <w:softHyphen/>
              <w:t>рованию и систематизации из</w:t>
            </w:r>
            <w:r w:rsidRPr="00E90BF5">
              <w:t>у</w:t>
            </w:r>
            <w:r w:rsidRPr="00E90BF5">
              <w:t>чаемого пред</w:t>
            </w:r>
            <w:r w:rsidRPr="00E90BF5">
              <w:softHyphen/>
              <w:t>метного содержания: вступать в учебный диалог; исполь</w:t>
            </w:r>
            <w:r w:rsidRPr="00E90BF5">
              <w:softHyphen/>
              <w:t>зовать в ус</w:t>
            </w:r>
            <w:r w:rsidRPr="00E90BF5">
              <w:t>т</w:t>
            </w:r>
            <w:r w:rsidRPr="00E90BF5">
              <w:t>ной речи математич</w:t>
            </w:r>
            <w:r w:rsidRPr="00E90BF5">
              <w:t>е</w:t>
            </w:r>
            <w:r w:rsidRPr="00E90BF5">
              <w:t>скую тер</w:t>
            </w:r>
            <w:r w:rsidRPr="00E90BF5">
              <w:softHyphen/>
              <w:t>минологию; решать примеры в пределах 10, приба</w:t>
            </w:r>
            <w:r w:rsidRPr="00E90BF5">
              <w:t>в</w:t>
            </w:r>
            <w:r w:rsidRPr="00E90BF5">
              <w:t>ляя и вычитая 4; сп</w:t>
            </w:r>
            <w:r w:rsidRPr="00E90BF5">
              <w:t>и</w:t>
            </w:r>
            <w:r w:rsidRPr="00E90BF5">
              <w:t>сывать в тетрадь и заучивать таблицу сложения и вычит</w:t>
            </w:r>
            <w:r w:rsidRPr="00E90BF5">
              <w:t>а</w:t>
            </w:r>
            <w:r w:rsidRPr="00E90BF5">
              <w:t>ния с числом 4; раб</w:t>
            </w:r>
            <w:r w:rsidRPr="00E90BF5">
              <w:t>о</w:t>
            </w:r>
            <w:r w:rsidRPr="00E90BF5">
              <w:t xml:space="preserve">тать в паре: решать задачу на разностное сравнение 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знания о при</w:t>
            </w:r>
            <w:r w:rsidRPr="00E90BF5">
              <w:softHyphen/>
              <w:t>бавлении и выч</w:t>
            </w:r>
            <w:r w:rsidRPr="00E90BF5">
              <w:t>и</w:t>
            </w:r>
            <w:r w:rsidRPr="00E90BF5">
              <w:t>тании числа 4 к лю</w:t>
            </w:r>
            <w:r w:rsidRPr="00E90BF5">
              <w:softHyphen/>
              <w:t>бому числу в пр</w:t>
            </w:r>
            <w:r w:rsidRPr="00E90BF5">
              <w:t>е</w:t>
            </w:r>
            <w:r w:rsidRPr="00E90BF5">
              <w:t>делах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осо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навать познавательную задачу; преобразовывать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 из од</w:t>
            </w:r>
            <w:r w:rsidRPr="00E90BF5">
              <w:rPr>
                <w:sz w:val="24"/>
                <w:szCs w:val="24"/>
              </w:rPr>
              <w:softHyphen/>
              <w:t>ной формы в другую; делать обобщ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ния, вы</w:t>
            </w:r>
            <w:r w:rsidRPr="00E90BF5">
              <w:rPr>
                <w:sz w:val="24"/>
                <w:szCs w:val="24"/>
              </w:rPr>
              <w:softHyphen/>
              <w:t>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строить диалог в паре, с дост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точной полнотой и то</w:t>
            </w:r>
            <w:r w:rsidRPr="00E90BF5">
              <w:rPr>
                <w:sz w:val="24"/>
                <w:szCs w:val="24"/>
              </w:rPr>
              <w:t>ч</w:t>
            </w:r>
            <w:r w:rsidRPr="00E90BF5">
              <w:rPr>
                <w:sz w:val="24"/>
                <w:szCs w:val="24"/>
              </w:rPr>
              <w:t>ностью выражать свои мысли в соответс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вии с задачами и усло</w:t>
            </w:r>
            <w:r w:rsidRPr="00E90BF5">
              <w:rPr>
                <w:sz w:val="24"/>
                <w:szCs w:val="24"/>
              </w:rPr>
              <w:softHyphen/>
              <w:t>виями коммуникации.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выполнять под руководством уч</w:t>
            </w:r>
            <w:r w:rsidRPr="00E90BF5">
              <w:t>и</w:t>
            </w:r>
            <w:r w:rsidRPr="00E90BF5">
              <w:t>теля учебные дейс</w:t>
            </w:r>
            <w:r w:rsidRPr="00E90BF5">
              <w:t>т</w:t>
            </w:r>
            <w:r w:rsidRPr="00E90BF5">
              <w:t>вия в практической и мысл</w:t>
            </w:r>
            <w:r w:rsidRPr="00E90BF5">
              <w:t>и</w:t>
            </w:r>
            <w:r w:rsidRPr="00E90BF5"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об</w:t>
            </w:r>
            <w:r w:rsidRPr="00E90BF5">
              <w:t>у</w:t>
            </w:r>
            <w:r w:rsidRPr="00E90BF5">
              <w:t>чению, уме</w:t>
            </w:r>
            <w:r w:rsidRPr="00E90BF5">
              <w:softHyphen/>
              <w:t>ния контр</w:t>
            </w:r>
            <w:r w:rsidRPr="00E90BF5">
              <w:t>о</w:t>
            </w:r>
            <w:r w:rsidRPr="00E90BF5">
              <w:t>лировать процесс и результат деятельн</w:t>
            </w:r>
            <w:r w:rsidRPr="00E90BF5">
              <w:t>о</w:t>
            </w:r>
            <w:r w:rsidRPr="00E90BF5"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rPr>
          <w:trHeight w:val="136"/>
        </w:trPr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after="6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реа</w:t>
            </w:r>
            <w:r w:rsidRPr="00E90BF5">
              <w:softHyphen/>
              <w:t>лизовать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tabs>
                <w:tab w:val="left" w:pos="1876"/>
              </w:tabs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пр</w:t>
            </w:r>
            <w:r w:rsidRPr="00E90BF5">
              <w:t>а</w:t>
            </w:r>
            <w:r w:rsidRPr="00E90BF5">
              <w:t>вильно читать и слу</w:t>
            </w:r>
            <w:r w:rsidRPr="00E90BF5">
              <w:softHyphen/>
              <w:t>шать задачи; объя</w:t>
            </w:r>
            <w:r w:rsidRPr="00E90BF5">
              <w:t>с</w:t>
            </w:r>
            <w:r w:rsidRPr="00E90BF5">
              <w:t>нять выбор арифм</w:t>
            </w:r>
            <w:r w:rsidRPr="00E90BF5">
              <w:t>е</w:t>
            </w:r>
            <w:r w:rsidRPr="00E90BF5">
              <w:t>ти</w:t>
            </w:r>
            <w:r w:rsidRPr="00E90BF5">
              <w:softHyphen/>
              <w:t>ческих действий; записывать в тетради решение и ответ з</w:t>
            </w:r>
            <w:r w:rsidRPr="00E90BF5">
              <w:t>а</w:t>
            </w:r>
            <w:r w:rsidRPr="00E90BF5">
              <w:t>дач; работать в гру</w:t>
            </w:r>
            <w:r w:rsidRPr="00E90BF5">
              <w:t>п</w:t>
            </w:r>
            <w:r w:rsidRPr="00E90BF5">
              <w:t>пе: обсуждать зад</w:t>
            </w:r>
            <w:r w:rsidRPr="00E90BF5">
              <w:t>а</w:t>
            </w:r>
            <w:r w:rsidRPr="00E90BF5">
              <w:t>ние повышенной сложности; рисовать и раскрашивать узор в тетради; в совмес</w:t>
            </w:r>
            <w:r w:rsidRPr="00E90BF5">
              <w:t>т</w:t>
            </w:r>
            <w:r w:rsidRPr="00E90BF5">
              <w:t>ной деятельности учитель-ученик оц</w:t>
            </w:r>
            <w:r w:rsidRPr="00E90BF5">
              <w:t>е</w:t>
            </w:r>
            <w:r w:rsidRPr="00E90BF5">
              <w:t>нивать достижения на уроке по диагност</w:t>
            </w:r>
            <w:r w:rsidRPr="00E90BF5">
              <w:t>и</w:t>
            </w:r>
            <w:r w:rsidRPr="00E90BF5">
              <w:t>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нимать и строить простые 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дели (в форме схемат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ческих рису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ков) ма</w:t>
            </w:r>
            <w:r w:rsidRPr="00E90BF5">
              <w:rPr>
                <w:sz w:val="24"/>
                <w:szCs w:val="24"/>
              </w:rPr>
              <w:softHyphen/>
              <w:t>тематических понятий и использовать их при решении текстовых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форм</w:t>
            </w:r>
            <w:r w:rsidRPr="00E90BF5">
              <w:t>и</w:t>
            </w:r>
            <w:r w:rsidRPr="00E90BF5">
              <w:t>ровать навыки ре</w:t>
            </w:r>
            <w:r w:rsidRPr="00E90BF5">
              <w:softHyphen/>
              <w:t>чевых действий: учас</w:t>
            </w:r>
            <w:r w:rsidRPr="00E90BF5">
              <w:t>т</w:t>
            </w:r>
            <w:r w:rsidRPr="00E90BF5">
              <w:t>вовать в общей беседе, соблюдая правила речевого пов</w:t>
            </w:r>
            <w:r w:rsidRPr="00E90BF5">
              <w:t>е</w:t>
            </w:r>
            <w:r w:rsidRPr="00E90BF5">
              <w:t>дения.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осознавать результат учебных де</w:t>
            </w:r>
            <w:r w:rsidRPr="00E90BF5">
              <w:t>й</w:t>
            </w:r>
            <w:r w:rsidRPr="00E90BF5">
              <w:t>ствий, описывать резул</w:t>
            </w:r>
            <w:r w:rsidRPr="00E90BF5">
              <w:t>ь</w:t>
            </w:r>
            <w:r w:rsidRPr="00E90BF5">
              <w:t>таты действий, ис</w:t>
            </w:r>
            <w:r w:rsidRPr="00E90BF5">
              <w:softHyphen/>
              <w:t>пользуя математическую терминологию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ния; умения пользоват</w:t>
            </w:r>
            <w:r w:rsidRPr="00E90BF5">
              <w:t>ь</w:t>
            </w:r>
            <w:r w:rsidRPr="00E90BF5">
              <w:t>ся пред</w:t>
            </w:r>
            <w:r w:rsidRPr="00E90BF5">
              <w:softHyphen/>
              <w:t>лагаемыми учителем формами самооценки и взаим</w:t>
            </w:r>
            <w:r w:rsidRPr="00E90BF5">
              <w:t>о</w:t>
            </w:r>
            <w:r w:rsidRPr="00E90BF5">
              <w:t>оценки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Переста</w:t>
            </w:r>
            <w:r w:rsidRPr="00E90BF5">
              <w:softHyphen/>
              <w:t>новка сла</w:t>
            </w:r>
            <w:r w:rsidRPr="00E90BF5">
              <w:softHyphen/>
              <w:t>гаемых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разными способ</w:t>
            </w:r>
            <w:r w:rsidRPr="00E90BF5">
              <w:t>а</w:t>
            </w:r>
            <w:r w:rsidRPr="00E90BF5">
              <w:t>ми пр</w:t>
            </w:r>
            <w:r w:rsidRPr="00E90BF5">
              <w:t>и</w:t>
            </w:r>
            <w:r w:rsidRPr="00E90BF5">
              <w:t>бав</w:t>
            </w:r>
            <w:r w:rsidRPr="00E90BF5">
              <w:softHyphen/>
              <w:t>лять чис</w:t>
            </w:r>
            <w:r w:rsidRPr="00E90BF5">
              <w:softHyphen/>
              <w:t>ла?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 (понятий, способов, действий и т. д.): пр</w:t>
            </w:r>
            <w:r w:rsidRPr="00E90BF5">
              <w:t>о</w:t>
            </w:r>
            <w:r w:rsidRPr="00E90BF5">
              <w:t>говаривать, запом</w:t>
            </w:r>
            <w:r w:rsidRPr="00E90BF5">
              <w:t>и</w:t>
            </w:r>
            <w:r w:rsidRPr="00E90BF5">
              <w:t>нать правило о пе</w:t>
            </w:r>
            <w:r w:rsidRPr="00E90BF5">
              <w:softHyphen/>
              <w:t>реместительном свойстве сложения; чи</w:t>
            </w:r>
            <w:r w:rsidRPr="00E90BF5">
              <w:softHyphen/>
              <w:t>тать задачи, зап</w:t>
            </w:r>
            <w:r w:rsidRPr="00E90BF5">
              <w:t>и</w:t>
            </w:r>
            <w:r w:rsidRPr="00E90BF5">
              <w:t>сывать в тетради р</w:t>
            </w:r>
            <w:r w:rsidRPr="00E90BF5">
              <w:t>е</w:t>
            </w:r>
            <w:r w:rsidRPr="00E90BF5">
              <w:t>шение и ответ; р</w:t>
            </w:r>
            <w:r w:rsidRPr="00E90BF5">
              <w:t>е</w:t>
            </w:r>
            <w:r w:rsidRPr="00E90BF5">
              <w:t>шать примеры в пр</w:t>
            </w:r>
            <w:r w:rsidRPr="00E90BF5">
              <w:t>е</w:t>
            </w:r>
            <w:r w:rsidRPr="00E90BF5">
              <w:t>делах 10, используя переместительное свойство сло</w:t>
            </w:r>
            <w:r w:rsidRPr="00E90BF5">
              <w:softHyphen/>
              <w:t>жения; самостоятельно в</w:t>
            </w:r>
            <w:r w:rsidRPr="00E90BF5">
              <w:t>ы</w:t>
            </w:r>
            <w:r w:rsidRPr="00E90BF5">
              <w:t>полнять задания в р</w:t>
            </w:r>
            <w:r w:rsidRPr="00E90BF5">
              <w:t>а</w:t>
            </w:r>
            <w:r w:rsidRPr="00E90BF5">
              <w:t>бочей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Научиться польз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ваться перемести</w:t>
            </w:r>
            <w:r w:rsidRPr="00E90BF5">
              <w:rPr>
                <w:sz w:val="24"/>
                <w:szCs w:val="24"/>
              </w:rPr>
              <w:softHyphen/>
              <w:t>тельным свойством сложения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ориентир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ваться в своей си</w:t>
            </w:r>
            <w:r w:rsidRPr="00E90BF5">
              <w:rPr>
                <w:sz w:val="24"/>
                <w:szCs w:val="24"/>
              </w:rPr>
              <w:softHyphen/>
              <w:t>стеме знаний: самостоятельно предполагать, какая и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формация нужна для 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шения учеб</w:t>
            </w:r>
            <w:r w:rsidRPr="00E90BF5">
              <w:rPr>
                <w:sz w:val="24"/>
                <w:szCs w:val="24"/>
              </w:rPr>
              <w:softHyphen/>
              <w:t>ной задачи; преобразовывать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 из одной формы в другую.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включат</w:t>
            </w:r>
            <w:r w:rsidRPr="00E90BF5">
              <w:t>ь</w:t>
            </w:r>
            <w:r w:rsidRPr="00E90BF5">
              <w:t>ся в диалог с учи</w:t>
            </w:r>
            <w:r w:rsidRPr="00E90BF5">
              <w:softHyphen/>
              <w:t>телем и сверстниками, в колле</w:t>
            </w:r>
            <w:r w:rsidRPr="00E90BF5">
              <w:t>к</w:t>
            </w:r>
            <w:r w:rsidRPr="00E90BF5">
              <w:t>тивное обсу</w:t>
            </w:r>
            <w:r w:rsidRPr="00E90BF5">
              <w:softHyphen/>
              <w:t>ждение пр</w:t>
            </w:r>
            <w:r w:rsidRPr="00E90BF5">
              <w:t>о</w:t>
            </w:r>
            <w:r w:rsidRPr="00E90BF5">
              <w:t>блем; проявлять инициат</w:t>
            </w:r>
            <w:r w:rsidRPr="00E90BF5">
              <w:t>и</w:t>
            </w:r>
            <w:r w:rsidRPr="00E90BF5">
              <w:t>ву и ак</w:t>
            </w:r>
            <w:r w:rsidRPr="00E90BF5">
              <w:softHyphen/>
              <w:t>тивность в стремл</w:t>
            </w:r>
            <w:r w:rsidRPr="00E90BF5">
              <w:t>е</w:t>
            </w:r>
            <w:r w:rsidRPr="00E90BF5">
              <w:t>нии высказываться.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выполнять под руководством учителя учебные действия в пра</w:t>
            </w:r>
            <w:r w:rsidRPr="00E90BF5">
              <w:t>к</w:t>
            </w:r>
            <w:r w:rsidRPr="00E90BF5">
              <w:t>тической и мыслительной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Приме</w:t>
            </w:r>
            <w:r w:rsidRPr="00E90BF5">
              <w:softHyphen/>
              <w:t>нение пе</w:t>
            </w:r>
            <w:r w:rsidRPr="00E90BF5">
              <w:softHyphen/>
              <w:t>ремести</w:t>
            </w:r>
            <w:r w:rsidRPr="00E90BF5">
              <w:softHyphen/>
              <w:t>тельного свойства слож</w:t>
            </w:r>
            <w:r w:rsidRPr="00E90BF5">
              <w:t>е</w:t>
            </w:r>
            <w:r w:rsidRPr="00E90BF5">
              <w:t>ния для слу</w:t>
            </w:r>
            <w:r w:rsidRPr="00E90BF5">
              <w:softHyphen/>
              <w:t>чаев вида □ + 5, 6, 7, 8,9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общем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тодол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гической напра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го взаимного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краткий и развернутый ответ на вопросы учителя по ходу урока; сч</w:t>
            </w:r>
            <w:r w:rsidRPr="00E90BF5">
              <w:t>и</w:t>
            </w:r>
            <w:r w:rsidRPr="00E90BF5">
              <w:t>тать предметы; при кон</w:t>
            </w:r>
            <w:r w:rsidRPr="00E90BF5">
              <w:softHyphen/>
              <w:t>сультативной п</w:t>
            </w:r>
            <w:r w:rsidRPr="00E90BF5">
              <w:t>о</w:t>
            </w:r>
            <w:r w:rsidRPr="00E90BF5">
              <w:t>мощи учителя в</w:t>
            </w:r>
            <w:r w:rsidRPr="00E90BF5">
              <w:t>ы</w:t>
            </w:r>
            <w:r w:rsidRPr="00E90BF5">
              <w:t>полнять задания в учебнике и в рабочей тетради; работать в паре: решать прим</w:t>
            </w:r>
            <w:r w:rsidRPr="00E90BF5">
              <w:t>е</w:t>
            </w:r>
            <w:r w:rsidRPr="00E90BF5">
              <w:t>ры в пределах 10, и</w:t>
            </w:r>
            <w:r w:rsidRPr="00E90BF5">
              <w:t>с</w:t>
            </w:r>
            <w:r w:rsidRPr="00E90BF5">
              <w:t>пользуя переме</w:t>
            </w:r>
            <w:r w:rsidRPr="00E90BF5">
              <w:softHyphen/>
              <w:t>стительное свойство сложения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Научиться польз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ваться перемести</w:t>
            </w:r>
            <w:r w:rsidRPr="00E90BF5">
              <w:rPr>
                <w:sz w:val="24"/>
                <w:szCs w:val="24"/>
              </w:rPr>
              <w:softHyphen/>
              <w:t>тельным свойством сложения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осо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навать познавательную задачу; моделировать изученные арифметиче</w:t>
            </w:r>
            <w:r w:rsidRPr="00E90BF5">
              <w:rPr>
                <w:sz w:val="24"/>
                <w:szCs w:val="24"/>
              </w:rPr>
              <w:softHyphen/>
              <w:t>ские завис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мости; делать обобщ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 xml:space="preserve">ния, выводы. </w:t>
            </w:r>
            <w:r w:rsidRPr="00E90BF5">
              <w:rPr>
                <w:rStyle w:val="a7"/>
              </w:rPr>
              <w:t>Коммуник</w:t>
            </w:r>
            <w:r w:rsidRPr="00E90BF5">
              <w:rPr>
                <w:rStyle w:val="a7"/>
              </w:rPr>
              <w:t>а</w:t>
            </w:r>
            <w:r w:rsidRPr="00E90BF5">
              <w:rPr>
                <w:rStyle w:val="a7"/>
              </w:rPr>
              <w:t>тивные:</w:t>
            </w:r>
            <w:r w:rsidRPr="00E90BF5">
              <w:rPr>
                <w:sz w:val="24"/>
                <w:szCs w:val="24"/>
              </w:rPr>
              <w:t xml:space="preserve"> осуществлять с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вмес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ную деятельность в паре; высказывать свою точку зрения и пытаться ее обосновать, приводя ар</w:t>
            </w:r>
            <w:r w:rsidRPr="00E90BF5">
              <w:rPr>
                <w:sz w:val="24"/>
                <w:szCs w:val="24"/>
              </w:rPr>
              <w:softHyphen/>
              <w:t>гументы.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предложенному учит</w:t>
            </w:r>
            <w:r w:rsidRPr="00E90BF5">
              <w:t>е</w:t>
            </w:r>
            <w:r w:rsidRPr="00E90BF5">
              <w:t>лем плану; оценивать правильность вы</w:t>
            </w:r>
            <w:r w:rsidRPr="00E90BF5">
              <w:softHyphen/>
              <w:t>полнения своих дейс</w:t>
            </w:r>
            <w:r w:rsidRPr="00E90BF5">
              <w:t>т</w:t>
            </w:r>
            <w:r w:rsidRPr="00E90BF5">
              <w:t>вий, вносить необходи</w:t>
            </w:r>
            <w:r w:rsidRPr="00E90BF5"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на</w:t>
            </w:r>
            <w:r w:rsidRPr="00E90BF5">
              <w:softHyphen/>
              <w:t>выков самоанализа и самоко</w:t>
            </w:r>
            <w:r w:rsidRPr="00E90BF5">
              <w:t>н</w:t>
            </w:r>
            <w:r w:rsidRPr="00E90BF5">
              <w:t>троля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Таблицы для слу</w:t>
            </w:r>
            <w:r w:rsidRPr="00E90BF5">
              <w:softHyphen/>
              <w:t>чаев в</w:t>
            </w:r>
            <w:r w:rsidRPr="00E90BF5">
              <w:t>и</w:t>
            </w:r>
            <w:r w:rsidRPr="00E90BF5">
              <w:t>да □ + 5, 6, 7, 8,9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общем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тодол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гической напра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адапти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обучения,</w:t>
            </w:r>
            <w:r w:rsidRPr="00E90BF5">
              <w:t xml:space="preserve">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со</w:t>
            </w:r>
            <w:r w:rsidRPr="00E90BF5">
              <w:softHyphen/>
              <w:t>ставить таблицы сложения и вычита</w:t>
            </w:r>
            <w:r w:rsidRPr="00E90BF5">
              <w:softHyphen/>
              <w:t>ния с чис</w:t>
            </w:r>
            <w:r w:rsidRPr="00E90BF5">
              <w:softHyphen/>
              <w:t>лами 5, 6, 7, 8, 9?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вступать в учеб</w:t>
            </w:r>
            <w:r w:rsidRPr="00E90BF5">
              <w:softHyphen/>
              <w:t>ный диалог; моделировать ситу</w:t>
            </w:r>
            <w:r w:rsidRPr="00E90BF5">
              <w:t>а</w:t>
            </w:r>
            <w:r w:rsidRPr="00E90BF5">
              <w:t>ции, иллюстриру</w:t>
            </w:r>
            <w:r w:rsidRPr="00E90BF5">
              <w:t>ю</w:t>
            </w:r>
            <w:r w:rsidRPr="00E90BF5">
              <w:t>щие арифметическое действие; использ</w:t>
            </w:r>
            <w:r w:rsidRPr="00E90BF5">
              <w:t>о</w:t>
            </w:r>
            <w:r w:rsidRPr="00E90BF5">
              <w:t>вать в устной речи математическую те</w:t>
            </w:r>
            <w:r w:rsidRPr="00E90BF5">
              <w:t>р</w:t>
            </w:r>
            <w:r w:rsidRPr="00E90BF5">
              <w:t>минологию; работать в паре: обсуждать з</w:t>
            </w:r>
            <w:r w:rsidRPr="00E90BF5">
              <w:t>а</w:t>
            </w:r>
            <w:r w:rsidRPr="00E90BF5">
              <w:t>да</w:t>
            </w:r>
            <w:r w:rsidRPr="00E90BF5">
              <w:softHyphen/>
              <w:t>ние повышенной сложности; в совм</w:t>
            </w:r>
            <w:r w:rsidRPr="00E90BF5">
              <w:t>е</w:t>
            </w:r>
            <w:r w:rsidRPr="00E90BF5">
              <w:t>стной деятельности учитель — ученик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Научиться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знания о при</w:t>
            </w:r>
            <w:r w:rsidRPr="00E90BF5">
              <w:rPr>
                <w:sz w:val="24"/>
                <w:szCs w:val="24"/>
              </w:rPr>
              <w:softHyphen/>
              <w:t>бавлении и выч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тании чисел 5, 6, 7, 8, 9 к любому чи</w:t>
            </w:r>
            <w:r w:rsidRPr="00E90BF5">
              <w:rPr>
                <w:sz w:val="24"/>
                <w:szCs w:val="24"/>
              </w:rPr>
              <w:t>с</w:t>
            </w:r>
            <w:r w:rsidRPr="00E90BF5">
              <w:rPr>
                <w:sz w:val="24"/>
                <w:szCs w:val="24"/>
              </w:rPr>
              <w:t>лу в преде</w:t>
            </w:r>
            <w:r w:rsidRPr="00E90BF5">
              <w:rPr>
                <w:sz w:val="24"/>
                <w:szCs w:val="24"/>
              </w:rPr>
              <w:softHyphen/>
              <w:t>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нять учебно-познавательные дейс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вия; перерабатывать и пре</w:t>
            </w:r>
            <w:r w:rsidRPr="00E90BF5">
              <w:rPr>
                <w:sz w:val="24"/>
                <w:szCs w:val="24"/>
              </w:rPr>
              <w:softHyphen/>
              <w:t>образовывать и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формацию из одной формы в другую.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 xml:space="preserve">Регулятивные: </w:t>
            </w:r>
            <w:r w:rsidRPr="00E90BF5">
              <w:t>пон</w:t>
            </w:r>
            <w:r w:rsidRPr="00E90BF5">
              <w:t>и</w:t>
            </w:r>
            <w:r w:rsidRPr="00E90BF5">
              <w:t>мать и применять пре</w:t>
            </w:r>
            <w:r w:rsidRPr="00E90BF5">
              <w:t>д</w:t>
            </w:r>
            <w:r w:rsidRPr="00E90BF5">
              <w:t>ло</w:t>
            </w:r>
            <w:r w:rsidRPr="00E90BF5">
              <w:softHyphen/>
              <w:t>женные учителем спос</w:t>
            </w:r>
            <w:r w:rsidRPr="00E90BF5">
              <w:t>о</w:t>
            </w:r>
            <w:r w:rsidRPr="00E90BF5">
              <w:t>бы решения учебной з</w:t>
            </w:r>
            <w:r w:rsidRPr="00E90BF5">
              <w:t>а</w:t>
            </w:r>
            <w:r w:rsidRPr="00E90BF5">
              <w:t>дачи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ния; умения пользоват</w:t>
            </w:r>
            <w:r w:rsidRPr="00E90BF5">
              <w:t>ь</w:t>
            </w:r>
            <w:r w:rsidRPr="00E90BF5">
              <w:t>ся пред</w:t>
            </w:r>
            <w:r w:rsidRPr="00E90BF5">
              <w:softHyphen/>
              <w:t>лагаемыми учителем формами самооценки и взаим</w:t>
            </w:r>
            <w:r w:rsidRPr="00E90BF5">
              <w:t>о</w:t>
            </w:r>
            <w:r w:rsidRPr="00E90BF5">
              <w:t>оценки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Состав чи</w:t>
            </w:r>
            <w:r w:rsidRPr="00E90BF5">
              <w:softHyphen/>
              <w:t>сел в пре</w:t>
            </w:r>
            <w:r w:rsidRPr="00E90BF5">
              <w:softHyphen/>
              <w:t>делах 10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 практике при</w:t>
            </w:r>
            <w:r w:rsidRPr="00E90BF5">
              <w:rPr>
                <w:sz w:val="24"/>
                <w:szCs w:val="24"/>
              </w:rPr>
              <w:softHyphen/>
              <w:t>менить знания о составе чисел?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строить короткое монолог</w:t>
            </w:r>
            <w:r w:rsidRPr="00E90BF5">
              <w:t>и</w:t>
            </w:r>
            <w:r w:rsidRPr="00E90BF5">
              <w:t>ческое высказывание: краткий и разверн</w:t>
            </w:r>
            <w:r w:rsidRPr="00E90BF5">
              <w:t>у</w:t>
            </w:r>
            <w:r w:rsidRPr="00E90BF5">
              <w:t>тый ответ на вопросы учителя по ходу ур</w:t>
            </w:r>
            <w:r w:rsidRPr="00E90BF5">
              <w:t>о</w:t>
            </w:r>
            <w:r w:rsidRPr="00E90BF5">
              <w:t>ка; считать предметы; работать в паре; с</w:t>
            </w:r>
            <w:r w:rsidRPr="00E90BF5">
              <w:t>о</w:t>
            </w:r>
            <w:r w:rsidRPr="00E90BF5">
              <w:t>ставлять задачу по рисунку; в совмес</w:t>
            </w:r>
            <w:r w:rsidRPr="00E90BF5">
              <w:t>т</w:t>
            </w:r>
            <w:r w:rsidRPr="00E90BF5">
              <w:t>ной деятельности учитель — уче</w:t>
            </w:r>
            <w:r w:rsidRPr="00E90BF5">
              <w:softHyphen/>
              <w:t>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Научиться выпо</w:t>
            </w:r>
            <w:r w:rsidRPr="00E90BF5">
              <w:t>л</w:t>
            </w:r>
            <w:r w:rsidRPr="00E90BF5">
              <w:t>нять вычисления в пределах 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опред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лять закономерность следования объектов и использовать ее для вы</w:t>
            </w:r>
            <w:r w:rsidRPr="00E90BF5">
              <w:rPr>
                <w:sz w:val="24"/>
                <w:szCs w:val="24"/>
              </w:rPr>
              <w:softHyphen/>
              <w:t>полнения задания.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слушать партнера по обще</w:t>
            </w:r>
            <w:r w:rsidRPr="00E90BF5">
              <w:rPr>
                <w:sz w:val="24"/>
                <w:szCs w:val="24"/>
              </w:rPr>
              <w:softHyphen/>
              <w:t>нию (деятельности), не пер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бивать, не обры</w:t>
            </w:r>
            <w:r w:rsidRPr="00E90BF5">
              <w:rPr>
                <w:sz w:val="24"/>
                <w:szCs w:val="24"/>
              </w:rPr>
              <w:softHyphen/>
              <w:t>вать на полуслове, вникать в смысл того, о чем гов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рит собеседник.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принимать и сохранять учебную зад</w:t>
            </w:r>
            <w:r w:rsidRPr="00E90BF5">
              <w:t>а</w:t>
            </w:r>
            <w:r w:rsidRPr="00E90BF5">
              <w:t>чу; планировать в с</w:t>
            </w:r>
            <w:r w:rsidRPr="00E90BF5">
              <w:t>о</w:t>
            </w:r>
            <w:r w:rsidRPr="00E90BF5">
              <w:t>трудничестве с учите</w:t>
            </w:r>
            <w:r w:rsidRPr="00E90BF5">
              <w:softHyphen/>
              <w:t>лем и одноклассниками н</w:t>
            </w:r>
            <w:r w:rsidRPr="00E90BF5">
              <w:t>е</w:t>
            </w:r>
            <w:r w:rsidRPr="00E90BF5">
              <w:t>обходимые дейст</w:t>
            </w:r>
            <w:r w:rsidRPr="00E90BF5">
              <w:softHyphen/>
              <w:t>вия; адекватно оценивать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жела</w:t>
            </w:r>
            <w:r w:rsidRPr="00E90BF5">
              <w:softHyphen/>
              <w:t>ния выполнять учеб</w:t>
            </w:r>
            <w:r w:rsidRPr="00E90BF5">
              <w:softHyphen/>
              <w:t>ные действия, приоб</w:t>
            </w:r>
            <w:r w:rsidRPr="00E90BF5">
              <w:softHyphen/>
              <w:t>ретать новые зн</w:t>
            </w:r>
            <w:r w:rsidRPr="00E90BF5">
              <w:t>а</w:t>
            </w:r>
            <w:r w:rsidRPr="00E90BF5">
              <w:t>ния, умения устанавл</w:t>
            </w:r>
            <w:r w:rsidRPr="00E90BF5">
              <w:t>и</w:t>
            </w:r>
            <w:r w:rsidRPr="00E90BF5">
              <w:t>вать связь между ц</w:t>
            </w:r>
            <w:r w:rsidRPr="00E90BF5">
              <w:t>е</w:t>
            </w:r>
            <w:r w:rsidRPr="00E90BF5">
              <w:t>лью учебной деятельн</w:t>
            </w:r>
            <w:r w:rsidRPr="00E90BF5">
              <w:t>о</w:t>
            </w:r>
            <w:r w:rsidRPr="00E90BF5">
              <w:t>сти и ее м</w:t>
            </w:r>
            <w:r w:rsidRPr="00E90BF5">
              <w:t>о</w:t>
            </w:r>
            <w:r w:rsidRPr="00E90BF5">
              <w:t>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Состав чисел в преде</w:t>
            </w:r>
            <w:r w:rsidRPr="00E90BF5">
              <w:softHyphen/>
              <w:t>лах 10. За</w:t>
            </w:r>
            <w:r w:rsidRPr="00E90BF5">
              <w:softHyphen/>
              <w:t>крепл</w:t>
            </w:r>
            <w:r w:rsidRPr="00E90BF5">
              <w:t>е</w:t>
            </w:r>
            <w:r w:rsidRPr="00E90BF5">
              <w:t>ние из</w:t>
            </w:r>
            <w:r w:rsidRPr="00E90BF5">
              <w:t>у</w:t>
            </w:r>
            <w:r w:rsidRPr="00E90BF5">
              <w:t>чен</w:t>
            </w:r>
            <w:r w:rsidRPr="00E90BF5">
              <w:softHyphen/>
              <w:t>ного мате</w:t>
            </w:r>
            <w:r w:rsidRPr="00E90BF5"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рефле</w:t>
            </w:r>
            <w:r w:rsidRPr="00E90BF5">
              <w:rPr>
                <w:sz w:val="24"/>
                <w:szCs w:val="24"/>
              </w:rPr>
              <w:t>к</w:t>
            </w:r>
            <w:r w:rsidRPr="00E90BF5">
              <w:rPr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р</w:t>
            </w:r>
            <w:r w:rsidRPr="00E90BF5">
              <w:t>е</w:t>
            </w:r>
            <w:r w:rsidRPr="00E90BF5">
              <w:t>шать примеры в пре</w:t>
            </w:r>
            <w:r w:rsidRPr="00E90BF5">
              <w:softHyphen/>
              <w:t>делах 10; проговар</w:t>
            </w:r>
            <w:r w:rsidRPr="00E90BF5">
              <w:t>и</w:t>
            </w:r>
            <w:r w:rsidRPr="00E90BF5">
              <w:t>вать состав числа 10; читать задачи; запи</w:t>
            </w:r>
            <w:r w:rsidRPr="00E90BF5">
              <w:softHyphen/>
              <w:t>сывать в тетради р</w:t>
            </w:r>
            <w:r w:rsidRPr="00E90BF5">
              <w:t>е</w:t>
            </w:r>
            <w:r w:rsidRPr="00E90BF5">
              <w:t>шение и ответ задач; чертить отрезки з</w:t>
            </w:r>
            <w:r w:rsidRPr="00E90BF5">
              <w:t>а</w:t>
            </w:r>
            <w:r w:rsidRPr="00E90BF5">
              <w:t>данной длины; само</w:t>
            </w:r>
            <w:r w:rsidRPr="00E90BF5">
              <w:softHyphen/>
              <w:t>стоятельно выпо</w:t>
            </w:r>
            <w:r w:rsidRPr="00E90BF5">
              <w:t>л</w:t>
            </w:r>
            <w:r w:rsidRPr="00E90BF5">
              <w:t>нять задания в раб. тетради с последу</w:t>
            </w:r>
            <w:r w:rsidRPr="00E90BF5">
              <w:t>ю</w:t>
            </w:r>
            <w:r w:rsidRPr="00E90BF5">
              <w:t>щей взаимопрове</w:t>
            </w:r>
            <w:r w:rsidRPr="00E90BF5">
              <w:t>р</w:t>
            </w:r>
            <w:r w:rsidRPr="00E90BF5">
              <w:t>кой при консульт</w:t>
            </w:r>
            <w:r w:rsidRPr="00E90BF5">
              <w:t>а</w:t>
            </w:r>
            <w:r w:rsidRPr="00E90BF5">
              <w:t>тивной по</w:t>
            </w:r>
            <w:r w:rsidRPr="00E90BF5">
              <w:softHyphen/>
              <w:t>мощи уч</w:t>
            </w:r>
            <w:r w:rsidRPr="00E90BF5">
              <w:t>е</w:t>
            </w:r>
            <w:r w:rsidRPr="00E90BF5">
              <w:t>ников-экспертов; в совместной деятел</w:t>
            </w:r>
            <w:r w:rsidRPr="00E90BF5">
              <w:t>ь</w:t>
            </w:r>
            <w:r w:rsidRPr="00E90BF5">
              <w:t>ности учитель — ученик оценивать достижения на уроке по диагностической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учебно-познавательные действия; ориентир</w:t>
            </w:r>
            <w:r w:rsidRPr="00E90BF5">
              <w:t>о</w:t>
            </w:r>
            <w:r w:rsidRPr="00E90BF5">
              <w:t>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с дост</w:t>
            </w:r>
            <w:r w:rsidRPr="00E90BF5">
              <w:t>а</w:t>
            </w:r>
            <w:r w:rsidRPr="00E90BF5">
              <w:t>точной полнотой и то</w:t>
            </w:r>
            <w:r w:rsidRPr="00E90BF5">
              <w:t>ч</w:t>
            </w:r>
            <w:r w:rsidRPr="00E90BF5">
              <w:t>ностью выражать свои мысли; аргумен</w:t>
            </w:r>
            <w:r w:rsidRPr="00E90BF5">
              <w:softHyphen/>
              <w:t xml:space="preserve">тировать; вырабатывать совместно критерии оценивания выполнения заданий.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анализир</w:t>
            </w:r>
            <w:r w:rsidRPr="00E90BF5">
              <w:t>о</w:t>
            </w:r>
            <w:r w:rsidRPr="00E90BF5">
              <w:t>вать собственную ра</w:t>
            </w:r>
            <w:r w:rsidRPr="00E90BF5">
              <w:softHyphen/>
              <w:t>боту: выделять и осозн</w:t>
            </w:r>
            <w:r w:rsidRPr="00E90BF5">
              <w:t>а</w:t>
            </w:r>
            <w:r w:rsidRPr="00E90BF5">
              <w:t>вать то, что уже усвоено и что еще нужно усв</w:t>
            </w:r>
            <w:r w:rsidRPr="00E90BF5">
              <w:t>о</w:t>
            </w:r>
            <w:r w:rsidRPr="00E90BF5">
              <w:t>ить, оценивать результа</w:t>
            </w:r>
            <w:r w:rsidRPr="00E90BF5">
              <w:softHyphen/>
              <w:t>ты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на</w:t>
            </w:r>
            <w:r w:rsidRPr="00E90BF5">
              <w:softHyphen/>
              <w:t>выков самоанализа и самоко</w:t>
            </w:r>
            <w:r w:rsidRPr="00E90BF5">
              <w:t>н</w:t>
            </w:r>
            <w:r w:rsidRPr="00E90BF5">
              <w:t>троля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</w:t>
            </w:r>
            <w:r w:rsidRPr="00E90BF5">
              <w:softHyphen/>
              <w:t>ление изучен</w:t>
            </w:r>
            <w:r w:rsidRPr="00E90BF5">
              <w:softHyphen/>
              <w:t>ного ма</w:t>
            </w:r>
            <w:r w:rsidRPr="00E90BF5">
              <w:softHyphen/>
              <w:t>териала. Стр</w:t>
            </w:r>
            <w:r w:rsidRPr="00E90BF5">
              <w:t>а</w:t>
            </w:r>
            <w:r w:rsidRPr="00E90BF5">
              <w:t>нич</w:t>
            </w:r>
            <w:r w:rsidRPr="00E90BF5">
              <w:softHyphen/>
              <w:t>ки для лю</w:t>
            </w:r>
            <w:r w:rsidRPr="00E90BF5">
              <w:softHyphen/>
              <w:t>бозн</w:t>
            </w:r>
            <w:r w:rsidRPr="00E90BF5">
              <w:t>а</w:t>
            </w:r>
            <w:r w:rsidRPr="00E90BF5">
              <w:t>тель</w:t>
            </w:r>
            <w:r w:rsidRPr="00E90BF5">
              <w:softHyphen/>
              <w:t>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рефле</w:t>
            </w:r>
            <w:r w:rsidRPr="00E90BF5">
              <w:rPr>
                <w:sz w:val="24"/>
                <w:szCs w:val="24"/>
              </w:rPr>
              <w:t>к</w:t>
            </w:r>
            <w:r w:rsidRPr="00E90BF5">
              <w:rPr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выпо</w:t>
            </w:r>
            <w:r w:rsidRPr="00E90BF5">
              <w:t>л</w:t>
            </w:r>
            <w:r w:rsidRPr="00E90BF5">
              <w:t>нять з</w:t>
            </w:r>
            <w:r w:rsidRPr="00E90BF5">
              <w:t>а</w:t>
            </w:r>
            <w:r w:rsidRPr="00E90BF5">
              <w:t>дания творч</w:t>
            </w:r>
            <w:r w:rsidRPr="00E90BF5">
              <w:t>е</w:t>
            </w:r>
            <w:r w:rsidRPr="00E90BF5">
              <w:t>ско</w:t>
            </w:r>
            <w:r w:rsidRPr="00E90BF5">
              <w:softHyphen/>
              <w:t>го и по</w:t>
            </w:r>
            <w:r w:rsidRPr="00E90BF5">
              <w:softHyphen/>
              <w:t>искового характ</w:t>
            </w:r>
            <w:r w:rsidRPr="00E90BF5">
              <w:t>е</w:t>
            </w:r>
            <w:r w:rsidRPr="00E90BF5"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при консультативной п</w:t>
            </w:r>
            <w:r w:rsidRPr="00E90BF5">
              <w:t>о</w:t>
            </w:r>
            <w:r w:rsidRPr="00E90BF5">
              <w:t>мощи учителя в</w:t>
            </w:r>
            <w:r w:rsidRPr="00E90BF5">
              <w:t>ы</w:t>
            </w:r>
            <w:r w:rsidRPr="00E90BF5">
              <w:t>полнять задания в учеб</w:t>
            </w:r>
            <w:r w:rsidRPr="00E90BF5">
              <w:softHyphen/>
              <w:t>нике и в рабочей тетради; использ</w:t>
            </w:r>
            <w:r w:rsidRPr="00E90BF5">
              <w:t>о</w:t>
            </w:r>
            <w:r w:rsidRPr="00E90BF5">
              <w:t>вать в устной речи математическую те</w:t>
            </w:r>
            <w:r w:rsidRPr="00E90BF5">
              <w:t>р</w:t>
            </w:r>
            <w:r w:rsidRPr="00E90BF5">
              <w:t>минологию; работать в группе: обсуждать задания повышенной сложности; пред</w:t>
            </w:r>
            <w:r w:rsidRPr="00E90BF5">
              <w:softHyphen/>
              <w:t>лагать различные в</w:t>
            </w:r>
            <w:r w:rsidRPr="00E90BF5">
              <w:t>а</w:t>
            </w:r>
            <w:r w:rsidRPr="00E90BF5">
              <w:t>рианты выполнения данных заданий; че</w:t>
            </w:r>
            <w:r w:rsidRPr="00E90BF5">
              <w:t>р</w:t>
            </w:r>
            <w:r w:rsidRPr="00E90BF5">
              <w:t>тить в тетради фиг</w:t>
            </w:r>
            <w:r w:rsidRPr="00E90BF5">
              <w:t>у</w:t>
            </w:r>
            <w:r w:rsidRPr="00E90BF5">
              <w:t>ры по образцу в учебнике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находить спос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бы решения проблем творческого и по</w:t>
            </w:r>
            <w:r w:rsidRPr="00E90BF5">
              <w:rPr>
                <w:sz w:val="24"/>
                <w:szCs w:val="24"/>
              </w:rPr>
              <w:softHyphen/>
              <w:t>искового характера; применять полученные знания в измененных условиях; делать обоб</w:t>
            </w:r>
            <w:r w:rsidRPr="00E90BF5">
              <w:rPr>
                <w:sz w:val="24"/>
                <w:szCs w:val="24"/>
              </w:rPr>
              <w:softHyphen/>
              <w:t>щения, выводы.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воспр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нимать и обсуждать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личные точки зрения и подходы к выполне</w:t>
            </w:r>
            <w:r w:rsidRPr="00E90BF5">
              <w:rPr>
                <w:sz w:val="24"/>
                <w:szCs w:val="24"/>
              </w:rPr>
              <w:softHyphen/>
              <w:t>нию задания, оценивать их; уважительно вести ди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лог с товарищами.</w:t>
            </w:r>
          </w:p>
          <w:p w:rsidR="00155F11" w:rsidRPr="00E90BF5" w:rsidRDefault="00155F11" w:rsidP="00E36F00">
            <w:pPr>
              <w:jc w:val="center"/>
              <w:rPr>
                <w:b/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контролир</w:t>
            </w:r>
            <w:r w:rsidRPr="00E90BF5">
              <w:t>о</w:t>
            </w:r>
            <w:r w:rsidRPr="00E90BF5">
              <w:t>вать процесс и ре</w:t>
            </w:r>
            <w:r w:rsidRPr="00E90BF5">
              <w:softHyphen/>
              <w:t>зультаты своей деятел</w:t>
            </w:r>
            <w:r w:rsidRPr="00E90BF5">
              <w:t>ь</w:t>
            </w:r>
            <w:r w:rsidRPr="00E90BF5">
              <w:t>ности; осознавать возн</w:t>
            </w:r>
            <w:r w:rsidRPr="00E90BF5">
              <w:t>и</w:t>
            </w:r>
            <w:r w:rsidRPr="00E90BF5">
              <w:t>кающие трудности, и</w:t>
            </w:r>
            <w:r w:rsidRPr="00E90BF5">
              <w:t>с</w:t>
            </w:r>
            <w:r w:rsidRPr="00E90BF5">
              <w:t>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79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Что у</w:t>
            </w:r>
            <w:r w:rsidRPr="00E90BF5">
              <w:t>з</w:t>
            </w:r>
            <w:r w:rsidRPr="00E90BF5">
              <w:t>на</w:t>
            </w:r>
            <w:r w:rsidRPr="00E90BF5">
              <w:softHyphen/>
              <w:t>ли. Чему науч</w:t>
            </w:r>
            <w:r w:rsidRPr="00E90BF5">
              <w:t>и</w:t>
            </w:r>
            <w:r w:rsidRPr="00E90BF5"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опред</w:t>
            </w:r>
            <w:r w:rsidRPr="00E90BF5">
              <w:t>е</w:t>
            </w:r>
            <w:r w:rsidRPr="00E90BF5">
              <w:t>лять гр</w:t>
            </w:r>
            <w:r w:rsidRPr="00E90BF5">
              <w:t>а</w:t>
            </w:r>
            <w:r w:rsidRPr="00E90BF5">
              <w:t>ницы св</w:t>
            </w:r>
            <w:r w:rsidRPr="00E90BF5">
              <w:t>о</w:t>
            </w:r>
            <w:r w:rsidRPr="00E90BF5">
              <w:t>его зна</w:t>
            </w:r>
            <w:r w:rsidRPr="00E90BF5">
              <w:softHyphen/>
              <w:t>ния и не</w:t>
            </w:r>
            <w:r w:rsidRPr="00E90BF5"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 (фиксирования со</w:t>
            </w:r>
            <w:r w:rsidRPr="00E90BF5">
              <w:t>б</w:t>
            </w:r>
            <w:r w:rsidRPr="00E90BF5">
              <w:t>ственных затрудн</w:t>
            </w:r>
            <w:r w:rsidRPr="00E90BF5">
              <w:t>е</w:t>
            </w:r>
            <w:r w:rsidRPr="00E90BF5">
              <w:t>ний в деятельности): вступать в учеб. ди</w:t>
            </w:r>
            <w:r w:rsidRPr="00E90BF5">
              <w:t>а</w:t>
            </w:r>
            <w:r w:rsidRPr="00E90BF5">
              <w:t>лог; при консульт</w:t>
            </w:r>
            <w:r w:rsidRPr="00E90BF5">
              <w:t>а</w:t>
            </w:r>
            <w:r w:rsidRPr="00E90BF5">
              <w:t>тивной помощи уч</w:t>
            </w:r>
            <w:r w:rsidRPr="00E90BF5">
              <w:t>и</w:t>
            </w:r>
            <w:r w:rsidRPr="00E90BF5">
              <w:t>теля вы</w:t>
            </w:r>
            <w:r w:rsidRPr="00E90BF5">
              <w:softHyphen/>
              <w:t>полнять зад</w:t>
            </w:r>
            <w:r w:rsidRPr="00E90BF5">
              <w:t>а</w:t>
            </w:r>
            <w:r w:rsidRPr="00E90BF5">
              <w:t>ния в учебнике и в раб. тетради; прог</w:t>
            </w:r>
            <w:r w:rsidRPr="00E90BF5">
              <w:t>о</w:t>
            </w:r>
            <w:r w:rsidRPr="00E90BF5">
              <w:t>варивать состав чисел от 2 до 10; работать в паре: выполнять взаимопроверку та</w:t>
            </w:r>
            <w:r w:rsidRPr="00E90BF5">
              <w:t>б</w:t>
            </w:r>
            <w:r w:rsidRPr="00E90BF5">
              <w:t>лицы сложения и вы</w:t>
            </w:r>
            <w:r w:rsidRPr="00E90BF5">
              <w:softHyphen/>
              <w:t>читания однозначных чисел; в совместной деятельности учитель — ученик оценивать достижения на уроке по диагностической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прое</w:t>
            </w:r>
            <w:r w:rsidRPr="00E90BF5">
              <w:t>к</w:t>
            </w:r>
            <w:r w:rsidRPr="00E90BF5">
              <w:t>тиро</w:t>
            </w:r>
            <w:r w:rsidRPr="00E90BF5">
              <w:softHyphen/>
              <w:t>вать инди</w:t>
            </w:r>
            <w:r w:rsidRPr="00E90BF5">
              <w:softHyphen/>
              <w:t>видуальный ма</w:t>
            </w:r>
            <w:r w:rsidRPr="00E90BF5">
              <w:t>р</w:t>
            </w:r>
            <w:r w:rsidRPr="00E90BF5">
              <w:t>шрут восполнения проблемных зон в изуче</w:t>
            </w:r>
            <w:r w:rsidRPr="00E90BF5">
              <w:softHyphen/>
              <w:t>нии темы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  <w:color w:val="000000"/>
              </w:rPr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</w:t>
            </w:r>
            <w:r w:rsidRPr="00E90BF5">
              <w:t>о</w:t>
            </w:r>
            <w:r w:rsidRPr="00E90BF5">
              <w:t>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  <w:r w:rsidRPr="00E90BF5">
              <w:rPr>
                <w:rStyle w:val="a7"/>
                <w:lang w:eastAsia="en-US"/>
              </w:rPr>
              <w:t>Коммуник</w:t>
            </w:r>
            <w:r w:rsidRPr="00E90BF5">
              <w:rPr>
                <w:rStyle w:val="a7"/>
                <w:lang w:eastAsia="en-US"/>
              </w:rPr>
              <w:t>а</w:t>
            </w:r>
            <w:r w:rsidRPr="00E90BF5">
              <w:rPr>
                <w:rStyle w:val="a7"/>
                <w:lang w:eastAsia="en-US"/>
              </w:rPr>
              <w:t>тивные:</w:t>
            </w:r>
            <w:r w:rsidRPr="00E90BF5">
              <w:t xml:space="preserve"> вырабатывать с</w:t>
            </w:r>
            <w:r w:rsidRPr="00E90BF5">
              <w:t>о</w:t>
            </w:r>
            <w:r w:rsidRPr="00E90BF5">
              <w:t>вместно критерии оц</w:t>
            </w:r>
            <w:r w:rsidRPr="00E90BF5">
              <w:t>е</w:t>
            </w:r>
            <w:r w:rsidRPr="00E90BF5">
              <w:t>нивания выполнения з</w:t>
            </w:r>
            <w:r w:rsidRPr="00E90BF5">
              <w:t>а</w:t>
            </w:r>
            <w:r w:rsidRPr="00E90BF5">
              <w:t>дания (по выбору); оц</w:t>
            </w:r>
            <w:r w:rsidRPr="00E90BF5">
              <w:t>е</w:t>
            </w:r>
            <w:r w:rsidRPr="00E90BF5">
              <w:t>нивать свои достижения и до</w:t>
            </w:r>
            <w:r w:rsidRPr="00E90BF5">
              <w:softHyphen/>
              <w:t>стижения сверстн</w:t>
            </w:r>
            <w:r w:rsidRPr="00E90BF5">
              <w:t>и</w:t>
            </w:r>
            <w:r w:rsidRPr="00E90BF5">
              <w:t>ков по выработанным крите</w:t>
            </w:r>
            <w:r w:rsidRPr="00E90BF5">
              <w:softHyphen/>
              <w:t xml:space="preserve">риям; признавать свои ошибки, озвучивать их. </w:t>
            </w: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</w:t>
            </w:r>
            <w:r w:rsidRPr="00E90BF5">
              <w:t>а</w:t>
            </w:r>
            <w:r w:rsidRPr="00E90BF5">
              <w:t>ривать во внутренней речи последовательность действий при выпол</w:t>
            </w:r>
            <w:r w:rsidRPr="00E90BF5">
              <w:softHyphen/>
              <w:t>нении заданий; анализ</w:t>
            </w:r>
            <w:r w:rsidRPr="00E90BF5">
              <w:t>и</w:t>
            </w:r>
            <w:r w:rsidRPr="00E90BF5">
              <w:t>ровать собственную р</w:t>
            </w:r>
            <w:r w:rsidRPr="00E90BF5">
              <w:t>а</w:t>
            </w:r>
            <w:r w:rsidRPr="00E90BF5">
              <w:t>боту: выделять и осозн</w:t>
            </w:r>
            <w:r w:rsidRPr="00E90BF5">
              <w:t>а</w:t>
            </w:r>
            <w:r w:rsidRPr="00E90BF5">
              <w:t>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умения оценивать собственную учеб</w:t>
            </w:r>
            <w:r w:rsidRPr="00E90BF5">
              <w:softHyphen/>
              <w:t>ную деятел</w:t>
            </w:r>
            <w:r w:rsidRPr="00E90BF5">
              <w:t>ь</w:t>
            </w:r>
            <w:r w:rsidRPr="00E90BF5">
              <w:t>ность: свои достижения, самосто</w:t>
            </w:r>
            <w:r w:rsidRPr="00E90BF5">
              <w:t>я</w:t>
            </w:r>
            <w:r w:rsidRPr="00E90BF5">
              <w:t>тельность, инициативу, ответ</w:t>
            </w:r>
            <w:r w:rsidRPr="00E90BF5">
              <w:softHyphen/>
              <w:t>ственность, причины н</w:t>
            </w:r>
            <w:r w:rsidRPr="00E90BF5">
              <w:t>е</w:t>
            </w:r>
            <w:r w:rsidRPr="00E90BF5">
              <w:t>удач; осо</w:t>
            </w:r>
            <w:r w:rsidRPr="00E90BF5">
              <w:t>з</w:t>
            </w:r>
            <w:r w:rsidRPr="00E90BF5">
              <w:t>нание тру</w:t>
            </w:r>
            <w:r w:rsidRPr="00E90BF5">
              <w:t>д</w:t>
            </w:r>
            <w:r w:rsidRPr="00E90BF5">
              <w:t>ностей и стрем</w:t>
            </w:r>
            <w:r w:rsidRPr="00E90BF5">
              <w:softHyphen/>
              <w:t>ление к их преод</w:t>
            </w:r>
            <w:r w:rsidRPr="00E90BF5">
              <w:t>о</w:t>
            </w:r>
            <w:r w:rsidRPr="00E90BF5">
              <w:t>ле</w:t>
            </w:r>
            <w:r w:rsidRPr="00E90BF5">
              <w:softHyphen/>
              <w:t>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</w:t>
            </w:r>
            <w:r w:rsidRPr="00E90BF5">
              <w:softHyphen/>
              <w:t>ление изучен</w:t>
            </w:r>
            <w:r w:rsidRPr="00E90BF5">
              <w:softHyphen/>
              <w:t>ного м</w:t>
            </w:r>
            <w:r w:rsidRPr="00E90BF5">
              <w:t>а</w:t>
            </w:r>
            <w:r w:rsidRPr="00E90BF5">
              <w:t>те</w:t>
            </w:r>
            <w:r w:rsidRPr="00E90BF5"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</w:t>
            </w:r>
            <w:r w:rsidRPr="00E90BF5">
              <w:rPr>
                <w:sz w:val="24"/>
                <w:szCs w:val="24"/>
              </w:rPr>
              <w:softHyphen/>
              <w:t>ваю</w:t>
            </w:r>
            <w:r w:rsidRPr="00E90BF5">
              <w:rPr>
                <w:sz w:val="24"/>
                <w:szCs w:val="24"/>
              </w:rPr>
              <w:softHyphen/>
              <w:t>щего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softHyphen/>
              <w:t>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</w:t>
            </w:r>
            <w:r w:rsidRPr="00E90BF5">
              <w:softHyphen/>
              <w:t>роль и самоконтроль из</w:t>
            </w:r>
            <w:r w:rsidRPr="00E90BF5">
              <w:t>у</w:t>
            </w:r>
            <w:r w:rsidRPr="00E90BF5">
              <w:t>ченных понятий: при консультати</w:t>
            </w:r>
            <w:r w:rsidRPr="00E90BF5">
              <w:t>в</w:t>
            </w:r>
            <w:r w:rsidRPr="00E90BF5">
              <w:t>ной помощи учит</w:t>
            </w:r>
            <w:r w:rsidRPr="00E90BF5">
              <w:t>е</w:t>
            </w:r>
            <w:r w:rsidRPr="00E90BF5">
              <w:t>ля вы</w:t>
            </w:r>
            <w:r w:rsidRPr="00E90BF5">
              <w:softHyphen/>
              <w:t>полнять зад</w:t>
            </w:r>
            <w:r w:rsidRPr="00E90BF5">
              <w:t>а</w:t>
            </w:r>
            <w:r w:rsidRPr="00E90BF5">
              <w:t>ния в учебнике и в раб. тетради; и</w:t>
            </w:r>
            <w:r w:rsidRPr="00E90BF5">
              <w:t>с</w:t>
            </w:r>
            <w:r w:rsidRPr="00E90BF5">
              <w:t>пользовать в ус</w:t>
            </w:r>
            <w:r w:rsidRPr="00E90BF5">
              <w:t>т</w:t>
            </w:r>
            <w:r w:rsidRPr="00E90BF5">
              <w:t>ной речи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скую термин</w:t>
            </w:r>
            <w:r w:rsidRPr="00E90BF5">
              <w:t>о</w:t>
            </w:r>
            <w:r w:rsidRPr="00E90BF5">
              <w:t>логию; самосто</w:t>
            </w:r>
            <w:r w:rsidRPr="00E90BF5">
              <w:t>я</w:t>
            </w:r>
            <w:r w:rsidRPr="00E90BF5">
              <w:t>тельно вы</w:t>
            </w:r>
            <w:r w:rsidRPr="00E90BF5">
              <w:softHyphen/>
              <w:t>полнять задания проверо</w:t>
            </w:r>
            <w:r w:rsidRPr="00E90BF5">
              <w:t>ч</w:t>
            </w:r>
            <w:r w:rsidRPr="00E90BF5">
              <w:t>ной работы; аде</w:t>
            </w:r>
            <w:r w:rsidRPr="00E90BF5">
              <w:softHyphen/>
              <w:t xml:space="preserve">кватно оценивать свои знания. </w:t>
            </w:r>
            <w:r w:rsidRPr="00E90BF5">
              <w:rPr>
                <w:rStyle w:val="a7"/>
                <w:lang w:eastAsia="en-US"/>
              </w:rPr>
              <w:t>Пров</w:t>
            </w:r>
            <w:r w:rsidRPr="00E90BF5">
              <w:rPr>
                <w:rStyle w:val="a7"/>
                <w:lang w:eastAsia="en-US"/>
              </w:rPr>
              <w:t>е</w:t>
            </w:r>
            <w:r w:rsidRPr="00E90BF5">
              <w:rPr>
                <w:rStyle w:val="a7"/>
                <w:lang w:eastAsia="en-US"/>
              </w:rPr>
              <w:t>рочная работа по теме «Состав чисел в пред</w:t>
            </w:r>
            <w:r w:rsidRPr="00E90BF5">
              <w:rPr>
                <w:rStyle w:val="a7"/>
                <w:lang w:eastAsia="en-US"/>
              </w:rPr>
              <w:t>е</w:t>
            </w:r>
            <w:r w:rsidRPr="00E90BF5">
              <w:rPr>
                <w:rStyle w:val="a7"/>
                <w:lang w:eastAsia="en-US"/>
              </w:rPr>
              <w:t>лах 10»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выделять и форм-ть познавательную цель; осо</w:t>
            </w:r>
            <w:r w:rsidRPr="00E90BF5">
              <w:rPr>
                <w:sz w:val="24"/>
                <w:szCs w:val="24"/>
              </w:rPr>
              <w:softHyphen/>
              <w:t>знанно и произвольно строить речевое вы</w:t>
            </w:r>
            <w:r w:rsidRPr="00E90BF5">
              <w:rPr>
                <w:sz w:val="24"/>
                <w:szCs w:val="24"/>
              </w:rPr>
              <w:softHyphen/>
              <w:t>сказывание в устной 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ме; ориентироваться в св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ей системе знаний; делать обобщения, выводы.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вырабат</w:t>
            </w:r>
            <w:r w:rsidRPr="00E90BF5">
              <w:t>ы</w:t>
            </w:r>
            <w:r w:rsidRPr="00E90BF5">
              <w:t>вать совместно критерии оценивания выполнения задания; оценивать свои достижения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>вучивать их.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1c"/>
                <w:sz w:val="24"/>
                <w:szCs w:val="24"/>
              </w:rPr>
              <w:t>Регулятивные: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 xml:space="preserve"> проговар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и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вать во внутренней речи последовательность дейс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т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вий при выпол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softHyphen/>
              <w:t>нении зад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а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ний; анализировать собс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т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венную работу: выделять и осознавать то, что уже у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с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воено и что еще нужно у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с</w:t>
            </w:r>
            <w:r w:rsidRPr="00E90BF5">
              <w:rPr>
                <w:rStyle w:val="Exact"/>
                <w:spacing w:val="-1"/>
                <w:sz w:val="24"/>
                <w:szCs w:val="24"/>
              </w:rPr>
              <w:t>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Связь ме</w:t>
            </w:r>
            <w:r w:rsidRPr="00E90BF5">
              <w:rPr>
                <w:color w:val="000000"/>
              </w:rPr>
              <w:softHyphen/>
              <w:t>жду сум</w:t>
            </w:r>
            <w:r w:rsidRPr="00E90BF5">
              <w:rPr>
                <w:color w:val="000000"/>
              </w:rPr>
              <w:softHyphen/>
              <w:t>мой и сла</w:t>
            </w:r>
            <w:r w:rsidRPr="00E90BF5">
              <w:rPr>
                <w:color w:val="000000"/>
              </w:rPr>
              <w:softHyphen/>
              <w:t>гаемыми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связа</w:t>
            </w:r>
            <w:r w:rsidRPr="00E90BF5">
              <w:rPr>
                <w:color w:val="000000"/>
              </w:rPr>
              <w:softHyphen/>
              <w:t>ны между собой сум</w:t>
            </w:r>
            <w:r w:rsidRPr="00E90BF5">
              <w:rPr>
                <w:color w:val="000000"/>
              </w:rPr>
              <w:softHyphen/>
              <w:t>ма и каж</w:t>
            </w:r>
            <w:r w:rsidRPr="00E90BF5">
              <w:rPr>
                <w:color w:val="000000"/>
              </w:rPr>
              <w:softHyphen/>
              <w:t>дое слагае</w:t>
            </w:r>
            <w:r w:rsidRPr="00E90BF5">
              <w:rPr>
                <w:color w:val="000000"/>
              </w:rPr>
              <w:softHyphen/>
              <w:t>мое?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</w:t>
            </w:r>
            <w:r w:rsidRPr="00E90BF5">
              <w:rPr>
                <w:color w:val="000000"/>
              </w:rPr>
              <w:softHyphen/>
              <w:t>ных способностей и способностей к струк</w:t>
            </w:r>
            <w:r w:rsidRPr="00E90BF5">
              <w:rPr>
                <w:color w:val="000000"/>
              </w:rPr>
              <w:softHyphen/>
              <w:t>турированию и систематизации из</w:t>
            </w:r>
            <w:r w:rsidRPr="00E90BF5">
              <w:rPr>
                <w:color w:val="000000"/>
              </w:rPr>
              <w:t>у</w:t>
            </w:r>
            <w:r w:rsidRPr="00E90BF5">
              <w:rPr>
                <w:color w:val="000000"/>
              </w:rPr>
              <w:t>чае</w:t>
            </w:r>
            <w:r w:rsidRPr="00E90BF5">
              <w:rPr>
                <w:color w:val="000000"/>
              </w:rPr>
              <w:softHyphen/>
              <w:t>мого предметного содержания: называть компоненты при сложении; моделир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ситуации, илл</w:t>
            </w:r>
            <w:r w:rsidRPr="00E90BF5">
              <w:rPr>
                <w:color w:val="000000"/>
              </w:rPr>
              <w:t>ю</w:t>
            </w:r>
            <w:r w:rsidRPr="00E90BF5">
              <w:rPr>
                <w:color w:val="000000"/>
              </w:rPr>
              <w:t>стрирующие связь между суммой и сл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гаемым; решать пр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меры в пределах 10; строить короткое 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ноло</w:t>
            </w:r>
            <w:r w:rsidRPr="00E90BF5">
              <w:rPr>
                <w:color w:val="000000"/>
              </w:rPr>
              <w:softHyphen/>
              <w:t>гическое выск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зывани; ис</w:t>
            </w:r>
            <w:r w:rsidRPr="00E90BF5">
              <w:rPr>
                <w:color w:val="000000"/>
              </w:rPr>
              <w:softHyphen/>
              <w:t>пользовать в устной речи мат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матическую терм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нологию; самосто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 выполнять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дания в рабочей те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ради с последующей взаимопроверкой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80"/>
              <w:jc w:val="center"/>
            </w:pPr>
            <w:r w:rsidRPr="00E90BF5">
              <w:rPr>
                <w:color w:val="000000"/>
              </w:rPr>
              <w:t>Научиться ре</w:t>
            </w:r>
            <w:r w:rsidRPr="00E90BF5">
              <w:rPr>
                <w:color w:val="000000"/>
              </w:rPr>
              <w:softHyphen/>
              <w:t>шать примеры на вычитание на основе знания соот</w:t>
            </w:r>
            <w:r w:rsidRPr="00E90BF5">
              <w:rPr>
                <w:color w:val="000000"/>
              </w:rPr>
              <w:softHyphen/>
              <w:t>ветствующих случаев сло</w:t>
            </w:r>
            <w:r w:rsidRPr="00E90BF5">
              <w:rPr>
                <w:color w:val="000000"/>
              </w:rPr>
              <w:softHyphen/>
              <w:t>жения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120" w:right="1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мостоятельно выд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лять и формулировать познавательную цель; пере</w:t>
            </w:r>
            <w:r w:rsidRPr="00E90BF5">
              <w:rPr>
                <w:color w:val="000000"/>
              </w:rPr>
              <w:softHyphen/>
              <w:t>рабатывать и преобразовывать и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формацию из одной формы в другую.</w:t>
            </w:r>
          </w:p>
          <w:p w:rsidR="00155F11" w:rsidRPr="00E90BF5" w:rsidRDefault="00155F11" w:rsidP="00E36F00">
            <w:pPr>
              <w:widowControl w:val="0"/>
              <w:ind w:left="120" w:right="1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формировать навыки ре</w:t>
            </w:r>
            <w:r w:rsidRPr="00E90BF5">
              <w:rPr>
                <w:color w:val="000000"/>
              </w:rPr>
              <w:softHyphen/>
              <w:t>чевых действий: участвовать в общей беседе, соблюдая пр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вила речевого повед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ния.</w:t>
            </w:r>
          </w:p>
          <w:p w:rsidR="00155F11" w:rsidRPr="00E90BF5" w:rsidRDefault="00155F11" w:rsidP="00E36F00">
            <w:pPr>
              <w:widowControl w:val="0"/>
              <w:ind w:left="120" w:right="1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де</w:t>
            </w:r>
            <w:r w:rsidRPr="00E90BF5">
              <w:rPr>
                <w:color w:val="000000"/>
              </w:rPr>
              <w:t>й</w:t>
            </w:r>
            <w:r w:rsidRPr="00E90BF5">
              <w:rPr>
                <w:color w:val="000000"/>
              </w:rPr>
              <w:t>ствовать по плану; контро</w:t>
            </w:r>
            <w:r w:rsidRPr="00E90BF5">
              <w:rPr>
                <w:color w:val="000000"/>
              </w:rPr>
              <w:softHyphen/>
              <w:t>лировать пр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цесс и результаты деятельности, аде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ватно оценивать свои достижения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8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Форм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рование учеб</w:t>
            </w:r>
            <w:r w:rsidRPr="00E90BF5">
              <w:rPr>
                <w:color w:val="000000"/>
              </w:rPr>
              <w:softHyphen/>
              <w:t>но-познав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тельного интереса к новому учебному матери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лу и сп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собам реше</w:t>
            </w:r>
            <w:r w:rsidRPr="00E90BF5">
              <w:rPr>
                <w:color w:val="000000"/>
              </w:rPr>
              <w:softHyphen/>
              <w:t>ния новых учебных и практ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ческих задач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82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color w:val="000000"/>
              </w:rPr>
              <w:t>Связь ме</w:t>
            </w:r>
            <w:r w:rsidRPr="00E90BF5">
              <w:rPr>
                <w:color w:val="000000"/>
              </w:rPr>
              <w:softHyphen/>
              <w:t>жду сум</w:t>
            </w:r>
            <w:r w:rsidRPr="00E90BF5">
              <w:rPr>
                <w:color w:val="000000"/>
              </w:rPr>
              <w:softHyphen/>
              <w:t>мой и сла</w:t>
            </w:r>
            <w:r w:rsidRPr="00E90BF5">
              <w:rPr>
                <w:color w:val="000000"/>
              </w:rPr>
              <w:softHyphen/>
              <w:t>гаемыми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</w:t>
            </w:r>
            <w:r w:rsidRPr="00E90BF5">
              <w:rPr>
                <w:color w:val="000000"/>
              </w:rPr>
              <w:softHyphen/>
              <w:t>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при</w:t>
            </w:r>
            <w:r w:rsidRPr="00E90BF5">
              <w:rPr>
                <w:color w:val="000000"/>
              </w:rPr>
              <w:softHyphen/>
              <w:t>менить на прак</w:t>
            </w:r>
            <w:r w:rsidRPr="00E90BF5">
              <w:rPr>
                <w:color w:val="000000"/>
              </w:rPr>
              <w:softHyphen/>
              <w:t>тике по</w:t>
            </w:r>
            <w:r w:rsidRPr="00E90BF5">
              <w:rPr>
                <w:color w:val="000000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коррекционно-контрольного типа и реализации корре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ционной нормы: вступать в учеб. диа</w:t>
            </w:r>
            <w:r w:rsidRPr="00E90BF5">
              <w:rPr>
                <w:color w:val="000000"/>
              </w:rPr>
              <w:softHyphen/>
              <w:t>лог; называть комп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ненты при сложении; моделировать ситу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ции, иллюстриру</w:t>
            </w:r>
            <w:r w:rsidRPr="00E90BF5">
              <w:rPr>
                <w:color w:val="000000"/>
              </w:rPr>
              <w:t>ю</w:t>
            </w:r>
            <w:r w:rsidRPr="00E90BF5">
              <w:rPr>
                <w:color w:val="000000"/>
              </w:rPr>
              <w:t>щие связь между суммой и слагаемым; решать примеры в пределах 10; при ко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сультатив</w:t>
            </w:r>
            <w:r w:rsidRPr="00E90BF5">
              <w:rPr>
                <w:color w:val="000000"/>
              </w:rPr>
              <w:softHyphen/>
              <w:t>ной пом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щи учителя выпо</w:t>
            </w:r>
            <w:r w:rsidRPr="00E90BF5">
              <w:rPr>
                <w:color w:val="000000"/>
              </w:rPr>
              <w:t>л</w:t>
            </w:r>
            <w:r w:rsidRPr="00E90BF5">
              <w:rPr>
                <w:color w:val="000000"/>
              </w:rPr>
              <w:t>нять задания в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нике и в рабочей те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ради; работать в группе: обсуждать задание повышенной слож</w:t>
            </w:r>
            <w:r w:rsidRPr="00E90BF5">
              <w:rPr>
                <w:color w:val="000000"/>
              </w:rPr>
              <w:softHyphen/>
              <w:t>ности; в совм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стной деятельности учитель — ученик оценивать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на уроке по диа</w:t>
            </w:r>
            <w:r w:rsidRPr="00E90BF5">
              <w:rPr>
                <w:color w:val="000000"/>
              </w:rPr>
              <w:t>г</w:t>
            </w:r>
            <w:r w:rsidRPr="00E90BF5">
              <w:rPr>
                <w:color w:val="000000"/>
              </w:rPr>
              <w:t>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ind w:left="120" w:right="180"/>
              <w:jc w:val="center"/>
            </w:pPr>
            <w:r w:rsidRPr="00E90BF5">
              <w:rPr>
                <w:color w:val="000000"/>
              </w:rPr>
              <w:t>Научиться ре</w:t>
            </w:r>
            <w:r w:rsidRPr="00E90BF5">
              <w:rPr>
                <w:color w:val="000000"/>
              </w:rPr>
              <w:softHyphen/>
              <w:t>шать примеры на вычитание на основе знания соот</w:t>
            </w:r>
            <w:r w:rsidRPr="00E90BF5">
              <w:rPr>
                <w:color w:val="000000"/>
              </w:rPr>
              <w:softHyphen/>
              <w:t>ветствующих случаев сло</w:t>
            </w:r>
            <w:r w:rsidRPr="00E90BF5">
              <w:rPr>
                <w:color w:val="000000"/>
              </w:rPr>
              <w:softHyphen/>
              <w:t>жения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24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самостоятельно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делять и формулир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познавательную цель; пере</w:t>
            </w:r>
            <w:r w:rsidRPr="00E90BF5">
              <w:rPr>
                <w:color w:val="000000"/>
              </w:rPr>
              <w:softHyphen/>
              <w:t>рабатывать и преобразовывать информацию из о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ной формы в другую.</w:t>
            </w:r>
          </w:p>
          <w:p w:rsidR="00155F11" w:rsidRPr="00E90BF5" w:rsidRDefault="00155F11" w:rsidP="00E36F00">
            <w:pPr>
              <w:widowControl w:val="0"/>
              <w:ind w:left="100" w:right="10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осуществлять совмес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ную деятельность в паре с учетом конкре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ных учеб</w:t>
            </w:r>
            <w:r w:rsidRPr="00E90BF5">
              <w:rPr>
                <w:color w:val="000000"/>
              </w:rPr>
              <w:softHyphen/>
              <w:t>но-познавательных задач; участвовать в диало</w:t>
            </w:r>
            <w:r w:rsidRPr="00E90BF5">
              <w:rPr>
                <w:color w:val="000000"/>
              </w:rPr>
              <w:softHyphen/>
              <w:t>ге при выполнении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ний.</w:t>
            </w:r>
          </w:p>
          <w:p w:rsidR="00155F11" w:rsidRPr="00E90BF5" w:rsidRDefault="00155F11" w:rsidP="00E36F00">
            <w:pPr>
              <w:widowControl w:val="0"/>
              <w:ind w:left="100" w:right="24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раб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тать по предложе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ному учителем плану; оценивать правил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ность вы</w:t>
            </w:r>
            <w:r w:rsidRPr="00E90BF5">
              <w:rPr>
                <w:color w:val="000000"/>
              </w:rPr>
              <w:softHyphen/>
              <w:t>полнения своих действий, вн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сить необходи</w:t>
            </w:r>
            <w:r w:rsidRPr="00E90BF5">
              <w:rPr>
                <w:color w:val="000000"/>
              </w:rPr>
              <w:softHyphen/>
              <w:t>мые коррективы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22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Форм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рование навы</w:t>
            </w:r>
            <w:r w:rsidRPr="00E90BF5">
              <w:rPr>
                <w:color w:val="000000"/>
              </w:rPr>
              <w:softHyphen/>
              <w:t>ков анализа и сопо</w:t>
            </w:r>
            <w:r w:rsidRPr="00E90BF5">
              <w:rPr>
                <w:color w:val="000000"/>
              </w:rPr>
              <w:softHyphen/>
              <w:t>ставл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ния, 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ложи</w:t>
            </w:r>
            <w:r w:rsidRPr="00E90BF5">
              <w:rPr>
                <w:color w:val="000000"/>
              </w:rPr>
              <w:softHyphen/>
              <w:t>тельного отнош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к учению, к познава</w:t>
            </w:r>
            <w:r w:rsidRPr="00E90BF5">
              <w:rPr>
                <w:color w:val="000000"/>
              </w:rPr>
              <w:softHyphen/>
              <w:t>тельной деятел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ности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83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t>21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spacing w:after="6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решать задачи?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коррекционно-контрольного типа и реализации корре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ционной нормы (фиксирования со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ственных затрудн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ний в деятельности): читать задачи; пре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ставлять ситуации, опи</w:t>
            </w:r>
            <w:r w:rsidRPr="00E90BF5">
              <w:rPr>
                <w:color w:val="000000"/>
              </w:rPr>
              <w:softHyphen/>
              <w:t>санные в задаче; решать текстовые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дачи арифметич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ским способом; об</w:t>
            </w:r>
            <w:r w:rsidRPr="00E90BF5">
              <w:rPr>
                <w:color w:val="000000"/>
              </w:rPr>
              <w:t>ъ</w:t>
            </w:r>
            <w:r w:rsidRPr="00E90BF5">
              <w:rPr>
                <w:color w:val="000000"/>
              </w:rPr>
              <w:t>яснять вы</w:t>
            </w:r>
            <w:r w:rsidRPr="00E90BF5">
              <w:rPr>
                <w:color w:val="000000"/>
              </w:rPr>
              <w:softHyphen/>
              <w:t>бор ари</w:t>
            </w:r>
            <w:r w:rsidRPr="00E90BF5">
              <w:rPr>
                <w:color w:val="000000"/>
              </w:rPr>
              <w:t>ф</w:t>
            </w:r>
            <w:r w:rsidRPr="00E90BF5">
              <w:rPr>
                <w:color w:val="000000"/>
              </w:rPr>
              <w:t>метических действий; записывать в тетради решение и ответ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дачи; работать в паре: выполнять краткую запись задачи разн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ми способами; прог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варивать состав чисел от 2 до 10; в совмес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ной деятельно</w:t>
            </w:r>
            <w:r w:rsidRPr="00E90BF5">
              <w:rPr>
                <w:color w:val="000000"/>
              </w:rPr>
              <w:softHyphen/>
              <w:t>сти учитель-ученик оц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нивать достиже</w:t>
            </w:r>
            <w:r w:rsidRPr="00E90BF5">
              <w:rPr>
                <w:color w:val="000000"/>
              </w:rPr>
              <w:softHyphen/>
              <w:t>ния на уроке по диагност.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40"/>
              <w:jc w:val="center"/>
            </w:pPr>
            <w:r w:rsidRPr="00E90BF5">
              <w:rPr>
                <w:color w:val="000000"/>
              </w:rPr>
              <w:t>Научиться созд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вать мо</w:t>
            </w:r>
            <w:r w:rsidRPr="00E90BF5">
              <w:rPr>
                <w:color w:val="000000"/>
              </w:rPr>
              <w:softHyphen/>
              <w:t>дели и схемы для реш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 xml:space="preserve">ния задач 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8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нимать и строить пр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стые модели (в форме схематических рису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ков) ма</w:t>
            </w:r>
            <w:r w:rsidRPr="00E90BF5">
              <w:rPr>
                <w:color w:val="000000"/>
              </w:rPr>
              <w:softHyphen/>
              <w:t>тематических понятий и использ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их при решении текстовых задач.</w:t>
            </w:r>
          </w:p>
          <w:p w:rsidR="00155F11" w:rsidRPr="00E90BF5" w:rsidRDefault="00155F11" w:rsidP="00E36F00">
            <w:pPr>
              <w:widowControl w:val="0"/>
              <w:ind w:left="100" w:right="18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слушать партнера по обще</w:t>
            </w:r>
            <w:r w:rsidRPr="00E90BF5">
              <w:rPr>
                <w:color w:val="000000"/>
              </w:rPr>
              <w:softHyphen/>
              <w:t>нию (деятельн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сти), не перебивать, не обры</w:t>
            </w:r>
            <w:r w:rsidRPr="00E90BF5">
              <w:rPr>
                <w:color w:val="000000"/>
              </w:rPr>
              <w:softHyphen/>
              <w:t>вать на полусл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ве, вникать в смысл того, о чем говорит собеседник.</w:t>
            </w:r>
          </w:p>
          <w:p w:rsidR="00155F11" w:rsidRPr="00E90BF5" w:rsidRDefault="00155F11" w:rsidP="00E36F00">
            <w:pPr>
              <w:widowControl w:val="0"/>
              <w:ind w:left="100" w:right="340"/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под руков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дством учителя учебные действия в практической и мыслительной фо</w:t>
            </w:r>
            <w:r w:rsidRPr="00E90BF5">
              <w:rPr>
                <w:color w:val="000000"/>
              </w:rPr>
              <w:t>р</w:t>
            </w:r>
            <w:r w:rsidRPr="00E90BF5">
              <w:rPr>
                <w:color w:val="000000"/>
              </w:rPr>
              <w:t>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0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Формир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вание учеб</w:t>
            </w:r>
            <w:r w:rsidRPr="00E90BF5">
              <w:rPr>
                <w:color w:val="000000"/>
              </w:rPr>
              <w:softHyphen/>
              <w:t>но-познав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тельного интереса к новому учебному материалу и спос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бам реше</w:t>
            </w:r>
            <w:r w:rsidRPr="00E90BF5">
              <w:rPr>
                <w:color w:val="000000"/>
              </w:rPr>
              <w:softHyphen/>
              <w:t>ния новых учебных и практич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ских задач, осозна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ного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бора на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более э</w:t>
            </w:r>
            <w:r w:rsidRPr="00E90BF5">
              <w:rPr>
                <w:color w:val="000000"/>
              </w:rPr>
              <w:t>ф</w:t>
            </w:r>
            <w:r w:rsidRPr="00E90BF5">
              <w:rPr>
                <w:color w:val="000000"/>
              </w:rPr>
              <w:t>фектив</w:t>
            </w:r>
            <w:r w:rsidRPr="00E90BF5">
              <w:rPr>
                <w:color w:val="000000"/>
              </w:rPr>
              <w:softHyphen/>
              <w:t>ного сп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соба реше</w:t>
            </w:r>
            <w:r w:rsidRPr="00E90BF5">
              <w:rPr>
                <w:color w:val="000000"/>
              </w:rPr>
              <w:softHyphen/>
              <w:t>ния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84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Умень</w:t>
            </w:r>
            <w:r w:rsidRPr="00E90BF5">
              <w:rPr>
                <w:color w:val="000000"/>
              </w:rPr>
              <w:softHyphen/>
              <w:t>шаемое. Выч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тае</w:t>
            </w:r>
            <w:r w:rsidRPr="00E90BF5">
              <w:rPr>
                <w:color w:val="000000"/>
              </w:rPr>
              <w:softHyphen/>
              <w:t>мое. Раз</w:t>
            </w:r>
            <w:r w:rsidRPr="00E90BF5">
              <w:rPr>
                <w:color w:val="000000"/>
              </w:rPr>
              <w:softHyphen/>
              <w:t>ность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Урок о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кры</w:t>
            </w:r>
            <w:r w:rsidRPr="00E90BF5">
              <w:rPr>
                <w:color w:val="000000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зываются числа при вычита</w:t>
            </w:r>
            <w:r w:rsidRPr="00E90BF5">
              <w:rPr>
                <w:color w:val="000000"/>
              </w:rPr>
              <w:softHyphen/>
              <w:t>нии?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Формирование у учащихся умений по</w:t>
            </w:r>
            <w:r w:rsidRPr="00E90BF5">
              <w:rPr>
                <w:color w:val="000000"/>
              </w:rPr>
              <w:softHyphen/>
              <w:t>строения и ре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лизации новых знаний (понятий, способов, действий и т. д.): на</w:t>
            </w:r>
            <w:r w:rsidRPr="00E90BF5">
              <w:rPr>
                <w:color w:val="000000"/>
              </w:rPr>
              <w:softHyphen/>
              <w:t xml:space="preserve">зывать компоненты при вычитании: </w:t>
            </w:r>
            <w:r w:rsidRPr="00E90BF5">
              <w:rPr>
                <w:b/>
                <w:bCs/>
                <w:i/>
                <w:iCs/>
                <w:color w:val="000000"/>
              </w:rPr>
              <w:t>умень</w:t>
            </w:r>
            <w:r w:rsidRPr="00E90BF5">
              <w:rPr>
                <w:b/>
                <w:bCs/>
                <w:i/>
                <w:iCs/>
                <w:color w:val="000000"/>
              </w:rPr>
              <w:softHyphen/>
              <w:t>шаемое, вычита</w:t>
            </w:r>
            <w:r w:rsidRPr="00E90BF5">
              <w:rPr>
                <w:b/>
                <w:bCs/>
                <w:i/>
                <w:iCs/>
                <w:color w:val="000000"/>
              </w:rPr>
              <w:t>е</w:t>
            </w:r>
            <w:r w:rsidRPr="00E90BF5">
              <w:rPr>
                <w:b/>
                <w:bCs/>
                <w:i/>
                <w:iCs/>
                <w:color w:val="000000"/>
              </w:rPr>
              <w:t>мое, разность',</w:t>
            </w:r>
            <w:r w:rsidRPr="00E90BF5">
              <w:rPr>
                <w:color w:val="000000"/>
              </w:rPr>
              <w:t xml:space="preserve"> решать текстовые задачи арифмет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ческим способом; объяснять выбор арифметических дейст</w:t>
            </w:r>
            <w:r w:rsidRPr="00E90BF5">
              <w:rPr>
                <w:color w:val="000000"/>
              </w:rPr>
              <w:softHyphen/>
              <w:t>вий; в совм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</w:t>
            </w:r>
            <w:r w:rsidRPr="00E90BF5">
              <w:rPr>
                <w:color w:val="000000"/>
              </w:rPr>
              <w:softHyphen/>
              <w:t>ной деятельности учитель — ученик оцени</w:t>
            </w:r>
            <w:r w:rsidRPr="00E90BF5">
              <w:rPr>
                <w:color w:val="000000"/>
              </w:rPr>
              <w:softHyphen/>
              <w:t>вать дост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60"/>
              <w:jc w:val="center"/>
            </w:pPr>
            <w:r w:rsidRPr="00E90BF5">
              <w:rPr>
                <w:color w:val="000000"/>
              </w:rPr>
              <w:t>Научиться наз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вать ком</w:t>
            </w:r>
            <w:r w:rsidRPr="00E90BF5">
              <w:rPr>
                <w:color w:val="000000"/>
              </w:rPr>
              <w:softHyphen/>
              <w:t>поненты при вычитании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0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нимать учебные задачи урока и стремиться их выполнить; добывать новые знания: извл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кать информацию, пред</w:t>
            </w:r>
            <w:r w:rsidRPr="00E90BF5">
              <w:rPr>
                <w:color w:val="000000"/>
              </w:rPr>
              <w:softHyphen/>
              <w:t>ставленную в ра</w:t>
            </w:r>
            <w:r w:rsidRPr="00E90BF5">
              <w:rPr>
                <w:color w:val="000000"/>
              </w:rPr>
              <w:t>з</w:t>
            </w:r>
            <w:r w:rsidRPr="00E90BF5">
              <w:rPr>
                <w:color w:val="000000"/>
              </w:rPr>
              <w:t>ных формах; делать обобще</w:t>
            </w:r>
            <w:r w:rsidRPr="00E90BF5">
              <w:rPr>
                <w:color w:val="000000"/>
              </w:rPr>
              <w:softHyphen/>
              <w:t>ния, выводы.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участвовать в коллектив</w:t>
            </w:r>
            <w:r w:rsidRPr="00E90BF5">
              <w:rPr>
                <w:color w:val="000000"/>
              </w:rPr>
              <w:softHyphen/>
              <w:t>ном обсуждении пр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блем; доносить свою по</w:t>
            </w:r>
            <w:r w:rsidRPr="00E90BF5">
              <w:rPr>
                <w:color w:val="000000"/>
              </w:rPr>
              <w:softHyphen/>
              <w:t>зицию до других, прив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 xml:space="preserve">дя аргументы.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осозн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вать результат учебных действий, описывать 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зультаты действий, ис</w:t>
            </w:r>
            <w:r w:rsidRPr="00E90BF5">
              <w:rPr>
                <w:color w:val="000000"/>
              </w:rPr>
              <w:softHyphen/>
              <w:t>пользуя математическую терминологию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widowControl w:val="0"/>
              <w:ind w:left="100" w:right="16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Формир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вание по</w:t>
            </w:r>
            <w:r w:rsidRPr="00E90BF5">
              <w:rPr>
                <w:color w:val="000000"/>
              </w:rPr>
              <w:softHyphen/>
              <w:t>лож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тельного от</w:t>
            </w:r>
            <w:r w:rsidRPr="00E90BF5">
              <w:rPr>
                <w:color w:val="000000"/>
              </w:rPr>
              <w:softHyphen/>
              <w:t>ношения к учению, к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тельной деятел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ности, желания приобр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тать но</w:t>
            </w:r>
            <w:r w:rsidRPr="00E90BF5">
              <w:rPr>
                <w:color w:val="000000"/>
              </w:rPr>
              <w:softHyphen/>
              <w:t>вые 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ния, ум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ния,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учебные действия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85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t>22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lang w:val="en-US"/>
              </w:rPr>
            </w:pPr>
            <w:r>
              <w:rPr>
                <w:noProof/>
              </w:rPr>
              <w:pict>
                <v:roundrect id="_x0000_s1026" style="position:absolute;left:0;text-align:left;margin-left:34.15pt;margin-top:27.75pt;width:7.15pt;height:7.15pt;z-index:251658240;mso-position-horizontal-relative:text;mso-position-vertical-relative:text" arcsize="10923f"/>
              </w:pict>
            </w:r>
            <w:r w:rsidRPr="00E90BF5">
              <w:rPr>
                <w:color w:val="000000"/>
              </w:rPr>
              <w:t>Вычита</w:t>
            </w:r>
            <w:r w:rsidRPr="00E90BF5">
              <w:rPr>
                <w:color w:val="000000"/>
              </w:rPr>
              <w:softHyphen/>
              <w:t xml:space="preserve">ние вида </w:t>
            </w:r>
            <w:r w:rsidRPr="00E90BF5">
              <w:rPr>
                <w:lang w:val="en-US"/>
              </w:rPr>
              <w:t>6 –</w:t>
            </w:r>
          </w:p>
          <w:p w:rsidR="00155F11" w:rsidRPr="00E90BF5" w:rsidRDefault="00155F11" w:rsidP="00E36F00">
            <w:pPr>
              <w:jc w:val="center"/>
            </w:pPr>
            <w:r>
              <w:rPr>
                <w:noProof/>
              </w:rPr>
              <w:pict>
                <v:rect id="_x0000_s1027" style="position:absolute;left:0;text-align:left;margin-left:34.05pt;margin-top:-.15pt;width:7.15pt;height:7.15pt;z-index:251657216"/>
              </w:pict>
            </w:r>
            <w:r w:rsidRPr="00E90BF5">
              <w:rPr>
                <w:lang w:val="en-US"/>
              </w:rPr>
              <w:t>7 –</w:t>
            </w:r>
            <w:r w:rsidRPr="00E90BF5">
              <w:t xml:space="preserve"> 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вычитать из чисел 6 и 7?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деятель</w:t>
            </w:r>
            <w:r w:rsidRPr="00E90BF5">
              <w:rPr>
                <w:color w:val="000000"/>
              </w:rPr>
              <w:softHyphen/>
              <w:t>ностных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и способностей к структурированию и систематизации изучаемого предме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ного содержания: вступать в учебный диалог; моделировать изученные арифм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тические зависи</w:t>
            </w:r>
            <w:r w:rsidRPr="00E90BF5">
              <w:rPr>
                <w:color w:val="000000"/>
              </w:rPr>
              <w:softHyphen/>
              <w:t>мости; решать пр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меры в пределах 10; вычитать различные числа из чисел 6, 7; проговаривать назв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 компонентов при сложении и вычит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нии; записывать под диктовку примеры; объяснять выбор арифметических де</w:t>
            </w:r>
            <w:r w:rsidRPr="00E90BF5">
              <w:rPr>
                <w:color w:val="000000"/>
              </w:rPr>
              <w:t>й</w:t>
            </w:r>
            <w:r w:rsidRPr="00E90BF5">
              <w:rPr>
                <w:color w:val="000000"/>
              </w:rPr>
              <w:t>ствий при решении задач; записывать в тетради решение и ответ задачи; раб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тать в паре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Научиться ре</w:t>
            </w:r>
            <w:r w:rsidRPr="00E90BF5">
              <w:rPr>
                <w:color w:val="000000"/>
              </w:rPr>
              <w:softHyphen/>
              <w:t>шать примеры вида 6 —,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7 — □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ор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ентироваться в своей си</w:t>
            </w:r>
            <w:r w:rsidRPr="00E90BF5">
              <w:rPr>
                <w:color w:val="000000"/>
              </w:rPr>
              <w:softHyphen/>
              <w:t>стеме знаний: самосто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 предполагать, 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кая информация нужна для решения учеб</w:t>
            </w:r>
            <w:r w:rsidRPr="00E90BF5">
              <w:rPr>
                <w:color w:val="000000"/>
              </w:rPr>
              <w:softHyphen/>
              <w:t>ной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дачи.</w:t>
            </w:r>
          </w:p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применять математич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ские знания и математ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ческую терминологию при изложении своего мнения и предлагаемых спо</w:t>
            </w:r>
            <w:r w:rsidRPr="00E90BF5">
              <w:rPr>
                <w:color w:val="000000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действ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по плану; контро</w:t>
            </w:r>
            <w:r w:rsidRPr="00E90BF5">
              <w:rPr>
                <w:color w:val="000000"/>
              </w:rPr>
              <w:softHyphen/>
              <w:t>лировать процесс и 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зультаты деятельности, вносить необходимые коррективы; адекватно оценивать свои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же</w:t>
            </w:r>
            <w:r w:rsidRPr="00E90BF5">
              <w:rPr>
                <w:color w:val="000000"/>
              </w:rPr>
              <w:softHyphen/>
              <w:t xml:space="preserve">лания выполнять учебные действия, приобретать новые </w:t>
            </w:r>
            <w:r w:rsidRPr="00E90BF5">
              <w:rPr>
                <w:b/>
                <w:bCs/>
                <w:i/>
                <w:iCs/>
                <w:color w:val="000000"/>
              </w:rPr>
              <w:t>зн</w:t>
            </w:r>
            <w:r w:rsidRPr="00E90BF5">
              <w:rPr>
                <w:b/>
                <w:bCs/>
                <w:i/>
                <w:iCs/>
                <w:color w:val="000000"/>
              </w:rPr>
              <w:t>а</w:t>
            </w:r>
            <w:r w:rsidRPr="00E90BF5">
              <w:rPr>
                <w:b/>
                <w:bCs/>
                <w:i/>
                <w:iCs/>
                <w:color w:val="000000"/>
              </w:rPr>
              <w:t>ния,</w:t>
            </w:r>
            <w:r w:rsidRPr="00E90BF5">
              <w:rPr>
                <w:color w:val="000000"/>
              </w:rPr>
              <w:t xml:space="preserve"> уст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новление связи между целью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Закреп</w:t>
            </w:r>
            <w:r w:rsidRPr="00E90BF5">
              <w:rPr>
                <w:color w:val="000000"/>
              </w:rPr>
              <w:softHyphen/>
              <w:t>ление приема вычи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ле</w:t>
            </w:r>
            <w:r w:rsidRPr="00E90BF5">
              <w:rPr>
                <w:color w:val="000000"/>
              </w:rPr>
              <w:softHyphen/>
              <w:t xml:space="preserve">ний вида </w:t>
            </w:r>
            <w:r w:rsidRPr="00E90BF5">
              <w:t>6 –, 7 –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</w:t>
            </w:r>
            <w:r w:rsidRPr="00E90BF5">
              <w:rPr>
                <w:color w:val="000000"/>
              </w:rPr>
              <w:softHyphen/>
              <w:t>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при</w:t>
            </w:r>
            <w:r w:rsidRPr="00E90BF5">
              <w:rPr>
                <w:color w:val="000000"/>
              </w:rPr>
              <w:softHyphen/>
              <w:t>менить на прак</w:t>
            </w:r>
            <w:r w:rsidRPr="00E90BF5">
              <w:rPr>
                <w:color w:val="000000"/>
              </w:rPr>
              <w:softHyphen/>
              <w:t>тике по</w:t>
            </w:r>
            <w:r w:rsidRPr="00E90BF5">
              <w:rPr>
                <w:color w:val="000000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коррекционно-контрол. типа и ре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лизации коррекцио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ной нормы: строить короткое монолог. высказывание: кра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кий и развернутый ответ на вопросы учителя по ходу ур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ка; решать примеры в преде</w:t>
            </w:r>
            <w:r w:rsidRPr="00E90BF5">
              <w:rPr>
                <w:color w:val="000000"/>
              </w:rPr>
              <w:softHyphen/>
              <w:t>лах 10; запи</w:t>
            </w:r>
            <w:r w:rsidRPr="00E90BF5">
              <w:rPr>
                <w:color w:val="000000"/>
              </w:rPr>
              <w:softHyphen/>
              <w:t>сывать под диктовку примеры; объяснять выбор арифм. дейс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вий при решении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дач; записывать в тетради ре</w:t>
            </w:r>
            <w:r w:rsidRPr="00E90BF5">
              <w:rPr>
                <w:color w:val="000000"/>
              </w:rPr>
              <w:softHyphen/>
              <w:t>шение и ответ задачи; при консультатив</w:t>
            </w:r>
            <w:r w:rsidRPr="00E90BF5">
              <w:rPr>
                <w:color w:val="000000"/>
              </w:rPr>
              <w:softHyphen/>
              <w:t>ной 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мощи учителя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задания в учебнике и в раб.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испол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зо</w:t>
            </w:r>
            <w:r w:rsidRPr="00E90BF5">
              <w:rPr>
                <w:color w:val="000000"/>
              </w:rPr>
              <w:softHyphen/>
              <w:t>вать приоб</w:t>
            </w:r>
            <w:r w:rsidRPr="00E90BF5">
              <w:rPr>
                <w:color w:val="000000"/>
              </w:rPr>
              <w:softHyphen/>
              <w:t>ретенные матем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тиче</w:t>
            </w:r>
            <w:r w:rsidRPr="00E90BF5">
              <w:rPr>
                <w:color w:val="000000"/>
              </w:rPr>
              <w:softHyphen/>
              <w:t>ские знания для выпол</w:t>
            </w:r>
            <w:r w:rsidRPr="00E90BF5">
              <w:rPr>
                <w:color w:val="000000"/>
              </w:rPr>
              <w:softHyphen/>
              <w:t>нения пред</w:t>
            </w:r>
            <w:r w:rsidRPr="00E90BF5">
              <w:rPr>
                <w:color w:val="000000"/>
              </w:rPr>
              <w:softHyphen/>
              <w:t>ложенных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осо</w:t>
            </w:r>
            <w:r w:rsidRPr="00E90BF5">
              <w:rPr>
                <w:color w:val="000000"/>
              </w:rPr>
              <w:t>з</w:t>
            </w:r>
            <w:r w:rsidRPr="00E90BF5">
              <w:rPr>
                <w:color w:val="000000"/>
              </w:rPr>
              <w:t>навать познавательную задачу, делать выводы, обобщения на основе реализованных исслед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 xml:space="preserve">вательских задач. 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включаться в диалог с учи</w:t>
            </w:r>
            <w:r w:rsidRPr="00E90BF5">
              <w:rPr>
                <w:color w:val="000000"/>
              </w:rPr>
              <w:softHyphen/>
              <w:t>телем и сверстник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ми, в коллективное обсу</w:t>
            </w:r>
            <w:r w:rsidRPr="00E90BF5">
              <w:rPr>
                <w:color w:val="000000"/>
              </w:rPr>
              <w:softHyphen/>
              <w:t>ждение проблем; проя</w:t>
            </w:r>
            <w:r w:rsidRPr="00E90BF5">
              <w:rPr>
                <w:color w:val="000000"/>
              </w:rPr>
              <w:t>в</w:t>
            </w:r>
            <w:r w:rsidRPr="00E90BF5">
              <w:rPr>
                <w:color w:val="000000"/>
              </w:rPr>
              <w:t>лять инициативу и ак</w:t>
            </w:r>
            <w:r w:rsidRPr="00E90BF5">
              <w:rPr>
                <w:color w:val="000000"/>
              </w:rPr>
              <w:softHyphen/>
              <w:t xml:space="preserve">тивность в стремлении высказываться.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работать по плану, сверяя свои действия с целью, ко</w:t>
            </w:r>
            <w:r w:rsidRPr="00E90BF5">
              <w:rPr>
                <w:color w:val="000000"/>
              </w:rPr>
              <w:t>р</w:t>
            </w:r>
            <w:r w:rsidRPr="00E90BF5">
              <w:rPr>
                <w:color w:val="000000"/>
              </w:rPr>
              <w:t>ректировать свою дея</w:t>
            </w:r>
            <w:r w:rsidRPr="00E90BF5">
              <w:rPr>
                <w:color w:val="000000"/>
              </w:rPr>
              <w:softHyphen/>
              <w:t>тельность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учеб</w:t>
            </w:r>
            <w:r w:rsidRPr="00E90BF5">
              <w:rPr>
                <w:color w:val="000000"/>
              </w:rPr>
              <w:softHyphen/>
              <w:t>но-познав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тельного и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тереса к 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вому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ному мат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риалу и сп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собам реше</w:t>
            </w:r>
            <w:r w:rsidRPr="00E90BF5">
              <w:rPr>
                <w:color w:val="000000"/>
              </w:rPr>
              <w:softHyphen/>
              <w:t>ния новых учебных и практич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ских задач, осознанного выбора на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более э</w:t>
            </w:r>
            <w:r w:rsidRPr="00E90BF5">
              <w:rPr>
                <w:color w:val="000000"/>
              </w:rPr>
              <w:t>ф</w:t>
            </w:r>
            <w:r w:rsidRPr="00E90BF5">
              <w:rPr>
                <w:color w:val="000000"/>
              </w:rPr>
              <w:t>фектив</w:t>
            </w:r>
            <w:r w:rsidRPr="00E90BF5">
              <w:rPr>
                <w:color w:val="000000"/>
              </w:rPr>
              <w:softHyphen/>
              <w:t>ного способа 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ше</w:t>
            </w:r>
            <w:r w:rsidRPr="00E90BF5">
              <w:rPr>
                <w:color w:val="000000"/>
              </w:rPr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Вычита</w:t>
            </w:r>
            <w:r w:rsidRPr="00E90BF5">
              <w:rPr>
                <w:color w:val="000000"/>
              </w:rPr>
              <w:softHyphen/>
              <w:t xml:space="preserve">ние вида </w:t>
            </w:r>
            <w:r w:rsidRPr="00E90BF5">
              <w:t>8 - , 9 –</w:t>
            </w:r>
          </w:p>
          <w:p w:rsidR="00155F11" w:rsidRPr="00E90BF5" w:rsidRDefault="00155F11" w:rsidP="00E36F0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вычитать из чисел 8 и 9?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деятель</w:t>
            </w:r>
            <w:r w:rsidRPr="00E90BF5">
              <w:rPr>
                <w:color w:val="000000"/>
              </w:rPr>
              <w:softHyphen/>
              <w:t>ностных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и способностей к структ-ю и сист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мат-и изучаемого предметного соде</w:t>
            </w:r>
            <w:r w:rsidRPr="00E90BF5">
              <w:rPr>
                <w:color w:val="000000"/>
              </w:rPr>
              <w:t>р</w:t>
            </w:r>
            <w:r w:rsidRPr="00E90BF5">
              <w:rPr>
                <w:color w:val="000000"/>
              </w:rPr>
              <w:t>жания: вступать в учебный диалог; 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делировать изуче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ные арифмет. зав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симости; решать примеры в пределах 10; вычитать разли</w:t>
            </w:r>
            <w:r w:rsidRPr="00E90BF5">
              <w:rPr>
                <w:color w:val="000000"/>
              </w:rPr>
              <w:t>ч</w:t>
            </w:r>
            <w:r w:rsidRPr="00E90BF5">
              <w:rPr>
                <w:color w:val="000000"/>
              </w:rPr>
              <w:t>ные числа из чисел 8, 9; проговари</w:t>
            </w:r>
            <w:r w:rsidRPr="00E90BF5">
              <w:rPr>
                <w:color w:val="000000"/>
              </w:rPr>
              <w:softHyphen/>
              <w:t>вать 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звания компонентов при сложении и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читании; читать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чи, дополняя усл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вие; записывать в тетради, решение и ответ; работать в группе: об</w:t>
            </w:r>
            <w:r w:rsidRPr="00E90BF5">
              <w:rPr>
                <w:color w:val="000000"/>
              </w:rPr>
              <w:softHyphen/>
              <w:t>суждать задание повышенной сложности; самост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ят. выполнять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 в раб.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Научиться ре</w:t>
            </w:r>
            <w:r w:rsidRPr="00E90BF5">
              <w:rPr>
                <w:color w:val="000000"/>
              </w:rPr>
              <w:softHyphen/>
              <w:t xml:space="preserve">шать примеры вида 8 —, 9 – 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ор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ентироваться в своей си</w:t>
            </w:r>
            <w:r w:rsidRPr="00E90BF5">
              <w:rPr>
                <w:color w:val="000000"/>
              </w:rPr>
              <w:softHyphen/>
              <w:t>стеме знаний: самосто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 предполагать, 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кая информация нужна для решения учеб</w:t>
            </w:r>
            <w:r w:rsidRPr="00E90BF5">
              <w:rPr>
                <w:color w:val="000000"/>
              </w:rPr>
              <w:softHyphen/>
              <w:t>ной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дачи.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формировать навыки 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че</w:t>
            </w:r>
            <w:r w:rsidRPr="00E90BF5">
              <w:rPr>
                <w:color w:val="000000"/>
              </w:rPr>
              <w:softHyphen/>
              <w:t>вых действий: учас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вовать в общей беседе, со</w:t>
            </w:r>
            <w:r w:rsidRPr="00E90BF5">
              <w:rPr>
                <w:color w:val="000000"/>
              </w:rPr>
              <w:softHyphen/>
              <w:t>блюдая правила реч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вого поведения; проя</w:t>
            </w:r>
            <w:r w:rsidRPr="00E90BF5">
              <w:rPr>
                <w:color w:val="000000"/>
              </w:rPr>
              <w:t>в</w:t>
            </w:r>
            <w:r w:rsidRPr="00E90BF5">
              <w:rPr>
                <w:color w:val="000000"/>
              </w:rPr>
              <w:t>лять активность в стре</w:t>
            </w:r>
            <w:r w:rsidRPr="00E90BF5">
              <w:rPr>
                <w:color w:val="000000"/>
              </w:rPr>
              <w:t>м</w:t>
            </w:r>
            <w:r w:rsidRPr="00E90BF5">
              <w:rPr>
                <w:color w:val="000000"/>
              </w:rPr>
              <w:t>лении высказываться.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фикс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ровать по ходу урока и в конце его удовлетворе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ность (неудовлетво</w:t>
            </w:r>
            <w:r w:rsidRPr="00E90BF5">
              <w:rPr>
                <w:color w:val="000000"/>
              </w:rPr>
              <w:softHyphen/>
              <w:t>ренность) свой работой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ува</w:t>
            </w:r>
            <w:r w:rsidRPr="00E90BF5">
              <w:rPr>
                <w:color w:val="000000"/>
              </w:rPr>
              <w:softHyphen/>
              <w:t>жительного отноше</w:t>
            </w:r>
            <w:r w:rsidRPr="00E90BF5">
              <w:rPr>
                <w:color w:val="000000"/>
              </w:rPr>
              <w:softHyphen/>
              <w:t>ния к иному мн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нию, разв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тие сам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стоя</w:t>
            </w:r>
            <w:r w:rsidRPr="00E90BF5">
              <w:rPr>
                <w:color w:val="000000"/>
              </w:rPr>
              <w:softHyphen/>
              <w:t>тельности и личной о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ветственн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 за свои поступки, навыков с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трудни</w:t>
            </w:r>
            <w:r w:rsidRPr="00E90BF5">
              <w:rPr>
                <w:color w:val="000000"/>
              </w:rPr>
              <w:softHyphen/>
              <w:t>чества со сверстника</w:t>
            </w:r>
            <w:r w:rsidRPr="00E90BF5">
              <w:rPr>
                <w:color w:val="000000"/>
              </w:rPr>
              <w:softHyphen/>
              <w:t>ми, умения не созда</w:t>
            </w:r>
            <w:r w:rsidRPr="00E90BF5">
              <w:rPr>
                <w:color w:val="000000"/>
              </w:rPr>
              <w:softHyphen/>
              <w:t>вать конфликтов и находить выходы из спорных с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туаций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Закреп</w:t>
            </w:r>
            <w:r w:rsidRPr="00E90BF5">
              <w:rPr>
                <w:color w:val="000000"/>
              </w:rPr>
              <w:softHyphen/>
              <w:t>ление приема вычи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ле</w:t>
            </w:r>
            <w:r w:rsidRPr="00E90BF5">
              <w:rPr>
                <w:color w:val="000000"/>
              </w:rPr>
              <w:softHyphen/>
              <w:t xml:space="preserve">ний вида </w:t>
            </w:r>
            <w:r w:rsidRPr="00E90BF5">
              <w:t>8 -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9 –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</w:t>
            </w:r>
            <w:r w:rsidRPr="00E90BF5">
              <w:rPr>
                <w:color w:val="000000"/>
              </w:rPr>
              <w:softHyphen/>
              <w:t>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при</w:t>
            </w:r>
            <w:r w:rsidRPr="00E90BF5">
              <w:rPr>
                <w:color w:val="000000"/>
              </w:rPr>
              <w:softHyphen/>
              <w:t>менить на прак</w:t>
            </w:r>
            <w:r w:rsidRPr="00E90BF5">
              <w:rPr>
                <w:color w:val="000000"/>
              </w:rPr>
              <w:softHyphen/>
              <w:t>тике по</w:t>
            </w:r>
            <w:r w:rsidRPr="00E90BF5">
              <w:rPr>
                <w:color w:val="000000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коррекционно-контрольного типа и реализации корре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ционной нормы: строить короткое 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ноло</w:t>
            </w:r>
            <w:r w:rsidRPr="00E90BF5">
              <w:rPr>
                <w:color w:val="000000"/>
              </w:rPr>
              <w:softHyphen/>
              <w:t>гическое выск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зывание: краткий и развер</w:t>
            </w:r>
            <w:r w:rsidRPr="00E90BF5">
              <w:rPr>
                <w:color w:val="000000"/>
              </w:rPr>
              <w:softHyphen/>
              <w:t>нутый ответ на вопросы учителя по ходу урока; модел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ровать изученные арифм. зависимости; решать примеры в пределах 10; выч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 xml:space="preserve">тать различные числа из чисел </w:t>
            </w:r>
            <w:r w:rsidRPr="00E90BF5">
              <w:rPr>
                <w:color w:val="000000"/>
                <w:spacing w:val="30"/>
              </w:rPr>
              <w:t>8,9;</w:t>
            </w:r>
            <w:r w:rsidRPr="00E90BF5">
              <w:rPr>
                <w:color w:val="000000"/>
              </w:rPr>
              <w:t xml:space="preserve"> прог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варивать названия компонентов при сложении и вычит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нии; чертить отрезки заданной длины; 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ботать в паре: обсу</w:t>
            </w:r>
            <w:r w:rsidRPr="00E90BF5">
              <w:rPr>
                <w:color w:val="000000"/>
              </w:rPr>
              <w:t>ж</w:t>
            </w:r>
            <w:r w:rsidRPr="00E90BF5">
              <w:rPr>
                <w:color w:val="000000"/>
              </w:rPr>
              <w:t>дать задание пов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шенной сложности; в совмест</w:t>
            </w:r>
            <w:r w:rsidRPr="00E90BF5">
              <w:rPr>
                <w:color w:val="000000"/>
              </w:rPr>
              <w:softHyphen/>
              <w:t>ной деятел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ности учитель — ученик оцени</w:t>
            </w:r>
            <w:r w:rsidRPr="00E90BF5">
              <w:rPr>
                <w:color w:val="000000"/>
              </w:rPr>
              <w:softHyphen/>
              <w:t>вать достижения на уроке по диагностиче</w:t>
            </w:r>
            <w:r w:rsidRPr="00E90BF5">
              <w:rPr>
                <w:color w:val="000000"/>
              </w:rPr>
              <w:softHyphen/>
              <w:t>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испол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зо</w:t>
            </w:r>
            <w:r w:rsidRPr="00E90BF5">
              <w:rPr>
                <w:color w:val="000000"/>
              </w:rPr>
              <w:softHyphen/>
              <w:t>вать приоб</w:t>
            </w:r>
            <w:r w:rsidRPr="00E90BF5">
              <w:rPr>
                <w:color w:val="000000"/>
              </w:rPr>
              <w:softHyphen/>
              <w:t>ретенные матем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тиче</w:t>
            </w:r>
            <w:r w:rsidRPr="00E90BF5">
              <w:rPr>
                <w:color w:val="000000"/>
              </w:rPr>
              <w:softHyphen/>
              <w:t>ские знания для выпол</w:t>
            </w:r>
            <w:r w:rsidRPr="00E90BF5">
              <w:rPr>
                <w:color w:val="000000"/>
              </w:rPr>
              <w:softHyphen/>
              <w:t>нения пред</w:t>
            </w:r>
            <w:r w:rsidRPr="00E90BF5">
              <w:rPr>
                <w:color w:val="000000"/>
              </w:rPr>
              <w:softHyphen/>
              <w:t>ложенных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сам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стоятельно выделять и формулировать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тельную цель; осо</w:t>
            </w:r>
            <w:r w:rsidRPr="00E90BF5">
              <w:rPr>
                <w:color w:val="000000"/>
              </w:rPr>
              <w:softHyphen/>
              <w:t>знанно и произвольно строить речевое вы</w:t>
            </w:r>
            <w:r w:rsidRPr="00E90BF5">
              <w:rPr>
                <w:color w:val="000000"/>
              </w:rPr>
              <w:softHyphen/>
              <w:t>сказывание в устной форме; ориентироваться в своей системе знаний; делать обобщения,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воды.</w:t>
            </w:r>
          </w:p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слушать партнера по обще</w:t>
            </w:r>
            <w:r w:rsidRPr="00E90BF5">
              <w:rPr>
                <w:color w:val="000000"/>
              </w:rPr>
              <w:softHyphen/>
              <w:t>нию (деятельн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сти), не перебивать, не обры</w:t>
            </w:r>
            <w:r w:rsidRPr="00E90BF5">
              <w:rPr>
                <w:color w:val="000000"/>
              </w:rPr>
              <w:softHyphen/>
              <w:t>вать на полуслове, вникать в смысл того, о чем говорит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пон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мать, принимать и сохра</w:t>
            </w:r>
            <w:r w:rsidRPr="00E90BF5">
              <w:rPr>
                <w:color w:val="000000"/>
              </w:rPr>
              <w:softHyphen/>
              <w:t>нять учебно-познавательные задачи; контро</w:t>
            </w:r>
            <w:r w:rsidRPr="00E90BF5">
              <w:rPr>
                <w:color w:val="000000"/>
              </w:rPr>
              <w:softHyphen/>
              <w:t>лировать процесс и результаты своей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</w:t>
            </w:r>
            <w:r w:rsidRPr="00E90BF5">
              <w:rPr>
                <w:color w:val="000000"/>
              </w:rPr>
              <w:softHyphen/>
              <w:t>ности; вносить 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обходимые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усто</w:t>
            </w:r>
            <w:r w:rsidRPr="00E90BF5">
              <w:rPr>
                <w:color w:val="000000"/>
              </w:rPr>
              <w:t>й</w:t>
            </w:r>
            <w:r w:rsidRPr="00E90BF5">
              <w:rPr>
                <w:color w:val="000000"/>
              </w:rPr>
              <w:t>чивой мот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</w:t>
            </w:r>
            <w:r w:rsidRPr="00E90BF5">
              <w:rPr>
                <w:color w:val="000000"/>
              </w:rPr>
              <w:softHyphen/>
              <w:t>ции к об</w:t>
            </w:r>
            <w:r w:rsidRPr="00E90BF5">
              <w:rPr>
                <w:color w:val="000000"/>
              </w:rPr>
              <w:t>у</w:t>
            </w:r>
            <w:r w:rsidRPr="00E90BF5">
              <w:rPr>
                <w:color w:val="000000"/>
              </w:rPr>
              <w:t>чению, уме</w:t>
            </w:r>
            <w:r w:rsidRPr="00E90BF5">
              <w:rPr>
                <w:color w:val="000000"/>
              </w:rPr>
              <w:softHyphen/>
              <w:t>ния контр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лировать процесс и результат 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89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Вычита</w:t>
            </w:r>
            <w:r w:rsidRPr="00E90BF5">
              <w:rPr>
                <w:color w:val="000000"/>
              </w:rPr>
              <w:softHyphen/>
              <w:t xml:space="preserve">ние вида </w:t>
            </w:r>
            <w:r w:rsidRPr="00E90BF5">
              <w:rPr>
                <w:color w:val="000000"/>
                <w:spacing w:val="30"/>
              </w:rPr>
              <w:t>10-□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ада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тивного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вычитать из чис</w:t>
            </w:r>
            <w:r w:rsidRPr="00E90BF5">
              <w:rPr>
                <w:color w:val="000000"/>
              </w:rPr>
              <w:softHyphen/>
              <w:t>ла 10?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</w:t>
            </w:r>
            <w:r w:rsidRPr="00E90BF5">
              <w:rPr>
                <w:color w:val="000000"/>
              </w:rPr>
              <w:softHyphen/>
              <w:t>ных способностей и способностей к струк</w:t>
            </w:r>
            <w:r w:rsidRPr="00E90BF5">
              <w:rPr>
                <w:color w:val="000000"/>
              </w:rPr>
              <w:softHyphen/>
              <w:t>турированию и систематизации из</w:t>
            </w:r>
            <w:r w:rsidRPr="00E90BF5">
              <w:rPr>
                <w:color w:val="000000"/>
              </w:rPr>
              <w:t>у</w:t>
            </w:r>
            <w:r w:rsidRPr="00E90BF5">
              <w:rPr>
                <w:color w:val="000000"/>
              </w:rPr>
              <w:t>чае</w:t>
            </w:r>
            <w:r w:rsidRPr="00E90BF5">
              <w:rPr>
                <w:color w:val="000000"/>
              </w:rPr>
              <w:softHyphen/>
              <w:t>мого предметного содержания: вступать в учебный диалог; вычитать различные числа из числа 10; при консультативной помощи учителя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задания в учебнике и в рабочей тетра</w:t>
            </w:r>
            <w:r w:rsidRPr="00E90BF5">
              <w:rPr>
                <w:color w:val="000000"/>
              </w:rPr>
              <w:softHyphen/>
              <w:t>ди; работать в паре: обсуждать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дания повышенной слож</w:t>
            </w:r>
            <w:r w:rsidRPr="00E90BF5">
              <w:rPr>
                <w:color w:val="000000"/>
              </w:rPr>
              <w:softHyphen/>
              <w:t>ности; в совм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стной деятельности учитель — ученик оценивать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Научиться ре</w:t>
            </w:r>
            <w:r w:rsidRPr="00E90BF5">
              <w:rPr>
                <w:color w:val="000000"/>
              </w:rPr>
              <w:softHyphen/>
              <w:t xml:space="preserve">шать примеры вида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10 — □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-108" w:right="-108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сам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стоятельно выделять и формулировать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тельную цель; осо</w:t>
            </w:r>
            <w:r w:rsidRPr="00E90BF5">
              <w:rPr>
                <w:color w:val="000000"/>
              </w:rPr>
              <w:softHyphen/>
              <w:t>знанно и произвольно строить реч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вое выска</w:t>
            </w:r>
            <w:r w:rsidRPr="00E90BF5">
              <w:rPr>
                <w:color w:val="000000"/>
              </w:rPr>
              <w:softHyphen/>
              <w:t>зывание в устной форме; понимать инфор</w:t>
            </w:r>
            <w:r w:rsidRPr="00E90BF5">
              <w:rPr>
                <w:color w:val="000000"/>
              </w:rPr>
              <w:softHyphen/>
              <w:t>мацию, представленную в изобразительной, схем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тичной форме; ориентир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ваться в своей системе знаний.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включаться в диалог с учи</w:t>
            </w:r>
            <w:r w:rsidRPr="00E90BF5">
              <w:rPr>
                <w:color w:val="000000"/>
              </w:rPr>
              <w:softHyphen/>
              <w:t>телем и сверстниками, в коллективное обсу</w:t>
            </w:r>
            <w:r w:rsidRPr="00E90BF5">
              <w:rPr>
                <w:color w:val="000000"/>
              </w:rPr>
              <w:softHyphen/>
              <w:t>ждение проблем; проявлять ин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циативу и ак</w:t>
            </w:r>
            <w:r w:rsidRPr="00E90BF5">
              <w:rPr>
                <w:color w:val="000000"/>
              </w:rPr>
              <w:softHyphen/>
              <w:t>тивность в стремлении высказываться.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выполнять под руководством учителя учебные действия в пра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тической и мыслительной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же</w:t>
            </w:r>
            <w:r w:rsidRPr="00E90BF5">
              <w:rPr>
                <w:color w:val="000000"/>
              </w:rPr>
              <w:softHyphen/>
              <w:t>лания выполнять учебные действия, приобретать новые 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ния, уст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новление связи между целью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</w:t>
            </w:r>
            <w:r w:rsidRPr="00E90BF5">
              <w:rPr>
                <w:color w:val="000000"/>
              </w:rPr>
              <w:softHyphen/>
              <w:t>сти и ее мотивом, осознание себя как и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дивидуал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ности и о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новременно как члена коллектива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90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t>23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Закреп</w:t>
            </w:r>
            <w:r w:rsidRPr="00E90BF5">
              <w:rPr>
                <w:color w:val="000000"/>
              </w:rPr>
              <w:softHyphen/>
              <w:t>ление изучен</w:t>
            </w:r>
            <w:r w:rsidRPr="00E90BF5">
              <w:rPr>
                <w:color w:val="000000"/>
              </w:rPr>
              <w:softHyphen/>
              <w:t>ного ма</w:t>
            </w:r>
            <w:r w:rsidRPr="00E90BF5">
              <w:rPr>
                <w:color w:val="000000"/>
              </w:rPr>
              <w:softHyphen/>
              <w:t>териала. Решение задач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</w:t>
            </w:r>
            <w:r w:rsidRPr="00E90BF5">
              <w:rPr>
                <w:color w:val="000000"/>
              </w:rPr>
              <w:softHyphen/>
              <w:t>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при</w:t>
            </w:r>
            <w:r w:rsidRPr="00E90BF5">
              <w:rPr>
                <w:color w:val="000000"/>
              </w:rPr>
              <w:softHyphen/>
              <w:t>менить на прак</w:t>
            </w:r>
            <w:r w:rsidRPr="00E90BF5">
              <w:rPr>
                <w:color w:val="000000"/>
              </w:rPr>
              <w:softHyphen/>
              <w:t>тике по</w:t>
            </w:r>
            <w:r w:rsidRPr="00E90BF5">
              <w:rPr>
                <w:color w:val="000000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коррекционно-контрольного типа и реализации корре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ционной нормы (фиксирования со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ственных затрудн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ний в деятельности): читать задачи; пре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ставлять ситуации, опи</w:t>
            </w:r>
            <w:r w:rsidRPr="00E90BF5">
              <w:rPr>
                <w:color w:val="000000"/>
              </w:rPr>
              <w:softHyphen/>
              <w:t>санные в задаче; решать задачи ариф</w:t>
            </w:r>
            <w:r w:rsidRPr="00E90BF5">
              <w:rPr>
                <w:color w:val="000000"/>
              </w:rPr>
              <w:softHyphen/>
              <w:t>метическим спос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бом; объяснять выбор арифметических де</w:t>
            </w:r>
            <w:r w:rsidRPr="00E90BF5">
              <w:rPr>
                <w:color w:val="000000"/>
              </w:rPr>
              <w:t>й</w:t>
            </w:r>
            <w:r w:rsidRPr="00E90BF5">
              <w:rPr>
                <w:color w:val="000000"/>
              </w:rPr>
              <w:t>ствий; записывать в тетради решение и ответ задачи; испол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зо</w:t>
            </w:r>
            <w:r w:rsidRPr="00E90BF5">
              <w:rPr>
                <w:color w:val="000000"/>
              </w:rPr>
              <w:softHyphen/>
              <w:t>вать в устной речи математическую тер</w:t>
            </w:r>
            <w:r w:rsidRPr="00E90BF5">
              <w:rPr>
                <w:color w:val="000000"/>
              </w:rPr>
              <w:softHyphen/>
              <w:t>минологию; в совм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стной деятельности учитель — ученик оценивать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на уроке по диа</w:t>
            </w:r>
            <w:r w:rsidRPr="00E90BF5">
              <w:rPr>
                <w:color w:val="000000"/>
              </w:rPr>
              <w:t>г</w:t>
            </w:r>
            <w:r w:rsidRPr="00E90BF5">
              <w:rPr>
                <w:color w:val="000000"/>
              </w:rPr>
              <w:t>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ра</w:t>
            </w:r>
            <w:r w:rsidRPr="00E90BF5">
              <w:rPr>
                <w:color w:val="000000"/>
              </w:rPr>
              <w:softHyphen/>
              <w:t>ботать по таб</w:t>
            </w:r>
            <w:r w:rsidRPr="00E90BF5">
              <w:rPr>
                <w:color w:val="000000"/>
              </w:rPr>
              <w:softHyphen/>
              <w:t>лице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нимать и выполнять не</w:t>
            </w:r>
            <w:r w:rsidRPr="00E90BF5">
              <w:rPr>
                <w:color w:val="000000"/>
              </w:rPr>
              <w:softHyphen/>
              <w:t>сложные обобщения и использовать их для ре</w:t>
            </w:r>
            <w:r w:rsidRPr="00E90BF5">
              <w:rPr>
                <w:color w:val="000000"/>
              </w:rPr>
              <w:softHyphen/>
              <w:t>шения текстовых задач.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рабатывать совместно критерии оценивания выполнения задания (по выбору); оценивать свои достижения и до</w:t>
            </w:r>
            <w:r w:rsidRPr="00E90BF5">
              <w:rPr>
                <w:color w:val="000000"/>
              </w:rPr>
              <w:softHyphen/>
              <w:t>стижения сверстников по выработанным крите</w:t>
            </w:r>
            <w:r w:rsidRPr="00E90BF5">
              <w:rPr>
                <w:color w:val="000000"/>
              </w:rPr>
              <w:softHyphen/>
              <w:t xml:space="preserve">риям; признавать свои ошибки, озвучивать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анализ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ровать собственную ра</w:t>
            </w:r>
            <w:r w:rsidRPr="00E90BF5">
              <w:rPr>
                <w:color w:val="000000"/>
              </w:rPr>
              <w:softHyphen/>
              <w:t>боту: выделять и осозн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вать то, что уже усвоено и что еще нужно усв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ить, оценивать результ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ты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по</w:t>
            </w:r>
            <w:r w:rsidRPr="00E90BF5">
              <w:rPr>
                <w:color w:val="000000"/>
              </w:rPr>
              <w:softHyphen/>
              <w:t>ложительн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го от</w:t>
            </w:r>
            <w:r w:rsidRPr="00E90BF5">
              <w:rPr>
                <w:color w:val="000000"/>
              </w:rPr>
              <w:softHyphen/>
              <w:t>ношения к учению, к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тельности, жела</w:t>
            </w:r>
            <w:r w:rsidRPr="00E90BF5">
              <w:rPr>
                <w:color w:val="000000"/>
              </w:rPr>
              <w:softHyphen/>
              <w:t>ния приобретать но</w:t>
            </w:r>
            <w:r w:rsidRPr="00E90BF5">
              <w:rPr>
                <w:color w:val="000000"/>
              </w:rPr>
              <w:softHyphen/>
              <w:t>вые 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ния, умения, совершенс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91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widowControl w:val="0"/>
              <w:spacing w:after="6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Кило</w:t>
            </w:r>
            <w:r w:rsidRPr="00E90BF5">
              <w:rPr>
                <w:color w:val="000000"/>
              </w:rPr>
              <w:softHyphen/>
              <w:t>грамм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Урок о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кры</w:t>
            </w:r>
            <w:r w:rsidRPr="00E90BF5">
              <w:rPr>
                <w:color w:val="000000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коллекти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взаи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опред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лять ма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су пре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метов в кило</w:t>
            </w:r>
            <w:r w:rsidRPr="00E90BF5">
              <w:rPr>
                <w:color w:val="000000"/>
              </w:rPr>
              <w:softHyphen/>
              <w:t>граммах?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rPr>
                <w:color w:val="000000"/>
              </w:rPr>
              <w:t>Формирование у учащихся умений по</w:t>
            </w:r>
            <w:r w:rsidRPr="00E90BF5">
              <w:rPr>
                <w:color w:val="000000"/>
              </w:rPr>
              <w:softHyphen/>
              <w:t>строения и реал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зации новых знаний: рас</w:t>
            </w:r>
            <w:r w:rsidRPr="00E90BF5">
              <w:rPr>
                <w:color w:val="000000"/>
              </w:rPr>
              <w:softHyphen/>
              <w:t>сматривать и</w:t>
            </w:r>
            <w:r w:rsidRPr="00E90BF5">
              <w:rPr>
                <w:color w:val="000000"/>
              </w:rPr>
              <w:t>л</w:t>
            </w:r>
            <w:r w:rsidRPr="00E90BF5">
              <w:rPr>
                <w:color w:val="000000"/>
              </w:rPr>
              <w:t>люстрации учебн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ка, извлекать из них нужную информ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цию; работать в группе: исследовать ситуации, требу</w:t>
            </w:r>
            <w:r w:rsidRPr="00E90BF5">
              <w:rPr>
                <w:color w:val="000000"/>
              </w:rPr>
              <w:t>ю</w:t>
            </w:r>
            <w:r w:rsidRPr="00E90BF5">
              <w:rPr>
                <w:color w:val="000000"/>
              </w:rPr>
              <w:t>щие сравнения в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личин; выполнять упражнения по взвешиванию пре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метов; работать в паре: обсуждать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дание повышенной сложности; решать примеры в пределах 10; использовать в устной речи матем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тическую термин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ло</w:t>
            </w:r>
            <w:r w:rsidRPr="00E90BF5">
              <w:rPr>
                <w:color w:val="000000"/>
              </w:rPr>
              <w:softHyphen/>
              <w:t>гию; в совместной деятельности уч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тель-ученик оцен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сравн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предметы по массе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сам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стоятельно выделять и формулировать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тельную цель; при</w:t>
            </w:r>
            <w:r w:rsidRPr="00E90BF5">
              <w:rPr>
                <w:color w:val="000000"/>
              </w:rPr>
              <w:softHyphen/>
              <w:t>менять анализ, сравн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ние, обобщение для упо</w:t>
            </w:r>
            <w:r w:rsidRPr="00E90BF5">
              <w:rPr>
                <w:color w:val="000000"/>
              </w:rPr>
              <w:softHyphen/>
              <w:t>рядочения, устанавл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 xml:space="preserve">вать закономерности на основе математических фактов. </w:t>
            </w:r>
          </w:p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понимать и принимать эле</w:t>
            </w:r>
            <w:r w:rsidRPr="00E90BF5">
              <w:rPr>
                <w:color w:val="000000"/>
              </w:rPr>
              <w:softHyphen/>
              <w:t>ментарные правила работы в группе: проя</w:t>
            </w:r>
            <w:r w:rsidRPr="00E90BF5">
              <w:rPr>
                <w:color w:val="000000"/>
              </w:rPr>
              <w:t>в</w:t>
            </w:r>
            <w:r w:rsidRPr="00E90BF5">
              <w:rPr>
                <w:color w:val="000000"/>
              </w:rPr>
              <w:t>лять доброжелательное отношение к сверстн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кам, стремиться пр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слушиваться к мнению одно</w:t>
            </w:r>
            <w:r w:rsidRPr="00E90BF5">
              <w:rPr>
                <w:color w:val="000000"/>
              </w:rPr>
              <w:softHyphen/>
              <w:t>классников.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прин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мать план действий для решения несложных учебных задач и сле</w:t>
            </w:r>
            <w:r w:rsidRPr="00E90BF5">
              <w:rPr>
                <w:color w:val="000000"/>
              </w:rPr>
              <w:softHyphen/>
              <w:t>довать ему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же</w:t>
            </w:r>
            <w:r w:rsidRPr="00E90BF5">
              <w:rPr>
                <w:color w:val="000000"/>
              </w:rPr>
              <w:softHyphen/>
              <w:t>лания выполнять учебные действия, приобретать новые 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ния, уст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новление связи между целью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92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t>23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Литр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Урок о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опред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лять 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сти</w:t>
            </w:r>
            <w:r w:rsidRPr="00E90BF5">
              <w:rPr>
                <w:color w:val="000000"/>
              </w:rPr>
              <w:softHyphen/>
              <w:t>мость сосудов в литрах?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Формирование у учащихся умений по</w:t>
            </w:r>
            <w:r w:rsidRPr="00E90BF5">
              <w:rPr>
                <w:color w:val="000000"/>
              </w:rPr>
              <w:softHyphen/>
              <w:t>строения и ре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лизации новых знаний: рассматр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иллюстрации учебника, извл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кать из них ну</w:t>
            </w:r>
            <w:r w:rsidRPr="00E90BF5">
              <w:rPr>
                <w:color w:val="000000"/>
              </w:rPr>
              <w:t>ж</w:t>
            </w:r>
            <w:r w:rsidRPr="00E90BF5">
              <w:rPr>
                <w:color w:val="000000"/>
              </w:rPr>
              <w:t>ную информацию; работать в группе: исследовать ситу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ции, требующие сравнения величин; опреде</w:t>
            </w:r>
            <w:r w:rsidRPr="00E90BF5">
              <w:rPr>
                <w:color w:val="000000"/>
              </w:rPr>
              <w:softHyphen/>
              <w:t>лять вм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стимость сосудов в литрах; решать примеры в пред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лах 10; использ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в устной речи математическую термино</w:t>
            </w:r>
            <w:r w:rsidRPr="00E90BF5">
              <w:rPr>
                <w:color w:val="000000"/>
              </w:rPr>
              <w:softHyphen/>
              <w:t>логию; 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тать задачи; пре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ставлять ситуации, описанные в зада</w:t>
            </w:r>
            <w:r w:rsidRPr="00E90BF5">
              <w:rPr>
                <w:color w:val="000000"/>
              </w:rPr>
              <w:softHyphen/>
              <w:t>че; в совместной деятельности уч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тель-ученик оцен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сравни</w:t>
            </w:r>
            <w:r w:rsidRPr="00E90BF5">
              <w:rPr>
                <w:color w:val="000000"/>
              </w:rPr>
              <w:softHyphen/>
              <w:t>вать сосуды по вместимо</w:t>
            </w:r>
            <w:r w:rsidRPr="00E90BF5">
              <w:rPr>
                <w:color w:val="000000"/>
              </w:rPr>
              <w:softHyphen/>
              <w:t>сти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сам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стоятельно выделять и формулировать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тельную цель; при</w:t>
            </w:r>
            <w:r w:rsidRPr="00E90BF5">
              <w:rPr>
                <w:color w:val="000000"/>
              </w:rPr>
              <w:softHyphen/>
              <w:t>менять анализ, сравн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ние, обобщение для упо</w:t>
            </w:r>
            <w:r w:rsidRPr="00E90BF5">
              <w:rPr>
                <w:color w:val="000000"/>
              </w:rPr>
              <w:softHyphen/>
              <w:t>рядочения, устанавл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закономерности на основе математических фактов.</w:t>
            </w:r>
          </w:p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прислушиваться к пар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неру по общению (де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тельности), фиксировать его основные мысли и идеи, аргументы, зап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ми</w:t>
            </w:r>
            <w:r w:rsidRPr="00E90BF5">
              <w:rPr>
                <w:color w:val="000000"/>
              </w:rPr>
              <w:softHyphen/>
              <w:t>нать их, приводить свои; не конфликтовать, осознавать констру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тивность диалога, упо</w:t>
            </w:r>
            <w:r w:rsidRPr="00E90BF5">
              <w:rPr>
                <w:color w:val="000000"/>
              </w:rPr>
              <w:softHyphen/>
              <w:t>треблять вежливые формы обращения к участ</w:t>
            </w:r>
            <w:r w:rsidRPr="00E90BF5">
              <w:rPr>
                <w:color w:val="000000"/>
              </w:rPr>
              <w:softHyphen/>
              <w:t>никам диалога.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выпо</w:t>
            </w:r>
            <w:r w:rsidRPr="00E90BF5">
              <w:rPr>
                <w:color w:val="000000"/>
              </w:rPr>
              <w:t>л</w:t>
            </w:r>
            <w:r w:rsidRPr="00E90BF5">
              <w:rPr>
                <w:color w:val="000000"/>
              </w:rPr>
              <w:t>нять под руководством учителя учебные дейс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вия в практической и мыслительной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учеб</w:t>
            </w:r>
            <w:r w:rsidRPr="00E90BF5">
              <w:rPr>
                <w:color w:val="000000"/>
              </w:rPr>
              <w:softHyphen/>
              <w:t>но-познав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тельного и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тереса к 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вому уче</w:t>
            </w:r>
            <w:r w:rsidRPr="00E90BF5">
              <w:rPr>
                <w:color w:val="000000"/>
              </w:rPr>
              <w:t>б</w:t>
            </w:r>
            <w:r w:rsidRPr="00E90BF5">
              <w:rPr>
                <w:color w:val="000000"/>
              </w:rPr>
              <w:t>ному мат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риалу и сп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собам реше</w:t>
            </w:r>
            <w:r w:rsidRPr="00E90BF5">
              <w:rPr>
                <w:color w:val="000000"/>
              </w:rPr>
              <w:softHyphen/>
              <w:t>ния новых учебных и практич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ских задач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93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Что у</w:t>
            </w:r>
            <w:r w:rsidRPr="00E90BF5">
              <w:rPr>
                <w:color w:val="000000"/>
              </w:rPr>
              <w:t>з</w:t>
            </w:r>
            <w:r w:rsidRPr="00E90BF5">
              <w:rPr>
                <w:color w:val="000000"/>
              </w:rPr>
              <w:t>на</w:t>
            </w:r>
            <w:r w:rsidRPr="00E90BF5">
              <w:rPr>
                <w:color w:val="000000"/>
              </w:rPr>
              <w:softHyphen/>
              <w:t>ли. Чему науч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color w:val="000000"/>
              </w:rPr>
              <w:t>Урок ре</w:t>
            </w:r>
            <w:r w:rsidRPr="00E90BF5">
              <w:rPr>
                <w:color w:val="000000"/>
              </w:rPr>
              <w:softHyphen/>
              <w:t>флек</w:t>
            </w:r>
            <w:r w:rsidRPr="00E90BF5">
              <w:rPr>
                <w:color w:val="000000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 xml:space="preserve">ния, </w:t>
            </w:r>
            <w:r w:rsidRPr="00E90BF5">
              <w:t>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 на</w:t>
            </w:r>
            <w:r w:rsidRPr="00E90BF5">
              <w:rPr>
                <w:color w:val="000000"/>
              </w:rPr>
              <w:softHyphen/>
              <w:t>учиться опред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лять гр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ницы св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его зна</w:t>
            </w:r>
            <w:r w:rsidRPr="00E90BF5">
              <w:rPr>
                <w:color w:val="000000"/>
              </w:rPr>
              <w:softHyphen/>
              <w:t>ния и не</w:t>
            </w:r>
            <w:r w:rsidRPr="00E90BF5">
              <w:rPr>
                <w:color w:val="000000"/>
              </w:rPr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способн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стей к рефлексии коррекционно-контрольного типа и реализации корре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ционной нормы: р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шать примеры в пре</w:t>
            </w:r>
            <w:r w:rsidRPr="00E90BF5">
              <w:rPr>
                <w:color w:val="000000"/>
              </w:rPr>
              <w:softHyphen/>
              <w:t>делах 10; проговар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вать состав чисел от 2 до 10; при консульт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тивной помощи учи</w:t>
            </w:r>
            <w:r w:rsidRPr="00E90BF5">
              <w:rPr>
                <w:color w:val="000000"/>
              </w:rPr>
              <w:softHyphen/>
              <w:t>теля выполнять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 в учебнике; в 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бочей тетради; и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пользовать в устной речи мате</w:t>
            </w:r>
            <w:r w:rsidRPr="00E90BF5">
              <w:rPr>
                <w:color w:val="000000"/>
              </w:rPr>
              <w:softHyphen/>
              <w:t>матическую терминологию; в с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вместной 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 учитель-ученик оценивать достиж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на уроке по диа</w:t>
            </w:r>
            <w:r w:rsidRPr="00E90BF5">
              <w:rPr>
                <w:color w:val="000000"/>
              </w:rPr>
              <w:t>г</w:t>
            </w:r>
            <w:r w:rsidRPr="00E90BF5">
              <w:rPr>
                <w:color w:val="000000"/>
              </w:rPr>
              <w:t xml:space="preserve">ност. карте типичных ошибок. </w:t>
            </w:r>
            <w:r w:rsidRPr="00E90BF5">
              <w:rPr>
                <w:b/>
                <w:bCs/>
                <w:i/>
                <w:iCs/>
                <w:color w:val="000000"/>
              </w:rPr>
              <w:t>Проверо</w:t>
            </w:r>
            <w:r w:rsidRPr="00E90BF5">
              <w:rPr>
                <w:b/>
                <w:bCs/>
                <w:i/>
                <w:iCs/>
                <w:color w:val="000000"/>
              </w:rPr>
              <w:t>ч</w:t>
            </w:r>
            <w:r w:rsidRPr="00E90BF5">
              <w:rPr>
                <w:b/>
                <w:bCs/>
                <w:i/>
                <w:iCs/>
                <w:color w:val="000000"/>
              </w:rPr>
              <w:t>ная работа по теме «Решение задач»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испол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зо</w:t>
            </w:r>
            <w:r w:rsidRPr="00E90BF5">
              <w:rPr>
                <w:color w:val="000000"/>
              </w:rPr>
              <w:softHyphen/>
              <w:t>вать приоб</w:t>
            </w:r>
            <w:r w:rsidRPr="00E90BF5">
              <w:rPr>
                <w:color w:val="000000"/>
              </w:rPr>
              <w:softHyphen/>
              <w:t>ретенные матем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тиче</w:t>
            </w:r>
            <w:r w:rsidRPr="00E90BF5">
              <w:rPr>
                <w:color w:val="000000"/>
              </w:rPr>
              <w:softHyphen/>
              <w:t>ские знания для выпол</w:t>
            </w:r>
            <w:r w:rsidRPr="00E90BF5">
              <w:rPr>
                <w:color w:val="000000"/>
              </w:rPr>
              <w:softHyphen/>
              <w:t>нения пред</w:t>
            </w:r>
            <w:r w:rsidRPr="00E90BF5">
              <w:rPr>
                <w:color w:val="000000"/>
              </w:rPr>
              <w:softHyphen/>
              <w:t>ложенных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учебно-познава</w:t>
            </w:r>
            <w:r w:rsidRPr="00E90BF5">
              <w:rPr>
                <w:color w:val="000000"/>
              </w:rPr>
              <w:softHyphen/>
              <w:t>тельные действия; ор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 xml:space="preserve">ентироваться в своей системе знаний; делать обобщения, выводы. 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рабатывать совместно критерии оценивания выполнения задания (по выбору); оценивать свои достижения и до</w:t>
            </w:r>
            <w:r w:rsidRPr="00E90BF5">
              <w:rPr>
                <w:color w:val="000000"/>
              </w:rPr>
              <w:softHyphen/>
              <w:t>стижения сверстников по выработанным крите</w:t>
            </w:r>
            <w:r w:rsidRPr="00E90BF5">
              <w:rPr>
                <w:color w:val="000000"/>
              </w:rPr>
              <w:softHyphen/>
              <w:t xml:space="preserve">риям; признавать свои ошибки, озвучивать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прогов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ривать во внутренней речи последовательность действий при выпол</w:t>
            </w:r>
            <w:r w:rsidRPr="00E90BF5">
              <w:rPr>
                <w:color w:val="000000"/>
              </w:rPr>
              <w:softHyphen/>
              <w:t>нении заданий; анализ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ровать собственную 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боту: выделять и осозн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умения оценивать собственную учеб</w:t>
            </w:r>
            <w:r w:rsidRPr="00E90BF5">
              <w:rPr>
                <w:color w:val="000000"/>
              </w:rPr>
              <w:softHyphen/>
              <w:t>ную деятел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ность: свои достижения, самосто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тельность, инициативу, ответ</w:t>
            </w:r>
            <w:r w:rsidRPr="00E90BF5">
              <w:rPr>
                <w:color w:val="000000"/>
              </w:rPr>
              <w:softHyphen/>
              <w:t>ственность, причины 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удач; осо</w:t>
            </w:r>
            <w:r w:rsidRPr="00E90BF5">
              <w:rPr>
                <w:color w:val="000000"/>
              </w:rPr>
              <w:t>з</w:t>
            </w:r>
            <w:r w:rsidRPr="00E90BF5">
              <w:rPr>
                <w:color w:val="000000"/>
              </w:rPr>
              <w:t>нание тру</w:t>
            </w:r>
            <w:r w:rsidRPr="00E90BF5">
              <w:rPr>
                <w:color w:val="000000"/>
              </w:rPr>
              <w:t>д</w:t>
            </w:r>
            <w:r w:rsidRPr="00E90BF5">
              <w:rPr>
                <w:color w:val="000000"/>
              </w:rPr>
              <w:t>ностей и стрем</w:t>
            </w:r>
            <w:r w:rsidRPr="00E90BF5">
              <w:rPr>
                <w:color w:val="000000"/>
              </w:rPr>
              <w:softHyphen/>
              <w:t>ление к их преод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ле</w:t>
            </w:r>
            <w:r w:rsidRPr="00E90BF5">
              <w:rPr>
                <w:color w:val="000000"/>
              </w:rPr>
              <w:softHyphen/>
              <w:t>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rPr>
          <w:trHeight w:val="1047"/>
        </w:trPr>
        <w:tc>
          <w:tcPr>
            <w:tcW w:w="559" w:type="dxa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rPr>
                <w:lang w:val="en-US"/>
              </w:rPr>
              <w:t>94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  <w:rPr>
                <w:lang w:val="en-US"/>
              </w:rPr>
            </w:pPr>
            <w:r w:rsidRPr="00E90BF5">
              <w:t>24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716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Прове</w:t>
            </w:r>
            <w:r w:rsidRPr="00E90BF5">
              <w:rPr>
                <w:color w:val="000000"/>
              </w:rPr>
              <w:softHyphen/>
              <w:t>рим себя и оц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ним свои до</w:t>
            </w:r>
            <w:r w:rsidRPr="00E90BF5">
              <w:rPr>
                <w:color w:val="000000"/>
              </w:rPr>
              <w:softHyphen/>
              <w:t>стиж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</w:pPr>
            <w:r w:rsidRPr="00E90BF5">
              <w:rPr>
                <w:color w:val="000000"/>
              </w:rPr>
              <w:t>Урок ра</w:t>
            </w:r>
            <w:r w:rsidRPr="00E90BF5">
              <w:rPr>
                <w:color w:val="000000"/>
              </w:rPr>
              <w:t>з</w:t>
            </w:r>
            <w:r w:rsidRPr="00E90BF5">
              <w:rPr>
                <w:color w:val="000000"/>
              </w:rPr>
              <w:t>вивающ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го ко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Каких у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пехов д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бились? Как при</w:t>
            </w:r>
            <w:r w:rsidRPr="00E90BF5">
              <w:rPr>
                <w:color w:val="000000"/>
              </w:rPr>
              <w:softHyphen/>
              <w:t>менить по</w:t>
            </w:r>
            <w:r w:rsidRPr="00E90BF5">
              <w:rPr>
                <w:color w:val="000000"/>
              </w:rPr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Формирование у учащихся умений к осу</w:t>
            </w:r>
            <w:r w:rsidRPr="00E90BF5">
              <w:rPr>
                <w:color w:val="000000"/>
              </w:rPr>
              <w:softHyphen/>
              <w:t>ществлению контрольной фун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ции; конт</w:t>
            </w:r>
            <w:r w:rsidRPr="00E90BF5">
              <w:rPr>
                <w:color w:val="000000"/>
              </w:rPr>
              <w:softHyphen/>
              <w:t>роль и самоконтроль из</w:t>
            </w:r>
            <w:r w:rsidRPr="00E90BF5">
              <w:rPr>
                <w:color w:val="000000"/>
              </w:rPr>
              <w:t>у</w:t>
            </w:r>
            <w:r w:rsidRPr="00E90BF5">
              <w:rPr>
                <w:color w:val="000000"/>
              </w:rPr>
              <w:t>ченных понятий: при консультати</w:t>
            </w:r>
            <w:r w:rsidRPr="00E90BF5">
              <w:rPr>
                <w:color w:val="000000"/>
              </w:rPr>
              <w:t>в</w:t>
            </w:r>
            <w:r w:rsidRPr="00E90BF5">
              <w:rPr>
                <w:color w:val="000000"/>
              </w:rPr>
              <w:t>ной помощи учит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ля выполнять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учебника; с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мостоятельно в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полнять задания те</w:t>
            </w:r>
            <w:r w:rsidRPr="00E90BF5">
              <w:rPr>
                <w:color w:val="000000"/>
              </w:rPr>
              <w:softHyphen/>
              <w:t>стовой работы, предложенной в учебнике; адеква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 xml:space="preserve">но оценивать свои знания. </w:t>
            </w:r>
            <w:r w:rsidRPr="00E90BF5">
              <w:rPr>
                <w:b/>
                <w:bCs/>
                <w:i/>
                <w:iCs/>
                <w:color w:val="000000"/>
              </w:rPr>
              <w:t>Контрол</w:t>
            </w:r>
            <w:r w:rsidRPr="00E90BF5">
              <w:rPr>
                <w:b/>
                <w:bCs/>
                <w:i/>
                <w:iCs/>
                <w:color w:val="000000"/>
              </w:rPr>
              <w:t>ь</w:t>
            </w:r>
            <w:r w:rsidRPr="00E90BF5">
              <w:rPr>
                <w:b/>
                <w:bCs/>
                <w:i/>
                <w:iCs/>
                <w:color w:val="000000"/>
              </w:rPr>
              <w:t>ный тест по пройденному м</w:t>
            </w:r>
            <w:r w:rsidRPr="00E90BF5">
              <w:rPr>
                <w:b/>
                <w:bCs/>
                <w:i/>
                <w:iCs/>
                <w:color w:val="000000"/>
              </w:rPr>
              <w:t>а</w:t>
            </w:r>
            <w:r w:rsidRPr="00E90BF5">
              <w:rPr>
                <w:b/>
                <w:bCs/>
                <w:i/>
                <w:iCs/>
                <w:color w:val="000000"/>
              </w:rPr>
              <w:t>териалу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испол</w:t>
            </w:r>
            <w:r w:rsidRPr="00E90BF5">
              <w:rPr>
                <w:color w:val="000000"/>
              </w:rPr>
              <w:t>ь</w:t>
            </w:r>
            <w:r w:rsidRPr="00E90BF5">
              <w:rPr>
                <w:color w:val="000000"/>
              </w:rPr>
              <w:t>зо</w:t>
            </w:r>
            <w:r w:rsidRPr="00E90BF5">
              <w:rPr>
                <w:color w:val="000000"/>
              </w:rPr>
              <w:softHyphen/>
              <w:t>вать приоб</w:t>
            </w:r>
            <w:r w:rsidRPr="00E90BF5">
              <w:rPr>
                <w:color w:val="000000"/>
              </w:rPr>
              <w:softHyphen/>
              <w:t>ретенные матем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тиче</w:t>
            </w:r>
            <w:r w:rsidRPr="00E90BF5">
              <w:rPr>
                <w:color w:val="000000"/>
              </w:rPr>
              <w:softHyphen/>
              <w:t>ские знания для выполне</w:t>
            </w:r>
            <w:r w:rsidRPr="00E90BF5">
              <w:rPr>
                <w:color w:val="000000"/>
              </w:rPr>
              <w:softHyphen/>
              <w:t>ния тестовых заданий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выпо</w:t>
            </w:r>
            <w:r w:rsidRPr="00E90BF5">
              <w:rPr>
                <w:color w:val="000000"/>
              </w:rPr>
              <w:t>л</w:t>
            </w:r>
            <w:r w:rsidRPr="00E90BF5">
              <w:rPr>
                <w:color w:val="000000"/>
              </w:rPr>
              <w:t>нять учебно-познава</w:t>
            </w:r>
            <w:r w:rsidRPr="00E90BF5">
              <w:rPr>
                <w:color w:val="000000"/>
              </w:rPr>
              <w:softHyphen/>
              <w:t>тельные действия; орие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 xml:space="preserve">тироваться в своей системе знаний; делать обобщения, выводы. 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выр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батывать совместно крит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рии оценивания выполн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ния задания; оценивать свои достижения и до</w:t>
            </w:r>
            <w:r w:rsidRPr="00E90BF5">
              <w:rPr>
                <w:color w:val="000000"/>
              </w:rPr>
              <w:softHyphen/>
              <w:t>стижения сверстников по выработанным крите</w:t>
            </w:r>
            <w:r w:rsidRPr="00E90BF5">
              <w:rPr>
                <w:color w:val="000000"/>
              </w:rPr>
              <w:softHyphen/>
              <w:t xml:space="preserve">риям; признавать свои ошибки, озвучивать их. </w:t>
            </w:r>
          </w:p>
          <w:p w:rsidR="00155F11" w:rsidRPr="00E90BF5" w:rsidRDefault="00155F11" w:rsidP="00E36F00">
            <w:pPr>
              <w:ind w:left="-108" w:right="-108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прогов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ривать во внутренней речи последовательность дейс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вий при выпол</w:t>
            </w:r>
            <w:r w:rsidRPr="00E90BF5">
              <w:rPr>
                <w:color w:val="000000"/>
              </w:rPr>
              <w:softHyphen/>
              <w:t>нении зад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ний; анализировать собс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венную работу: выделять и осознавать то, что уже у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воено и что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уме</w:t>
            </w:r>
            <w:r w:rsidRPr="00E90BF5">
              <w:rPr>
                <w:color w:val="000000"/>
              </w:rPr>
              <w:softHyphen/>
              <w:t>ния к самооце</w:t>
            </w:r>
            <w:r w:rsidRPr="00E90BF5">
              <w:rPr>
                <w:color w:val="000000"/>
              </w:rPr>
              <w:t>н</w:t>
            </w:r>
            <w:r w:rsidRPr="00E90BF5">
              <w:rPr>
                <w:color w:val="000000"/>
              </w:rPr>
              <w:t>ке на основе критериев успешности учебной деятельн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16302" w:type="dxa"/>
            <w:gridSpan w:val="14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Числа от 1 до 20. Нумерация (13 ч)</w:t>
            </w: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color w:val="000000"/>
              </w:rPr>
              <w:t>Назв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 и после</w:t>
            </w:r>
            <w:r w:rsidRPr="00E90BF5">
              <w:rPr>
                <w:color w:val="000000"/>
              </w:rPr>
              <w:softHyphen/>
              <w:t>дов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</w:t>
            </w:r>
            <w:r w:rsidRPr="00E90BF5">
              <w:rPr>
                <w:color w:val="000000"/>
              </w:rPr>
              <w:softHyphen/>
              <w:t>ность чи</w:t>
            </w:r>
            <w:r w:rsidRPr="00E90BF5">
              <w:rPr>
                <w:color w:val="000000"/>
              </w:rPr>
              <w:softHyphen/>
              <w:t>сел от 11 до 20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ind w:left="60"/>
              <w:jc w:val="center"/>
            </w:pPr>
            <w:r w:rsidRPr="00E90BF5">
              <w:rPr>
                <w:color w:val="000000"/>
              </w:rPr>
              <w:t>Урок о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color w:val="000000"/>
              </w:rPr>
              <w:t>Чему важному научимся в данном разделе?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color w:val="000000"/>
              </w:rPr>
              <w:t>Формирование у учащихся умений по</w:t>
            </w:r>
            <w:r w:rsidRPr="00E90BF5">
              <w:rPr>
                <w:color w:val="000000"/>
              </w:rPr>
              <w:softHyphen/>
              <w:t>строения и реализ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ции новых знаний; про</w:t>
            </w:r>
            <w:r w:rsidRPr="00E90BF5">
              <w:rPr>
                <w:color w:val="000000"/>
              </w:rPr>
              <w:softHyphen/>
              <w:t>гнозировать с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держание раздела; модели</w:t>
            </w:r>
            <w:r w:rsidRPr="00E90BF5">
              <w:rPr>
                <w:color w:val="000000"/>
              </w:rPr>
              <w:softHyphen/>
              <w:t>ровать состав чисел второго деся</w:t>
            </w:r>
            <w:r w:rsidRPr="00E90BF5">
              <w:rPr>
                <w:color w:val="000000"/>
              </w:rPr>
              <w:t>т</w:t>
            </w:r>
            <w:r w:rsidRPr="00E90BF5">
              <w:rPr>
                <w:color w:val="000000"/>
              </w:rPr>
              <w:t>ка; назы</w:t>
            </w:r>
            <w:r w:rsidRPr="00E90BF5">
              <w:rPr>
                <w:color w:val="000000"/>
              </w:rPr>
              <w:softHyphen/>
              <w:t>вать числа второго десятка; ч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тать задачи; запис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вать в тетради реш</w:t>
            </w:r>
            <w:r w:rsidRPr="00E90BF5">
              <w:rPr>
                <w:color w:val="000000"/>
              </w:rPr>
              <w:t>е</w:t>
            </w:r>
            <w:r w:rsidRPr="00E90BF5">
              <w:rPr>
                <w:color w:val="000000"/>
              </w:rPr>
              <w:t>ние и ответ; работать в группе: об</w:t>
            </w:r>
            <w:r w:rsidRPr="00E90BF5">
              <w:rPr>
                <w:color w:val="000000"/>
              </w:rPr>
              <w:softHyphen/>
              <w:t>суждать задание повышенной сложности; использ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вать в уст</w:t>
            </w:r>
            <w:r w:rsidRPr="00E90BF5">
              <w:rPr>
                <w:color w:val="000000"/>
              </w:rPr>
              <w:softHyphen/>
              <w:t>ной речи математическую те</w:t>
            </w:r>
            <w:r w:rsidRPr="00E90BF5">
              <w:rPr>
                <w:color w:val="000000"/>
              </w:rPr>
              <w:t>р</w:t>
            </w:r>
            <w:r w:rsidRPr="00E90BF5">
              <w:rPr>
                <w:color w:val="000000"/>
              </w:rPr>
              <w:t>минологию; решать примеры в пределах 10; в совмест</w:t>
            </w:r>
            <w:r w:rsidRPr="00E90BF5">
              <w:rPr>
                <w:color w:val="000000"/>
              </w:rPr>
              <w:softHyphen/>
              <w:t>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 учитель — ученик оцени</w:t>
            </w:r>
            <w:r w:rsidRPr="00E90BF5">
              <w:rPr>
                <w:color w:val="000000"/>
              </w:rPr>
              <w:softHyphen/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Научиться наз</w:t>
            </w:r>
            <w:r w:rsidRPr="00E90BF5">
              <w:rPr>
                <w:color w:val="000000"/>
              </w:rPr>
              <w:t>ы</w:t>
            </w:r>
            <w:r w:rsidRPr="00E90BF5">
              <w:rPr>
                <w:color w:val="000000"/>
              </w:rPr>
              <w:t>вать порядок сле</w:t>
            </w:r>
            <w:r w:rsidRPr="00E90BF5">
              <w:rPr>
                <w:color w:val="000000"/>
              </w:rPr>
              <w:softHyphen/>
              <w:t>дования чисел от 11 до 20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Познавательные:</w:t>
            </w:r>
            <w:r w:rsidRPr="00E90BF5">
              <w:rPr>
                <w:color w:val="000000"/>
              </w:rPr>
              <w:t xml:space="preserve"> ор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ентироваться в своей си</w:t>
            </w:r>
            <w:r w:rsidRPr="00E90BF5">
              <w:rPr>
                <w:color w:val="000000"/>
              </w:rPr>
              <w:softHyphen/>
              <w:t>стеме знаний: самосто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 предполагать, к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кая информация нужна для решения учеб</w:t>
            </w:r>
            <w:r w:rsidRPr="00E90BF5">
              <w:rPr>
                <w:color w:val="000000"/>
              </w:rPr>
              <w:softHyphen/>
              <w:t>ной з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дачи.</w:t>
            </w:r>
          </w:p>
          <w:p w:rsidR="00155F11" w:rsidRPr="00E90BF5" w:rsidRDefault="00155F11" w:rsidP="00E36F00">
            <w:pPr>
              <w:widowControl w:val="0"/>
              <w:ind w:left="60"/>
              <w:jc w:val="center"/>
              <w:rPr>
                <w:color w:val="000000"/>
              </w:rPr>
            </w:pPr>
            <w:r w:rsidRPr="00E90BF5">
              <w:rPr>
                <w:b/>
                <w:bCs/>
                <w:i/>
                <w:iCs/>
                <w:color w:val="000000"/>
              </w:rPr>
              <w:t>Коммуникативные:</w:t>
            </w:r>
            <w:r w:rsidRPr="00E90BF5">
              <w:rPr>
                <w:color w:val="000000"/>
              </w:rPr>
              <w:t xml:space="preserve"> участвовать в колле</w:t>
            </w:r>
            <w:r w:rsidRPr="00E90BF5">
              <w:rPr>
                <w:color w:val="000000"/>
              </w:rPr>
              <w:t>к</w:t>
            </w:r>
            <w:r w:rsidRPr="00E90BF5">
              <w:rPr>
                <w:color w:val="000000"/>
              </w:rPr>
              <w:t>тив</w:t>
            </w:r>
            <w:r w:rsidRPr="00E90BF5">
              <w:rPr>
                <w:color w:val="000000"/>
              </w:rPr>
              <w:softHyphen/>
              <w:t>ном обсуждении проблем; доносить свою по</w:t>
            </w:r>
            <w:r w:rsidRPr="00E90BF5">
              <w:rPr>
                <w:color w:val="000000"/>
              </w:rPr>
              <w:softHyphen/>
              <w:t>зицию до других, приводя аргументы; слушать других.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b/>
                <w:bCs/>
                <w:i/>
                <w:iCs/>
                <w:color w:val="000000"/>
              </w:rPr>
              <w:t>Регулятивные:</w:t>
            </w:r>
            <w:r w:rsidRPr="00E90BF5">
              <w:rPr>
                <w:color w:val="000000"/>
              </w:rPr>
              <w:t xml:space="preserve"> пон</w:t>
            </w:r>
            <w:r w:rsidRPr="00E90BF5">
              <w:rPr>
                <w:color w:val="000000"/>
              </w:rPr>
              <w:t>и</w:t>
            </w:r>
            <w:r w:rsidRPr="00E90BF5">
              <w:rPr>
                <w:color w:val="000000"/>
              </w:rPr>
              <w:t>мать перспективы даль</w:t>
            </w:r>
            <w:r w:rsidRPr="00E90BF5">
              <w:rPr>
                <w:color w:val="000000"/>
              </w:rPr>
              <w:softHyphen/>
              <w:t>нейшей учебной работы, определять цели и задачи усвоения новых знаний; осознавать смысл и 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значение позитивных у</w:t>
            </w:r>
            <w:r w:rsidRPr="00E90BF5">
              <w:rPr>
                <w:color w:val="000000"/>
              </w:rPr>
              <w:t>с</w:t>
            </w:r>
            <w:r w:rsidRPr="00E90BF5">
              <w:rPr>
                <w:color w:val="000000"/>
              </w:rPr>
              <w:t>тановок на успешную работу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color w:val="000000"/>
              </w:rPr>
              <w:t>Формиров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ние по</w:t>
            </w:r>
            <w:r w:rsidRPr="00E90BF5">
              <w:rPr>
                <w:color w:val="000000"/>
              </w:rPr>
              <w:softHyphen/>
              <w:t>ложительн</w:t>
            </w:r>
            <w:r w:rsidRPr="00E90BF5">
              <w:rPr>
                <w:color w:val="000000"/>
              </w:rPr>
              <w:t>о</w:t>
            </w:r>
            <w:r w:rsidRPr="00E90BF5">
              <w:rPr>
                <w:color w:val="000000"/>
              </w:rPr>
              <w:t>го от</w:t>
            </w:r>
            <w:r w:rsidRPr="00E90BF5">
              <w:rPr>
                <w:color w:val="000000"/>
              </w:rPr>
              <w:softHyphen/>
              <w:t>ношения к учению, к познав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тельной де</w:t>
            </w:r>
            <w:r w:rsidRPr="00E90BF5">
              <w:rPr>
                <w:color w:val="000000"/>
              </w:rPr>
              <w:t>я</w:t>
            </w:r>
            <w:r w:rsidRPr="00E90BF5">
              <w:rPr>
                <w:color w:val="000000"/>
              </w:rPr>
              <w:t>тельности, жела</w:t>
            </w:r>
            <w:r w:rsidRPr="00E90BF5">
              <w:rPr>
                <w:color w:val="000000"/>
              </w:rPr>
              <w:softHyphen/>
              <w:t>ния приобретать но</w:t>
            </w:r>
            <w:r w:rsidRPr="00E90BF5">
              <w:rPr>
                <w:color w:val="000000"/>
              </w:rPr>
              <w:softHyphen/>
              <w:t>вые зн</w:t>
            </w:r>
            <w:r w:rsidRPr="00E90BF5">
              <w:rPr>
                <w:color w:val="000000"/>
              </w:rPr>
              <w:t>а</w:t>
            </w:r>
            <w:r w:rsidRPr="00E90BF5">
              <w:rPr>
                <w:color w:val="000000"/>
              </w:rPr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24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Образ</w:t>
            </w:r>
            <w:r w:rsidRPr="00E90BF5">
              <w:t>о</w:t>
            </w:r>
            <w:r w:rsidRPr="00E90BF5">
              <w:t>ва</w:t>
            </w:r>
            <w:r w:rsidRPr="00E90BF5">
              <w:softHyphen/>
              <w:t>ние чисел второго десятка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Как на</w:t>
            </w:r>
            <w:r w:rsidRPr="00E90BF5">
              <w:softHyphen/>
              <w:t>учиться называть числа от 11 до 20?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модел</w:t>
            </w:r>
            <w:r w:rsidRPr="00E90BF5">
              <w:t>и</w:t>
            </w:r>
            <w:r w:rsidRPr="00E90BF5">
              <w:t>ровать состав чисел второго десятка; н</w:t>
            </w:r>
            <w:r w:rsidRPr="00E90BF5">
              <w:t>а</w:t>
            </w:r>
            <w:r w:rsidRPr="00E90BF5">
              <w:t>зывать числа второго десятка; сравнивать в них количество д</w:t>
            </w:r>
            <w:r w:rsidRPr="00E90BF5">
              <w:t>е</w:t>
            </w:r>
            <w:r w:rsidRPr="00E90BF5">
              <w:t>сятков и единиц; сч</w:t>
            </w:r>
            <w:r w:rsidRPr="00E90BF5">
              <w:t>и</w:t>
            </w:r>
            <w:r w:rsidRPr="00E90BF5">
              <w:t>тать от 10 до 20 как в прямом, так и в о</w:t>
            </w:r>
            <w:r w:rsidRPr="00E90BF5">
              <w:t>б</w:t>
            </w:r>
            <w:r w:rsidRPr="00E90BF5">
              <w:t>ратном порядке, н</w:t>
            </w:r>
            <w:r w:rsidRPr="00E90BF5">
              <w:t>а</w:t>
            </w:r>
            <w:r w:rsidRPr="00E90BF5">
              <w:t>чиная с любого чи</w:t>
            </w:r>
            <w:r w:rsidRPr="00E90BF5">
              <w:t>с</w:t>
            </w:r>
            <w:r w:rsidRPr="00E90BF5">
              <w:t>ла; исполь</w:t>
            </w:r>
            <w:r w:rsidRPr="00E90BF5">
              <w:softHyphen/>
              <w:t>зовать в устной речи матем</w:t>
            </w:r>
            <w:r w:rsidRPr="00E90BF5">
              <w:t>а</w:t>
            </w:r>
            <w:r w:rsidRPr="00E90BF5">
              <w:t>тическую терминол</w:t>
            </w:r>
            <w:r w:rsidRPr="00E90BF5">
              <w:t>о</w:t>
            </w:r>
            <w:r w:rsidRPr="00E90BF5">
              <w:t>гию; читать задачи; записывать в тетради решение и ответ; р</w:t>
            </w:r>
            <w:r w:rsidRPr="00E90BF5">
              <w:t>е</w:t>
            </w:r>
            <w:r w:rsidRPr="00E90BF5">
              <w:t>шать примеры в пр</w:t>
            </w:r>
            <w:r w:rsidRPr="00E90BF5">
              <w:t>е</w:t>
            </w:r>
            <w:r w:rsidRPr="00E90BF5">
              <w:t>делах 10; в совмес</w:t>
            </w:r>
            <w:r w:rsidRPr="00E90BF5">
              <w:t>т</w:t>
            </w:r>
            <w:r w:rsidRPr="00E90BF5">
              <w:t>ной деятельности учитель — уче</w:t>
            </w:r>
            <w:r w:rsidRPr="00E90BF5">
              <w:softHyphen/>
              <w:t>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воспр</w:t>
            </w:r>
            <w:r w:rsidRPr="00E90BF5">
              <w:t>о</w:t>
            </w:r>
            <w:r w:rsidRPr="00E90BF5">
              <w:t>изво</w:t>
            </w:r>
            <w:r w:rsidRPr="00E90BF5">
              <w:softHyphen/>
              <w:t>дить последо</w:t>
            </w:r>
            <w:r w:rsidRPr="00E90BF5">
              <w:softHyphen/>
              <w:t>вательность чисел от 1 до 20 в поряд</w:t>
            </w:r>
            <w:r w:rsidRPr="00E90BF5">
              <w:softHyphen/>
              <w:t>ке возраста</w:t>
            </w:r>
            <w:r w:rsidRPr="00E90BF5">
              <w:softHyphen/>
              <w:t>ния и убыва</w:t>
            </w:r>
            <w:r w:rsidRPr="00E90BF5">
              <w:softHyphen/>
              <w:t>ния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осозн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вать познавательную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дачу, выполнять учебно-познавательные дейс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вия; делать выводы, обобщения на основе реализованных исслед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вательских задач; пе</w:t>
            </w:r>
            <w:r w:rsidRPr="00E90BF5">
              <w:rPr>
                <w:sz w:val="24"/>
                <w:szCs w:val="24"/>
              </w:rPr>
              <w:softHyphen/>
              <w:t>рерабатывать и преобр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зовывать информацию из одной формы в др</w:t>
            </w:r>
            <w:r w:rsidRPr="00E90BF5">
              <w:rPr>
                <w:sz w:val="24"/>
                <w:szCs w:val="24"/>
              </w:rPr>
              <w:t>у</w:t>
            </w:r>
            <w:r w:rsidRPr="00E90BF5">
              <w:rPr>
                <w:sz w:val="24"/>
                <w:szCs w:val="24"/>
              </w:rPr>
              <w:t>гую.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осущ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ствлять совместную деятельность в паре с учетом конкретных учеб</w:t>
            </w:r>
            <w:r w:rsidRPr="00E90BF5">
              <w:rPr>
                <w:sz w:val="24"/>
                <w:szCs w:val="24"/>
              </w:rPr>
              <w:softHyphen/>
              <w:t>но-познавательных задач.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последователь</w:t>
            </w:r>
            <w:r w:rsidRPr="00E90BF5">
              <w:softHyphen/>
              <w:t>ность действий на уроке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из</w:t>
            </w:r>
            <w:r w:rsidRPr="00E90BF5">
              <w:t>у</w:t>
            </w:r>
            <w:r w:rsidRPr="00E90BF5">
              <w:t>чению мате</w:t>
            </w:r>
            <w:r w:rsidRPr="00E90BF5">
              <w:softHyphen/>
              <w:t>матики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Запись и чтение чисел второго десятка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действий,</w:t>
            </w:r>
            <w:r w:rsidRPr="00E90BF5">
              <w:t xml:space="preserve">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за</w:t>
            </w:r>
            <w:r w:rsidRPr="00E90BF5">
              <w:softHyphen/>
              <w:t>писывать числа от 11 до 20?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</w:t>
            </w:r>
            <w:r w:rsidRPr="00E90BF5">
              <w:t>а</w:t>
            </w:r>
            <w:r w:rsidRPr="00E90BF5">
              <w:t>лизации новых знаний (понятий, способов, действий и т. д.): на</w:t>
            </w:r>
            <w:r w:rsidRPr="00E90BF5">
              <w:softHyphen/>
              <w:t>зывать и записывать числа от 11 до 20 в по</w:t>
            </w:r>
            <w:r w:rsidRPr="00E90BF5">
              <w:softHyphen/>
              <w:t>рядке уменьшения и увеличения; н</w:t>
            </w:r>
            <w:r w:rsidRPr="00E90BF5">
              <w:t>а</w:t>
            </w:r>
            <w:r w:rsidRPr="00E90BF5">
              <w:t>зывать десятки, единицы в записи двузначных чи</w:t>
            </w:r>
            <w:r w:rsidRPr="00E90BF5">
              <w:softHyphen/>
              <w:t>сел; решать примеры в пределах 10; читать задачи;записывать в тетради решение и ответ; самосто</w:t>
            </w:r>
            <w:r w:rsidRPr="00E90BF5">
              <w:t>я</w:t>
            </w:r>
            <w:r w:rsidRPr="00E90BF5">
              <w:t>тель</w:t>
            </w:r>
            <w:r w:rsidRPr="00E90BF5">
              <w:softHyphen/>
              <w:t>но выполнять задания в рабочей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запис</w:t>
            </w:r>
            <w:r w:rsidRPr="00E90BF5">
              <w:t>ы</w:t>
            </w:r>
            <w:r w:rsidRPr="00E90BF5">
              <w:t>вать числа от 11 до 20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анализ, сравне</w:t>
            </w:r>
            <w:r w:rsidRPr="00E90BF5">
              <w:rPr>
                <w:sz w:val="24"/>
                <w:szCs w:val="24"/>
              </w:rPr>
              <w:softHyphen/>
              <w:t>ние, обобщение для упор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дочения, устанав</w:t>
            </w:r>
            <w:r w:rsidRPr="00E90BF5">
              <w:rPr>
                <w:sz w:val="24"/>
                <w:szCs w:val="24"/>
              </w:rPr>
              <w:softHyphen/>
              <w:t>ливать закономерности на о</w:t>
            </w:r>
            <w:r w:rsidRPr="00E90BF5">
              <w:rPr>
                <w:sz w:val="24"/>
                <w:szCs w:val="24"/>
              </w:rPr>
              <w:t>с</w:t>
            </w:r>
            <w:r w:rsidRPr="00E90BF5">
              <w:rPr>
                <w:sz w:val="24"/>
                <w:szCs w:val="24"/>
              </w:rPr>
              <w:t>нове математиче</w:t>
            </w:r>
            <w:r w:rsidRPr="00E90BF5">
              <w:rPr>
                <w:sz w:val="24"/>
                <w:szCs w:val="24"/>
              </w:rPr>
              <w:softHyphen/>
              <w:t>ских фактов.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математические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spacing w:after="10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осознавать смысл и назначение п</w:t>
            </w:r>
            <w:r w:rsidRPr="00E90BF5">
              <w:t>о</w:t>
            </w:r>
            <w:r w:rsidRPr="00E90BF5">
              <w:t>зитивных установок на успешную работу, пол</w:t>
            </w:r>
            <w:r w:rsidRPr="00E90BF5">
              <w:t>ь</w:t>
            </w:r>
            <w:r w:rsidRPr="00E90BF5">
              <w:t>зоваться ими в случае неудачи на уроке, прог</w:t>
            </w:r>
            <w:r w:rsidRPr="00E90BF5">
              <w:t>о</w:t>
            </w:r>
            <w:r w:rsidRPr="00E90BF5">
              <w:t>варивая во внутренней речи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t>Дец</w:t>
            </w:r>
            <w:r w:rsidRPr="00E90BF5">
              <w:t>и</w:t>
            </w:r>
            <w:r w:rsidRPr="00E90BF5">
              <w:t>метр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колле</w:t>
            </w:r>
            <w:r w:rsidRPr="00E90BF5">
              <w:rPr>
                <w:rStyle w:val="91"/>
              </w:rPr>
              <w:t>к</w:t>
            </w:r>
            <w:r w:rsidRPr="00E90BF5">
              <w:rPr>
                <w:rStyle w:val="91"/>
              </w:rPr>
              <w:t>тивного вз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имного об</w:t>
            </w:r>
            <w:r w:rsidRPr="00E90BF5">
              <w:rPr>
                <w:rStyle w:val="91"/>
              </w:rPr>
              <w:t>у</w:t>
            </w:r>
            <w:r w:rsidRPr="00E90BF5">
              <w:rPr>
                <w:rStyle w:val="91"/>
              </w:rPr>
              <w:t>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измерять в дециме</w:t>
            </w:r>
            <w:r w:rsidRPr="00E90BF5">
              <w:softHyphen/>
              <w:t>трах?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 (понятий, способов, действий и т. д.): ис</w:t>
            </w:r>
            <w:r w:rsidRPr="00E90BF5">
              <w:softHyphen/>
              <w:t>следовать ситуации, требующие сравн</w:t>
            </w:r>
            <w:r w:rsidRPr="00E90BF5">
              <w:t>е</w:t>
            </w:r>
            <w:r w:rsidRPr="00E90BF5">
              <w:t>ния величин; чертить отрезки заданной длины; использовать в устной речи мат</w:t>
            </w:r>
            <w:r w:rsidRPr="00E90BF5">
              <w:t>е</w:t>
            </w:r>
            <w:r w:rsidRPr="00E90BF5">
              <w:t>мат. терминологию; при консультативной помощи учителя в</w:t>
            </w:r>
            <w:r w:rsidRPr="00E90BF5">
              <w:t>ы</w:t>
            </w:r>
            <w:r w:rsidRPr="00E90BF5">
              <w:t>полнять задания в учеб</w:t>
            </w:r>
            <w:r w:rsidRPr="00E90BF5">
              <w:softHyphen/>
              <w:t>нике и в раб. тетради; в совмес</w:t>
            </w:r>
            <w:r w:rsidRPr="00E90BF5">
              <w:t>т</w:t>
            </w:r>
            <w:r w:rsidRPr="00E90BF5">
              <w:t>ной деятельности учитель — ученик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пе</w:t>
            </w:r>
            <w:r w:rsidRPr="00E90BF5">
              <w:softHyphen/>
              <w:t>реводить одни ед</w:t>
            </w:r>
            <w:r w:rsidRPr="00E90BF5">
              <w:t>и</w:t>
            </w:r>
            <w:r w:rsidRPr="00E90BF5">
              <w:t>ницы дли</w:t>
            </w:r>
            <w:r w:rsidRPr="00E90BF5">
              <w:softHyphen/>
              <w:t>ны в др</w:t>
            </w:r>
            <w:r w:rsidRPr="00E90BF5">
              <w:t>у</w:t>
            </w:r>
            <w:r w:rsidRPr="00E90BF5">
              <w:t>гие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формулиро</w:t>
            </w:r>
            <w:r w:rsidRPr="00E90BF5">
              <w:softHyphen/>
              <w:t>вать познавательную цель; преобразовывать инфо</w:t>
            </w:r>
            <w:r w:rsidRPr="00E90BF5">
              <w:t>р</w:t>
            </w:r>
            <w:r w:rsidRPr="00E90BF5">
              <w:t xml:space="preserve">мацию из одной формы в другую.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форм</w:t>
            </w:r>
            <w:r w:rsidRPr="00E90BF5">
              <w:t>и</w:t>
            </w:r>
            <w:r w:rsidRPr="00E90BF5">
              <w:t>ровать навыки ре</w:t>
            </w:r>
            <w:r w:rsidRPr="00E90BF5">
              <w:softHyphen/>
              <w:t>чевых действий: участвовать в общей беседе, соблюдая правила речевого пов</w:t>
            </w:r>
            <w:r w:rsidRPr="00E90BF5">
              <w:t>е</w:t>
            </w:r>
            <w:r w:rsidRPr="00E90BF5">
              <w:t xml:space="preserve">дения.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плану, сверяя свои де</w:t>
            </w:r>
            <w:r w:rsidRPr="00E90BF5">
              <w:t>й</w:t>
            </w:r>
            <w:r w:rsidRPr="00E90BF5">
              <w:t>ствия с целью; коррект</w:t>
            </w:r>
            <w:r w:rsidRPr="00E90BF5">
              <w:t>и</w:t>
            </w:r>
            <w:r w:rsidRPr="00E90BF5">
              <w:t>ровать свою дея</w:t>
            </w:r>
            <w:r w:rsidRPr="00E90BF5">
              <w:softHyphen/>
              <w:t>тельность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99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и вычита</w:t>
            </w:r>
            <w:r w:rsidRPr="00E90BF5">
              <w:softHyphen/>
              <w:t>ние в</w:t>
            </w:r>
            <w:r w:rsidRPr="00E90BF5">
              <w:t>и</w:t>
            </w:r>
            <w:r w:rsidRPr="00E90BF5">
              <w:t xml:space="preserve">да10 + 7, </w:t>
            </w:r>
            <w:r w:rsidRPr="00E90BF5">
              <w:rPr>
                <w:rStyle w:val="1pt"/>
                <w:lang w:eastAsia="en-US"/>
              </w:rPr>
              <w:t>17-7, 17-10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выпо</w:t>
            </w:r>
            <w:r w:rsidRPr="00E90BF5">
              <w:t>л</w:t>
            </w:r>
            <w:r w:rsidRPr="00E90BF5">
              <w:t>нять в</w:t>
            </w:r>
            <w:r w:rsidRPr="00E90BF5">
              <w:t>ы</w:t>
            </w:r>
            <w:r w:rsidRPr="00E90BF5">
              <w:t>числе</w:t>
            </w:r>
            <w:r w:rsidRPr="00E90BF5">
              <w:softHyphen/>
              <w:t xml:space="preserve">ния вида 10 + 7, </w:t>
            </w:r>
            <w:r w:rsidRPr="00E90BF5">
              <w:rPr>
                <w:rStyle w:val="1pt"/>
                <w:lang w:eastAsia="en-US"/>
              </w:rPr>
              <w:t>17-7, 17-10?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считать от 1 до 20 в порядке убывания и возраст</w:t>
            </w:r>
            <w:r w:rsidRPr="00E90BF5">
              <w:t>а</w:t>
            </w:r>
            <w:r w:rsidRPr="00E90BF5">
              <w:t>ния; моделировать ситуации, иллюстр</w:t>
            </w:r>
            <w:r w:rsidRPr="00E90BF5">
              <w:t>и</w:t>
            </w:r>
            <w:r w:rsidRPr="00E90BF5">
              <w:t>рующие арифметич</w:t>
            </w:r>
            <w:r w:rsidRPr="00E90BF5">
              <w:t>е</w:t>
            </w:r>
            <w:r w:rsidRPr="00E90BF5">
              <w:t>ское действие; р</w:t>
            </w:r>
            <w:r w:rsidRPr="00E90BF5">
              <w:t>е</w:t>
            </w:r>
            <w:r w:rsidRPr="00E90BF5">
              <w:t>шать приме</w:t>
            </w:r>
            <w:r w:rsidRPr="00E90BF5">
              <w:softHyphen/>
              <w:t>ры, оп</w:t>
            </w:r>
            <w:r w:rsidRPr="00E90BF5">
              <w:t>и</w:t>
            </w:r>
            <w:r w:rsidRPr="00E90BF5">
              <w:t>раясь на разрядный состав числа; раб</w:t>
            </w:r>
            <w:r w:rsidRPr="00E90BF5">
              <w:t>о</w:t>
            </w:r>
            <w:r w:rsidRPr="00E90BF5">
              <w:t>тать в паре: прогов</w:t>
            </w:r>
            <w:r w:rsidRPr="00E90BF5">
              <w:t>а</w:t>
            </w:r>
            <w:r w:rsidRPr="00E90BF5">
              <w:t>ривать состав числа 9; в совмест</w:t>
            </w:r>
            <w:r w:rsidRPr="00E90BF5">
              <w:softHyphen/>
              <w:t>ной де</w:t>
            </w:r>
            <w:r w:rsidRPr="00E90BF5">
              <w:t>я</w:t>
            </w:r>
            <w:r w:rsidRPr="00E90BF5">
              <w:t>тельности учитель — ученик оцени</w:t>
            </w:r>
            <w:r w:rsidRPr="00E90BF5">
              <w:softHyphen/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знания нум</w:t>
            </w:r>
            <w:r w:rsidRPr="00E90BF5">
              <w:t>е</w:t>
            </w:r>
            <w:r w:rsidRPr="00E90BF5">
              <w:t>рации при решении при</w:t>
            </w:r>
            <w:r w:rsidRPr="00E90BF5">
              <w:softHyphen/>
              <w:t xml:space="preserve">меров вида 10 + 7, </w:t>
            </w:r>
            <w:r w:rsidRPr="00E90BF5">
              <w:rPr>
                <w:rStyle w:val="1pt"/>
                <w:lang w:eastAsia="en-US"/>
              </w:rPr>
              <w:t>17-7, 17-10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</w:t>
            </w:r>
            <w:r w:rsidRPr="00E90BF5">
              <w:t>о</w:t>
            </w:r>
            <w:r w:rsidRPr="00E90BF5">
              <w:t>ваться в своей системе знаний, делать обобщ</w:t>
            </w:r>
            <w:r w:rsidRPr="00E90BF5">
              <w:t>е</w:t>
            </w:r>
            <w:r w:rsidRPr="00E90BF5">
              <w:t>ния, выводы.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слушать партнера по обще</w:t>
            </w:r>
            <w:r w:rsidRPr="00E90BF5">
              <w:rPr>
                <w:sz w:val="24"/>
                <w:szCs w:val="24"/>
              </w:rPr>
              <w:softHyphen/>
              <w:t>нию (деятельности), не пер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бивать, не обры</w:t>
            </w:r>
            <w:r w:rsidRPr="00E90BF5">
              <w:rPr>
                <w:sz w:val="24"/>
                <w:szCs w:val="24"/>
              </w:rPr>
              <w:softHyphen/>
              <w:t>вать на полуслове, вникать в смысл того, о чем гов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выполнять под руководством уч</w:t>
            </w:r>
            <w:r w:rsidRPr="00E90BF5">
              <w:t>и</w:t>
            </w:r>
            <w:r w:rsidRPr="00E90BF5">
              <w:t>теля учебные действия в практической и мысл</w:t>
            </w:r>
            <w:r w:rsidRPr="00E90BF5">
              <w:t>и</w:t>
            </w:r>
            <w:r w:rsidRPr="00E90BF5"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</w:t>
            </w:r>
            <w:r w:rsidRPr="00E90BF5">
              <w:softHyphen/>
              <w:t>ния к самооце</w:t>
            </w:r>
            <w:r w:rsidRPr="00E90BF5">
              <w:t>н</w:t>
            </w:r>
            <w:r w:rsidRPr="00E90BF5">
              <w:t>ке на основе критериев успешной учебной деятельн</w:t>
            </w:r>
            <w:r w:rsidRPr="00E90BF5">
              <w:t>о</w:t>
            </w:r>
            <w:r w:rsidRPr="00E90BF5">
              <w:t>сти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25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и вычита</w:t>
            </w:r>
            <w:r w:rsidRPr="00E90BF5">
              <w:softHyphen/>
              <w:t xml:space="preserve">ние вида 10 + 7, </w:t>
            </w:r>
            <w:r w:rsidRPr="00E90BF5">
              <w:rPr>
                <w:rStyle w:val="1pt"/>
                <w:lang w:eastAsia="en-US"/>
              </w:rPr>
              <w:t>17-7, 17-10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спосо</w:t>
            </w:r>
            <w:r w:rsidRPr="00E90BF5">
              <w:t>б</w:t>
            </w:r>
            <w:r w:rsidRPr="00E90BF5">
              <w:t>ностей к рефлексии коррекционно-контроль</w:t>
            </w:r>
            <w:r w:rsidRPr="00E90BF5">
              <w:softHyphen/>
              <w:t>ного типа и реализации ко</w:t>
            </w:r>
            <w:r w:rsidRPr="00E90BF5">
              <w:t>р</w:t>
            </w:r>
            <w:r w:rsidRPr="00E90BF5">
              <w:t>рекционной нормы (фиксирования собственных за</w:t>
            </w:r>
            <w:r w:rsidRPr="00E90BF5">
              <w:softHyphen/>
              <w:t>труднений в де</w:t>
            </w:r>
            <w:r w:rsidRPr="00E90BF5">
              <w:t>я</w:t>
            </w:r>
            <w:r w:rsidRPr="00E90BF5">
              <w:t>тельности): считать от 1 до 20 в поря</w:t>
            </w:r>
            <w:r w:rsidRPr="00E90BF5">
              <w:t>д</w:t>
            </w:r>
            <w:r w:rsidRPr="00E90BF5">
              <w:t>ке убывания и во</w:t>
            </w:r>
            <w:r w:rsidRPr="00E90BF5">
              <w:t>з</w:t>
            </w:r>
            <w:r w:rsidRPr="00E90BF5">
              <w:t>растания; модел</w:t>
            </w:r>
            <w:r w:rsidRPr="00E90BF5">
              <w:t>и</w:t>
            </w:r>
            <w:r w:rsidRPr="00E90BF5">
              <w:t>ровать ситуации, иллюстрирую</w:t>
            </w:r>
            <w:r w:rsidRPr="00E90BF5">
              <w:softHyphen/>
              <w:t>щие арифметическое действие; решать примеры, опираясь на разрядный с</w:t>
            </w:r>
            <w:r w:rsidRPr="00E90BF5">
              <w:t>о</w:t>
            </w:r>
            <w:r w:rsidRPr="00E90BF5">
              <w:t>став числа; читать задачи; записывать в тетради решение и ответ; использ</w:t>
            </w:r>
            <w:r w:rsidRPr="00E90BF5">
              <w:t>о</w:t>
            </w:r>
            <w:r w:rsidRPr="00E90BF5">
              <w:t>вать в устной речи математическую терминологию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понимать учебные задачи урока и стремиться их выпо</w:t>
            </w:r>
            <w:r w:rsidRPr="00E90BF5">
              <w:t>л</w:t>
            </w:r>
            <w:r w:rsidRPr="00E90BF5">
              <w:t>нить; моделиро</w:t>
            </w:r>
            <w:r w:rsidRPr="00E90BF5">
              <w:softHyphen/>
              <w:t>вать из</w:t>
            </w:r>
            <w:r w:rsidRPr="00E90BF5">
              <w:t>у</w:t>
            </w:r>
            <w:r w:rsidRPr="00E90BF5">
              <w:t xml:space="preserve">ченные арифметические зависимости; делать обобщения,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участв</w:t>
            </w:r>
            <w:r w:rsidRPr="00E90BF5">
              <w:t>о</w:t>
            </w:r>
            <w:r w:rsidRPr="00E90BF5">
              <w:t>вать в коллектив</w:t>
            </w:r>
            <w:r w:rsidRPr="00E90BF5">
              <w:softHyphen/>
              <w:t>ном о</w:t>
            </w:r>
            <w:r w:rsidRPr="00E90BF5">
              <w:t>б</w:t>
            </w:r>
            <w:r w:rsidRPr="00E90BF5">
              <w:t>суждении проблем; д</w:t>
            </w:r>
            <w:r w:rsidRPr="00E90BF5">
              <w:t>о</w:t>
            </w:r>
            <w:r w:rsidRPr="00E90BF5">
              <w:t>носить свою по</w:t>
            </w:r>
            <w:r w:rsidRPr="00E90BF5">
              <w:softHyphen/>
              <w:t>зицию до других, приводя арг</w:t>
            </w:r>
            <w:r w:rsidRPr="00E90BF5">
              <w:t>у</w:t>
            </w:r>
            <w:r w:rsidRPr="00E90BF5">
              <w:t xml:space="preserve">менты. 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осознавать результат учебных де</w:t>
            </w:r>
            <w:r w:rsidRPr="00E90BF5">
              <w:t>й</w:t>
            </w:r>
            <w:r w:rsidRPr="00E90BF5">
              <w:t>ствий, описывать резул</w:t>
            </w:r>
            <w:r w:rsidRPr="00E90BF5">
              <w:t>ь</w:t>
            </w:r>
            <w:r w:rsidRPr="00E90BF5">
              <w:t>таты действий, ис</w:t>
            </w:r>
            <w:r w:rsidRPr="00E90BF5">
              <w:softHyphen/>
              <w:t>пользуя математическую терминологию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жела</w:t>
            </w:r>
            <w:r w:rsidRPr="00E90BF5">
              <w:softHyphen/>
              <w:t>ния осознавать свои тру</w:t>
            </w:r>
            <w:r w:rsidRPr="00E90BF5">
              <w:t>д</w:t>
            </w:r>
            <w:r w:rsidRPr="00E90BF5">
              <w:t>ности и стре</w:t>
            </w:r>
            <w:r w:rsidRPr="00E90BF5">
              <w:softHyphen/>
              <w:t>миться к их преодо</w:t>
            </w:r>
            <w:r w:rsidRPr="00E90BF5">
              <w:softHyphen/>
              <w:t>лению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Что у</w:t>
            </w:r>
            <w:r w:rsidRPr="00E90BF5">
              <w:t>з</w:t>
            </w:r>
            <w:r w:rsidRPr="00E90BF5">
              <w:t>на</w:t>
            </w:r>
            <w:r w:rsidRPr="00E90BF5">
              <w:softHyphen/>
              <w:t>ли. Чему науч</w:t>
            </w:r>
            <w:r w:rsidRPr="00E90BF5">
              <w:t>и</w:t>
            </w:r>
            <w:r w:rsidRPr="00E90BF5">
              <w:t>лись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развития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Как на</w:t>
            </w:r>
            <w:r w:rsidRPr="00E90BF5">
              <w:softHyphen/>
              <w:t>учиться опред</w:t>
            </w:r>
            <w:r w:rsidRPr="00E90BF5">
              <w:t>е</w:t>
            </w:r>
            <w:r w:rsidRPr="00E90BF5">
              <w:t>лять гр</w:t>
            </w:r>
            <w:r w:rsidRPr="00E90BF5">
              <w:t>а</w:t>
            </w:r>
            <w:r w:rsidRPr="00E90BF5">
              <w:t>ницы св</w:t>
            </w:r>
            <w:r w:rsidRPr="00E90BF5">
              <w:t>о</w:t>
            </w:r>
            <w:r w:rsidRPr="00E90BF5">
              <w:t>его зна</w:t>
            </w:r>
            <w:r w:rsidRPr="00E90BF5">
              <w:softHyphen/>
              <w:t>ния и не</w:t>
            </w:r>
            <w:r w:rsidRPr="00E90BF5">
              <w:softHyphen/>
              <w:t>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решать примеры до 20, опираясь на ра</w:t>
            </w:r>
            <w:r w:rsidRPr="00E90BF5">
              <w:t>з</w:t>
            </w:r>
            <w:r w:rsidRPr="00E90BF5">
              <w:t>рядный состав чи</w:t>
            </w:r>
            <w:r w:rsidRPr="00E90BF5">
              <w:t>с</w:t>
            </w:r>
            <w:r w:rsidRPr="00E90BF5">
              <w:t>ла; читать задачи; записывать в тетр</w:t>
            </w:r>
            <w:r w:rsidRPr="00E90BF5">
              <w:t>а</w:t>
            </w:r>
            <w:r w:rsidRPr="00E90BF5">
              <w:t>ди решение и ответ, объясняя выбор арифм. дейст</w:t>
            </w:r>
            <w:r w:rsidRPr="00E90BF5">
              <w:softHyphen/>
              <w:t>вий; называть геометр</w:t>
            </w:r>
            <w:r w:rsidRPr="00E90BF5">
              <w:t>и</w:t>
            </w:r>
            <w:r w:rsidRPr="00E90BF5">
              <w:t>ческие фигуры; р</w:t>
            </w:r>
            <w:r w:rsidRPr="00E90BF5">
              <w:t>а</w:t>
            </w:r>
            <w:r w:rsidRPr="00E90BF5">
              <w:t>ботать в паре: пр</w:t>
            </w:r>
            <w:r w:rsidRPr="00E90BF5">
              <w:t>о</w:t>
            </w:r>
            <w:r w:rsidRPr="00E90BF5">
              <w:t>говаривать состав чи</w:t>
            </w:r>
            <w:r w:rsidRPr="00E90BF5">
              <w:softHyphen/>
              <w:t>сел от 4 до 10; о</w:t>
            </w:r>
            <w:r w:rsidRPr="00E90BF5">
              <w:t>б</w:t>
            </w:r>
            <w:r w:rsidRPr="00E90BF5">
              <w:t>суждать задание п</w:t>
            </w:r>
            <w:r w:rsidRPr="00E90BF5">
              <w:t>о</w:t>
            </w:r>
            <w:r w:rsidRPr="00E90BF5">
              <w:t>вышенной сложн</w:t>
            </w:r>
            <w:r w:rsidRPr="00E90BF5">
              <w:t>о</w:t>
            </w:r>
            <w:r w:rsidRPr="00E90BF5">
              <w:t>сти; в совместной деятельности уч</w:t>
            </w:r>
            <w:r w:rsidRPr="00E90BF5">
              <w:t>и</w:t>
            </w:r>
            <w:r w:rsidRPr="00E90BF5">
              <w:t>тель — уче</w:t>
            </w:r>
            <w:r w:rsidRPr="00E90BF5">
              <w:softHyphen/>
              <w:t>ник оц</w:t>
            </w:r>
            <w:r w:rsidRPr="00E90BF5">
              <w:t>е</w:t>
            </w:r>
            <w:r w:rsidRPr="00E90BF5">
              <w:t>нивать достижения на уроке по диа</w:t>
            </w:r>
            <w:r w:rsidRPr="00E90BF5">
              <w:softHyphen/>
              <w:t>гностической карте типичных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знания в практиче</w:t>
            </w:r>
            <w:r w:rsidRPr="00E90BF5">
              <w:softHyphen/>
              <w:t>ской де</w:t>
            </w:r>
            <w:r w:rsidRPr="00E90BF5">
              <w:t>я</w:t>
            </w:r>
            <w:r w:rsidRPr="00E90BF5">
              <w:t>тель</w:t>
            </w:r>
            <w:r w:rsidRPr="00E90BF5">
              <w:softHyphen/>
              <w:t>ности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right="-108" w:hanging="5"/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ориентироват</w:t>
            </w:r>
            <w:r w:rsidRPr="00E90BF5">
              <w:t>ь</w:t>
            </w:r>
            <w:r w:rsidRPr="00E90BF5">
              <w:t>ся в своей системе зн</w:t>
            </w:r>
            <w:r w:rsidRPr="00E90BF5">
              <w:t>а</w:t>
            </w:r>
            <w:r w:rsidRPr="00E90BF5">
              <w:t xml:space="preserve">ний; делать обобщения, выводы. </w:t>
            </w:r>
          </w:p>
          <w:p w:rsidR="00155F11" w:rsidRPr="00E90BF5" w:rsidRDefault="00155F11" w:rsidP="00E36F00">
            <w:pPr>
              <w:ind w:right="-108" w:hanging="5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выполн</w:t>
            </w:r>
            <w:r w:rsidRPr="00E90BF5">
              <w:t>е</w:t>
            </w:r>
            <w:r w:rsidRPr="00E90BF5">
              <w:t>ния задания (по выбору); оценивать свои достиж</w:t>
            </w:r>
            <w:r w:rsidRPr="00E90BF5">
              <w:t>е</w:t>
            </w:r>
            <w:r w:rsidRPr="00E90BF5">
              <w:t>ния и до</w:t>
            </w:r>
            <w:r w:rsidRPr="00E90BF5">
              <w:softHyphen/>
              <w:t>стижения сверс</w:t>
            </w:r>
            <w:r w:rsidRPr="00E90BF5">
              <w:t>т</w:t>
            </w:r>
            <w:r w:rsidRPr="00E90BF5">
              <w:t>ников по выработанным крите</w:t>
            </w:r>
            <w:r w:rsidRPr="00E90BF5">
              <w:softHyphen/>
              <w:t xml:space="preserve">риям; признавать свои ошибки, озвучивать их. </w:t>
            </w:r>
          </w:p>
          <w:p w:rsidR="00155F11" w:rsidRPr="00E90BF5" w:rsidRDefault="00155F11" w:rsidP="00E36F00">
            <w:pPr>
              <w:ind w:right="-108" w:hanging="5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действовать по плану; контро</w:t>
            </w:r>
            <w:r w:rsidRPr="00E90BF5">
              <w:softHyphen/>
              <w:t>лировать процесс и результаты де</w:t>
            </w:r>
            <w:r w:rsidRPr="00E90BF5">
              <w:t>я</w:t>
            </w:r>
            <w:r w:rsidRPr="00E90BF5">
              <w:t>тельности; адекватно оц</w:t>
            </w:r>
            <w:r w:rsidRPr="00E90BF5">
              <w:t>е</w:t>
            </w:r>
            <w:r w:rsidRPr="00E90BF5">
              <w:t>нивать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умения оценивать собственную учеб</w:t>
            </w:r>
            <w:r w:rsidRPr="00E90BF5">
              <w:softHyphen/>
              <w:t>ную деятел</w:t>
            </w:r>
            <w:r w:rsidRPr="00E90BF5">
              <w:t>ь</w:t>
            </w:r>
            <w:r w:rsidRPr="00E90BF5">
              <w:t>ность: свои достижения, самосто</w:t>
            </w:r>
            <w:r w:rsidRPr="00E90BF5">
              <w:t>я</w:t>
            </w:r>
            <w:r w:rsidRPr="00E90BF5">
              <w:t>тельность, инициативу, ответ</w:t>
            </w:r>
            <w:r w:rsidRPr="00E90BF5">
              <w:softHyphen/>
              <w:t>ственность, причины н</w:t>
            </w:r>
            <w:r w:rsidRPr="00E90BF5">
              <w:t>е</w:t>
            </w:r>
            <w:r w:rsidRPr="00E90BF5">
              <w:t>удач; осо</w:t>
            </w:r>
            <w:r w:rsidRPr="00E90BF5">
              <w:t>з</w:t>
            </w:r>
            <w:r w:rsidRPr="00E90BF5">
              <w:t>нание тру</w:t>
            </w:r>
            <w:r w:rsidRPr="00E90BF5">
              <w:t>д</w:t>
            </w:r>
            <w:r w:rsidRPr="00E90BF5">
              <w:t>ностей и стрем</w:t>
            </w:r>
            <w:r w:rsidRPr="00E90BF5">
              <w:softHyphen/>
              <w:t>ление к их преод</w:t>
            </w:r>
            <w:r w:rsidRPr="00E90BF5">
              <w:t>о</w:t>
            </w:r>
            <w:r w:rsidRPr="00E90BF5">
              <w:t>ле</w:t>
            </w:r>
            <w:r w:rsidRPr="00E90BF5">
              <w:softHyphen/>
              <w:t>нию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Числа от 1 до 20. Ну</w:t>
            </w:r>
            <w:r w:rsidRPr="00E90BF5">
              <w:softHyphen/>
              <w:t>мерация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</w:t>
            </w:r>
            <w:r w:rsidRPr="00E90BF5">
              <w:rPr>
                <w:sz w:val="24"/>
                <w:szCs w:val="24"/>
              </w:rPr>
              <w:softHyphen/>
              <w:t>ваю</w:t>
            </w:r>
            <w:r w:rsidRPr="00E90BF5">
              <w:rPr>
                <w:sz w:val="24"/>
                <w:szCs w:val="24"/>
              </w:rPr>
              <w:softHyphen/>
              <w:t>щего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контроль и самоконтроль из</w:t>
            </w:r>
            <w:r w:rsidRPr="00E90BF5">
              <w:t>у</w:t>
            </w:r>
            <w:r w:rsidRPr="00E90BF5">
              <w:t>ченных по</w:t>
            </w:r>
            <w:r w:rsidRPr="00E90BF5">
              <w:softHyphen/>
              <w:t>нятий: выполнять задания в учебнике  и в р</w:t>
            </w:r>
            <w:r w:rsidRPr="00E90BF5">
              <w:t>а</w:t>
            </w:r>
            <w:r w:rsidRPr="00E90BF5">
              <w:t>бочей тетради (по выбору учителя); вступать в учебный диалог; использ</w:t>
            </w:r>
            <w:r w:rsidRPr="00E90BF5">
              <w:t>о</w:t>
            </w:r>
            <w:r w:rsidRPr="00E90BF5">
              <w:t>вать в устной речи математическую терминологию; с</w:t>
            </w:r>
            <w:r w:rsidRPr="00E90BF5">
              <w:t>а</w:t>
            </w:r>
            <w:r w:rsidRPr="00E90BF5">
              <w:t>мостоятельно в</w:t>
            </w:r>
            <w:r w:rsidRPr="00E90BF5">
              <w:t>ы</w:t>
            </w:r>
            <w:r w:rsidRPr="00E90BF5">
              <w:t>полнять задания проверочной раб</w:t>
            </w:r>
            <w:r w:rsidRPr="00E90BF5">
              <w:t>о</w:t>
            </w:r>
            <w:r w:rsidRPr="00E90BF5">
              <w:t>ты; адекватно оц</w:t>
            </w:r>
            <w:r w:rsidRPr="00E90BF5">
              <w:t>е</w:t>
            </w:r>
            <w:r w:rsidRPr="00E90BF5">
              <w:t xml:space="preserve">нивать свои знания. </w:t>
            </w:r>
            <w:r w:rsidRPr="00E90BF5">
              <w:rPr>
                <w:rStyle w:val="a7"/>
                <w:lang w:eastAsia="en-US"/>
              </w:rPr>
              <w:t>Проверочная рабо</w:t>
            </w:r>
            <w:r w:rsidRPr="00E90BF5">
              <w:rPr>
                <w:rStyle w:val="a7"/>
                <w:lang w:eastAsia="en-US"/>
              </w:rPr>
              <w:softHyphen/>
              <w:t>та по теме «Числа от 1 до 20»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</w:t>
            </w:r>
            <w:r w:rsidRPr="00E90BF5">
              <w:t>о</w:t>
            </w:r>
            <w:r w:rsidRPr="00E90BF5">
              <w:t>ваться в своей системе знаний; делать обобщ</w:t>
            </w:r>
            <w:r w:rsidRPr="00E90BF5">
              <w:t>е</w:t>
            </w:r>
            <w:r w:rsidRPr="00E90BF5">
              <w:t>ния, выводы.</w:t>
            </w:r>
          </w:p>
          <w:p w:rsidR="00155F11" w:rsidRPr="00E90BF5" w:rsidRDefault="00155F11" w:rsidP="00E36F00">
            <w:pPr>
              <w:jc w:val="center"/>
            </w:pPr>
            <w:r w:rsidRPr="00E90BF5">
              <w:t xml:space="preserve"> </w:t>
            </w: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 при выпол</w:t>
            </w:r>
            <w:r w:rsidRPr="00E90BF5">
              <w:softHyphen/>
              <w:t>нении заданий; анализировать собственную работу: в</w:t>
            </w:r>
            <w:r w:rsidRPr="00E90BF5">
              <w:t>ы</w:t>
            </w:r>
            <w:r w:rsidRPr="00E90BF5">
              <w:t>делять и осознавать то, что уже усвоено и что еще нужно усвоить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</w:t>
            </w:r>
            <w:r w:rsidRPr="00E90BF5">
              <w:softHyphen/>
              <w:t>ление изучен</w:t>
            </w:r>
            <w:r w:rsidRPr="00E90BF5">
              <w:softHyphen/>
              <w:t>ного м</w:t>
            </w:r>
            <w:r w:rsidRPr="00E90BF5">
              <w:t>а</w:t>
            </w:r>
            <w:r w:rsidRPr="00E90BF5">
              <w:t>те</w:t>
            </w:r>
            <w:r w:rsidRPr="00E90BF5">
              <w:softHyphen/>
              <w:t>риала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 (фиксирования со</w:t>
            </w:r>
            <w:r w:rsidRPr="00E90BF5">
              <w:t>б</w:t>
            </w:r>
            <w:r w:rsidRPr="00E90BF5">
              <w:t>ственных затрудне</w:t>
            </w:r>
            <w:r w:rsidRPr="00E90BF5">
              <w:softHyphen/>
              <w:t>ний в деятельности): групповая работа над ошибками по алг</w:t>
            </w:r>
            <w:r w:rsidRPr="00E90BF5">
              <w:t>о</w:t>
            </w:r>
            <w:r w:rsidRPr="00E90BF5">
              <w:t>ритму при консуль</w:t>
            </w:r>
            <w:r w:rsidRPr="00E90BF5">
              <w:softHyphen/>
              <w:t>тативной помощи учителя; работа в п</w:t>
            </w:r>
            <w:r w:rsidRPr="00E90BF5">
              <w:t>а</w:t>
            </w:r>
            <w:r w:rsidRPr="00E90BF5">
              <w:t>ре с диагностическ</w:t>
            </w:r>
            <w:r w:rsidRPr="00E90BF5">
              <w:t>и</w:t>
            </w:r>
            <w:r w:rsidRPr="00E90BF5">
              <w:t>ми картами типичных ошибок с последу</w:t>
            </w:r>
            <w:r w:rsidRPr="00E90BF5">
              <w:t>ю</w:t>
            </w:r>
            <w:r w:rsidRPr="00E90BF5">
              <w:t>щей взаимопрове</w:t>
            </w:r>
            <w:r w:rsidRPr="00E90BF5">
              <w:t>р</w:t>
            </w:r>
            <w:r w:rsidRPr="00E90BF5">
              <w:t>кой; в совместной деятельности учитель — уче</w:t>
            </w:r>
            <w:r w:rsidRPr="00E90BF5">
              <w:softHyphen/>
              <w:t>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прое</w:t>
            </w:r>
            <w:r w:rsidRPr="00E90BF5">
              <w:t>к</w:t>
            </w:r>
            <w:r w:rsidRPr="00E90BF5">
              <w:t>тиро</w:t>
            </w:r>
            <w:r w:rsidRPr="00E90BF5">
              <w:softHyphen/>
              <w:t>вать инди</w:t>
            </w:r>
            <w:r w:rsidRPr="00E90BF5">
              <w:softHyphen/>
              <w:t>видуальный ма</w:t>
            </w:r>
            <w:r w:rsidRPr="00E90BF5">
              <w:t>р</w:t>
            </w:r>
            <w:r w:rsidRPr="00E90BF5">
              <w:t>шрут восполнения проблемных зон в изуче</w:t>
            </w:r>
            <w:r w:rsidRPr="00E90BF5">
              <w:softHyphen/>
              <w:t>нии темы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выделять и 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мулировать познав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тельную цель; осо</w:t>
            </w:r>
            <w:r w:rsidRPr="00E90BF5">
              <w:rPr>
                <w:sz w:val="24"/>
                <w:szCs w:val="24"/>
              </w:rPr>
              <w:softHyphen/>
              <w:t>знанно и произвольно строить речевое вы</w:t>
            </w:r>
            <w:r w:rsidRPr="00E90BF5">
              <w:rPr>
                <w:sz w:val="24"/>
                <w:szCs w:val="24"/>
              </w:rPr>
              <w:softHyphen/>
              <w:t>сказывание в устной форме; ориент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роваться в своей системе знаний; делать обобщ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ния, выводы.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осущ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ствлять совместную деятельность в паре с учетом конкретных учеб</w:t>
            </w:r>
            <w:r w:rsidRPr="00E90BF5">
              <w:rPr>
                <w:sz w:val="24"/>
                <w:szCs w:val="24"/>
              </w:rPr>
              <w:softHyphen/>
              <w:t>но-познават. задач.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понимать, принимать и сохра</w:t>
            </w:r>
            <w:r w:rsidRPr="00E90BF5">
              <w:softHyphen/>
              <w:t>нять учебно-познавательные задачи; контро</w:t>
            </w:r>
            <w:r w:rsidRPr="00E90BF5">
              <w:softHyphen/>
              <w:t>лировать процесс и результаты своей деятель</w:t>
            </w:r>
            <w:r w:rsidRPr="00E90BF5">
              <w:softHyphen/>
              <w:t>ности; вн</w:t>
            </w:r>
            <w:r w:rsidRPr="00E90BF5">
              <w:t>о</w:t>
            </w:r>
            <w:r w:rsidRPr="00E90BF5">
              <w:t>сить необходимые ко</w:t>
            </w:r>
            <w:r w:rsidRPr="00E90BF5">
              <w:t>р</w:t>
            </w:r>
            <w:r w:rsidRPr="00E90BF5">
              <w:t>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совершенс</w:t>
            </w:r>
            <w:r w:rsidRPr="00E90BF5">
              <w:t>т</w:t>
            </w:r>
            <w:r w:rsidRPr="00E90BF5">
              <w:t>вовать имеющиеся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26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Подг</w:t>
            </w:r>
            <w:r w:rsidRPr="00E90BF5">
              <w:t>о</w:t>
            </w:r>
            <w:r w:rsidRPr="00E90BF5">
              <w:t>тов</w:t>
            </w:r>
            <w:r w:rsidRPr="00E90BF5">
              <w:softHyphen/>
              <w:t>ка к ре</w:t>
            </w:r>
            <w:r w:rsidRPr="00E90BF5">
              <w:softHyphen/>
              <w:t>шению задач в два де</w:t>
            </w:r>
            <w:r w:rsidRPr="00E90BF5">
              <w:t>й</w:t>
            </w:r>
            <w:r w:rsidRPr="00E90BF5">
              <w:t>ствия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допо</w:t>
            </w:r>
            <w:r w:rsidRPr="00E90BF5">
              <w:t>л</w:t>
            </w:r>
            <w:r w:rsidRPr="00E90BF5">
              <w:t>нять у</w:t>
            </w:r>
            <w:r w:rsidRPr="00E90BF5">
              <w:t>с</w:t>
            </w:r>
            <w:r w:rsidRPr="00E90BF5">
              <w:t>ловия з</w:t>
            </w:r>
            <w:r w:rsidRPr="00E90BF5">
              <w:t>а</w:t>
            </w:r>
            <w:r w:rsidRPr="00E90BF5">
              <w:t>дач?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деятел</w:t>
            </w:r>
            <w:r w:rsidRPr="00E90BF5">
              <w:t>ь</w:t>
            </w:r>
            <w:r w:rsidRPr="00E90BF5">
              <w:t>ност</w:t>
            </w:r>
            <w:r w:rsidRPr="00E90BF5">
              <w:softHyphen/>
              <w:t>ных способн</w:t>
            </w:r>
            <w:r w:rsidRPr="00E90BF5">
              <w:t>о</w:t>
            </w:r>
            <w:r w:rsidRPr="00E90BF5">
              <w:t>стей и способн</w:t>
            </w:r>
            <w:r w:rsidRPr="00E90BF5">
              <w:t>о</w:t>
            </w:r>
            <w:r w:rsidRPr="00E90BF5">
              <w:t>стей к струк</w:t>
            </w:r>
            <w:r w:rsidRPr="00E90BF5">
              <w:softHyphen/>
              <w:t>турированию и систематизации изучае</w:t>
            </w:r>
            <w:r w:rsidRPr="00E90BF5">
              <w:softHyphen/>
              <w:t>мого пре</w:t>
            </w:r>
            <w:r w:rsidRPr="00E90BF5">
              <w:t>д</w:t>
            </w:r>
            <w:r w:rsidRPr="00E90BF5">
              <w:t>метного содерж</w:t>
            </w:r>
            <w:r w:rsidRPr="00E90BF5">
              <w:t>а</w:t>
            </w:r>
            <w:r w:rsidRPr="00E90BF5">
              <w:t>ния: читать задачи, представлять с</w:t>
            </w:r>
            <w:r w:rsidRPr="00E90BF5">
              <w:t>и</w:t>
            </w:r>
            <w:r w:rsidRPr="00E90BF5">
              <w:t>туации, описанные в задаче; дополнять условие; выполнять краткую запись з</w:t>
            </w:r>
            <w:r w:rsidRPr="00E90BF5">
              <w:t>а</w:t>
            </w:r>
            <w:r w:rsidRPr="00E90BF5">
              <w:t>дач разными сп</w:t>
            </w:r>
            <w:r w:rsidRPr="00E90BF5">
              <w:t>о</w:t>
            </w:r>
            <w:r w:rsidRPr="00E90BF5">
              <w:t>собами; записывать в тетради решение и ответ, объясняя выбор арифметич</w:t>
            </w:r>
            <w:r w:rsidRPr="00E90BF5">
              <w:t>е</w:t>
            </w:r>
            <w:r w:rsidRPr="00E90BF5">
              <w:t>ских действий; списывать приме</w:t>
            </w:r>
            <w:r w:rsidRPr="00E90BF5">
              <w:softHyphen/>
              <w:t>ры и решать их; раб</w:t>
            </w:r>
            <w:r w:rsidRPr="00E90BF5">
              <w:t>о</w:t>
            </w:r>
            <w:r w:rsidRPr="00E90BF5">
              <w:t>тать в паре: выпо</w:t>
            </w:r>
            <w:r w:rsidRPr="00E90BF5">
              <w:t>л</w:t>
            </w:r>
            <w:r w:rsidRPr="00E90BF5">
              <w:t xml:space="preserve">нять задания в учебнике 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выпо</w:t>
            </w:r>
            <w:r w:rsidRPr="00E90BF5">
              <w:t>л</w:t>
            </w:r>
            <w:r w:rsidRPr="00E90BF5">
              <w:t>нять краткую за</w:t>
            </w:r>
            <w:r w:rsidRPr="00E90BF5">
              <w:softHyphen/>
              <w:t>пись задачи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осозн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вать познавательную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дачу; анализировать и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формацию; переда</w:t>
            </w:r>
            <w:r w:rsidRPr="00E90BF5">
              <w:rPr>
                <w:sz w:val="24"/>
                <w:szCs w:val="24"/>
              </w:rPr>
              <w:softHyphen/>
              <w:t>вать информацию (устным, письменным, ци</w:t>
            </w:r>
            <w:r w:rsidRPr="00E90BF5">
              <w:rPr>
                <w:sz w:val="24"/>
                <w:szCs w:val="24"/>
              </w:rPr>
              <w:softHyphen/>
              <w:t>фровым способами).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математические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выполнять под руководством уч</w:t>
            </w:r>
            <w:r w:rsidRPr="00E90BF5">
              <w:t>и</w:t>
            </w:r>
            <w:r w:rsidRPr="00E90BF5">
              <w:t>теля учебные действия в практической и мысл</w:t>
            </w:r>
            <w:r w:rsidRPr="00E90BF5">
              <w:t>и</w:t>
            </w:r>
            <w:r w:rsidRPr="00E90BF5"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Подг</w:t>
            </w:r>
            <w:r w:rsidRPr="00E90BF5">
              <w:t>о</w:t>
            </w:r>
            <w:r w:rsidRPr="00E90BF5">
              <w:t>тов</w:t>
            </w:r>
            <w:r w:rsidRPr="00E90BF5">
              <w:softHyphen/>
              <w:t>ка к ре</w:t>
            </w:r>
            <w:r w:rsidRPr="00E90BF5">
              <w:softHyphen/>
              <w:t>шению задач в два де</w:t>
            </w:r>
            <w:r w:rsidRPr="00E90BF5">
              <w:t>й</w:t>
            </w:r>
            <w:r w:rsidRPr="00E90BF5">
              <w:t>ствия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ада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тивного обучения,</w:t>
            </w:r>
            <w:r w:rsidRPr="00E90BF5">
              <w:t xml:space="preserve">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 (фиксирования со</w:t>
            </w:r>
            <w:r w:rsidRPr="00E90BF5">
              <w:t>б</w:t>
            </w:r>
            <w:r w:rsidRPr="00E90BF5">
              <w:t>ственных затрудн</w:t>
            </w:r>
            <w:r w:rsidRPr="00E90BF5">
              <w:t>е</w:t>
            </w:r>
            <w:r w:rsidRPr="00E90BF5">
              <w:t>ний в деятельности): читать задачи (уче</w:t>
            </w:r>
            <w:r w:rsidRPr="00E90BF5">
              <w:t>б</w:t>
            </w:r>
            <w:r w:rsidRPr="00E90BF5">
              <w:t>ник, ч. 2, с. 61); пре</w:t>
            </w:r>
            <w:r w:rsidRPr="00E90BF5">
              <w:t>д</w:t>
            </w:r>
            <w:r w:rsidRPr="00E90BF5">
              <w:t>ставлять ситуации, опи</w:t>
            </w:r>
            <w:r w:rsidRPr="00E90BF5">
              <w:softHyphen/>
              <w:t>санные в задаче; выделять условие; решать задачи арифм. способом; объ</w:t>
            </w:r>
            <w:r w:rsidRPr="00E90BF5">
              <w:softHyphen/>
              <w:t>яснять выбор арифметич</w:t>
            </w:r>
            <w:r w:rsidRPr="00E90BF5">
              <w:t>е</w:t>
            </w:r>
            <w:r w:rsidRPr="00E90BF5">
              <w:t>ских действий; зап</w:t>
            </w:r>
            <w:r w:rsidRPr="00E90BF5">
              <w:t>и</w:t>
            </w:r>
            <w:r w:rsidRPr="00E90BF5">
              <w:t>сывать в тетради р</w:t>
            </w:r>
            <w:r w:rsidRPr="00E90BF5">
              <w:t>е</w:t>
            </w:r>
            <w:r w:rsidRPr="00E90BF5">
              <w:t>шение и ответ; раб</w:t>
            </w:r>
            <w:r w:rsidRPr="00E90BF5">
              <w:t>о</w:t>
            </w:r>
            <w:r w:rsidRPr="00E90BF5">
              <w:t>тать в паре: обсу</w:t>
            </w:r>
            <w:r w:rsidRPr="00E90BF5">
              <w:t>ж</w:t>
            </w:r>
            <w:r w:rsidRPr="00E90BF5">
              <w:t>дать задание повы</w:t>
            </w:r>
            <w:r w:rsidRPr="00E90BF5">
              <w:softHyphen/>
              <w:t>шенной сложности; самостоятельно в</w:t>
            </w:r>
            <w:r w:rsidRPr="00E90BF5">
              <w:t>ы</w:t>
            </w:r>
            <w:r w:rsidRPr="00E90BF5">
              <w:t>полнять задания в р</w:t>
            </w:r>
            <w:r w:rsidRPr="00E90BF5">
              <w:t>а</w:t>
            </w:r>
            <w:r w:rsidRPr="00E90BF5">
              <w:t>бочей тетради (по выбору учителя) с последующей вза</w:t>
            </w:r>
            <w:r w:rsidRPr="00E90BF5">
              <w:t>и</w:t>
            </w:r>
            <w:r w:rsidRPr="00E90BF5">
              <w:t>мопроверкой при консультативной п</w:t>
            </w:r>
            <w:r w:rsidRPr="00E90BF5">
              <w:t>о</w:t>
            </w:r>
            <w:r w:rsidRPr="00E90BF5">
              <w:t>мощи учеников- эк</w:t>
            </w:r>
            <w:r w:rsidRPr="00E90BF5">
              <w:t>с</w:t>
            </w:r>
            <w:r w:rsidRPr="00E90BF5">
              <w:t>пертов; в совместной деятельности учитель — ученик оценивать достижения на уроке по диагностической карте тип.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создавать алгоритмы деятель</w:t>
            </w:r>
            <w:r w:rsidRPr="00E90BF5">
              <w:softHyphen/>
              <w:t>ности при решении задач; пр</w:t>
            </w:r>
            <w:r w:rsidRPr="00E90BF5">
              <w:t>е</w:t>
            </w:r>
            <w:r w:rsidRPr="00E90BF5">
              <w:t>образовывать модели и схемы для решения з</w:t>
            </w:r>
            <w:r w:rsidRPr="00E90BF5">
              <w:t>а</w:t>
            </w:r>
            <w:r w:rsidRPr="00E90BF5">
              <w:t>дач; устанавли</w:t>
            </w:r>
            <w:r w:rsidRPr="00E90BF5">
              <w:softHyphen/>
              <w:t>вать ан</w:t>
            </w:r>
            <w:r w:rsidRPr="00E90BF5">
              <w:t>а</w:t>
            </w:r>
            <w:r w:rsidRPr="00E90BF5">
              <w:t>логии; строить рассу</w:t>
            </w:r>
            <w:r w:rsidRPr="00E90BF5">
              <w:t>ж</w:t>
            </w:r>
            <w:r w:rsidRPr="00E90BF5">
              <w:t xml:space="preserve">дения. </w:t>
            </w: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включаться в диалог с учи</w:t>
            </w:r>
            <w:r w:rsidRPr="00E90BF5">
              <w:softHyphen/>
              <w:t>телем и сверстник</w:t>
            </w:r>
            <w:r w:rsidRPr="00E90BF5">
              <w:t>а</w:t>
            </w:r>
            <w:r w:rsidRPr="00E90BF5">
              <w:t>ми, в коллективное обсу</w:t>
            </w:r>
            <w:r w:rsidRPr="00E90BF5">
              <w:softHyphen/>
              <w:t>ждение проблем; проя</w:t>
            </w:r>
            <w:r w:rsidRPr="00E90BF5">
              <w:t>в</w:t>
            </w:r>
            <w:r w:rsidRPr="00E90BF5">
              <w:t>лять инициативу и ак</w:t>
            </w:r>
            <w:r w:rsidRPr="00E90BF5">
              <w:softHyphen/>
              <w:t>тивность в стремлении высказываться.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удерживать цель деятельности до получения ее результата; планировать рабо</w:t>
            </w:r>
            <w:r w:rsidRPr="00E90BF5">
              <w:softHyphen/>
              <w:t>ту: о</w:t>
            </w:r>
            <w:r w:rsidRPr="00E90BF5">
              <w:t>п</w:t>
            </w:r>
            <w:r w:rsidRPr="00E90BF5">
              <w:t>ределять последовател</w:t>
            </w:r>
            <w:r w:rsidRPr="00E90BF5">
              <w:t>ь</w:t>
            </w:r>
            <w:r w:rsidRPr="00E90BF5">
              <w:t>ность промежу</w:t>
            </w:r>
            <w:r w:rsidRPr="00E90BF5">
              <w:softHyphen/>
              <w:t>точных целей с учетом конечн</w:t>
            </w:r>
            <w:r w:rsidRPr="00E90BF5">
              <w:t>о</w:t>
            </w:r>
            <w:r w:rsidRPr="00E90BF5">
              <w:t>го результата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на</w:t>
            </w:r>
            <w:r w:rsidRPr="00E90BF5">
              <w:softHyphen/>
              <w:t>выков анализа, с</w:t>
            </w:r>
            <w:r w:rsidRPr="00E90BF5">
              <w:t>о</w:t>
            </w:r>
            <w:r w:rsidRPr="00E90BF5">
              <w:t>по</w:t>
            </w:r>
            <w:r w:rsidRPr="00E90BF5">
              <w:softHyphen/>
              <w:t>ставления, сравнения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106, 107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after="6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Соста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ная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Как на</w:t>
            </w:r>
            <w:r w:rsidRPr="00E90BF5">
              <w:softHyphen/>
              <w:t>учиться соста</w:t>
            </w:r>
            <w:r w:rsidRPr="00E90BF5">
              <w:t>в</w:t>
            </w:r>
            <w:r w:rsidRPr="00E90BF5">
              <w:t>лять план ре</w:t>
            </w:r>
            <w:r w:rsidRPr="00E90BF5">
              <w:softHyphen/>
              <w:t>шения за</w:t>
            </w:r>
            <w:r w:rsidRPr="00E90BF5">
              <w:softHyphen/>
              <w:t>дачи в два де</w:t>
            </w:r>
            <w:r w:rsidRPr="00E90BF5">
              <w:t>й</w:t>
            </w:r>
            <w:r w:rsidRPr="00E90BF5">
              <w:t>ствия?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</w:t>
            </w:r>
            <w:r w:rsidRPr="00E90BF5">
              <w:softHyphen/>
              <w:t>ностных способн</w:t>
            </w:r>
            <w:r w:rsidRPr="00E90BF5">
              <w:t>о</w:t>
            </w:r>
            <w:r w:rsidRPr="00E90BF5">
              <w:t>стей и способностей к структурированию и систематизации изучаемого предме</w:t>
            </w:r>
            <w:r w:rsidRPr="00E90BF5">
              <w:t>т</w:t>
            </w:r>
            <w:r w:rsidRPr="00E90BF5">
              <w:t>ного содержания: о</w:t>
            </w:r>
            <w:r w:rsidRPr="00E90BF5">
              <w:t>б</w:t>
            </w:r>
            <w:r w:rsidRPr="00E90BF5">
              <w:t>суждать план реш</w:t>
            </w:r>
            <w:r w:rsidRPr="00E90BF5">
              <w:t>е</w:t>
            </w:r>
            <w:r w:rsidRPr="00E90BF5">
              <w:t>ния задачи в два дей</w:t>
            </w:r>
            <w:r w:rsidRPr="00E90BF5">
              <w:softHyphen/>
              <w:t>ствия, представле</w:t>
            </w:r>
            <w:r w:rsidRPr="00E90BF5">
              <w:t>н</w:t>
            </w:r>
            <w:r w:rsidRPr="00E90BF5">
              <w:t>ный в учебнике; р</w:t>
            </w:r>
            <w:r w:rsidRPr="00E90BF5">
              <w:t>а</w:t>
            </w:r>
            <w:r w:rsidRPr="00E90BF5">
              <w:t>ботать в группе: с</w:t>
            </w:r>
            <w:r w:rsidRPr="00E90BF5">
              <w:t>о</w:t>
            </w:r>
            <w:r w:rsidRPr="00E90BF5">
              <w:t>ставлять алго</w:t>
            </w:r>
            <w:r w:rsidRPr="00E90BF5">
              <w:softHyphen/>
              <w:t>ритм решения составной задачи; решать пр</w:t>
            </w:r>
            <w:r w:rsidRPr="00E90BF5">
              <w:t>и</w:t>
            </w:r>
            <w:r w:rsidRPr="00E90BF5">
              <w:t>меры в пределах 20; выполнять задания в рабочей тетради с п</w:t>
            </w:r>
            <w:r w:rsidRPr="00E90BF5">
              <w:t>о</w:t>
            </w:r>
            <w:r w:rsidRPr="00E90BF5">
              <w:t>сле</w:t>
            </w:r>
            <w:r w:rsidRPr="00E90BF5">
              <w:softHyphen/>
              <w:t>дующей взаим</w:t>
            </w:r>
            <w:r w:rsidRPr="00E90BF5">
              <w:t>о</w:t>
            </w:r>
            <w:r w:rsidRPr="00E90BF5">
              <w:t>проверкой; в совм</w:t>
            </w:r>
            <w:r w:rsidRPr="00E90BF5">
              <w:t>е</w:t>
            </w:r>
            <w:r w:rsidRPr="00E90BF5">
              <w:t>стной деятельности учитель — ученик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Научиться решать тек</w:t>
            </w:r>
            <w:r w:rsidRPr="00E90BF5">
              <w:softHyphen/>
              <w:t>стовые задачи в два действия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создавать алгоритмы деятель</w:t>
            </w:r>
            <w:r w:rsidRPr="00E90BF5">
              <w:rPr>
                <w:sz w:val="24"/>
                <w:szCs w:val="24"/>
              </w:rPr>
              <w:softHyphen/>
              <w:t>ности при решении задач; пр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образовывать модели и схемы для решения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дач; устанавли</w:t>
            </w:r>
            <w:r w:rsidRPr="00E90BF5">
              <w:rPr>
                <w:sz w:val="24"/>
                <w:szCs w:val="24"/>
              </w:rPr>
              <w:softHyphen/>
              <w:t>вать ан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логии; строить рассу</w:t>
            </w:r>
            <w:r w:rsidRPr="00E90BF5">
              <w:rPr>
                <w:sz w:val="24"/>
                <w:szCs w:val="24"/>
              </w:rPr>
              <w:t>ж</w:t>
            </w:r>
            <w:r w:rsidRPr="00E90BF5">
              <w:rPr>
                <w:sz w:val="24"/>
                <w:szCs w:val="24"/>
              </w:rPr>
              <w:t xml:space="preserve">дения.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пон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мать и принимать эле</w:t>
            </w:r>
            <w:r w:rsidRPr="00E90BF5">
              <w:rPr>
                <w:sz w:val="24"/>
                <w:szCs w:val="24"/>
              </w:rPr>
              <w:softHyphen/>
              <w:t>ментарные правила 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боты в группе: проя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лять доброжелательное отношение к сверстн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кам, стремиться пр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слушиваться к мнению одно</w:t>
            </w:r>
            <w:r w:rsidRPr="00E90BF5">
              <w:rPr>
                <w:sz w:val="24"/>
                <w:szCs w:val="24"/>
              </w:rPr>
              <w:softHyphen/>
              <w:t>классников.</w:t>
            </w:r>
          </w:p>
          <w:p w:rsidR="00155F11" w:rsidRPr="00E90BF5" w:rsidRDefault="00155F11" w:rsidP="00E36F00">
            <w:pPr>
              <w:jc w:val="center"/>
              <w:rPr>
                <w:color w:val="000000"/>
              </w:rPr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</w:t>
            </w:r>
            <w:r w:rsidRPr="00E90BF5">
              <w:t>и</w:t>
            </w:r>
            <w:r w:rsidRPr="00E90BF5">
              <w:t>вать во внутренней речи последовательность де</w:t>
            </w:r>
            <w:r w:rsidRPr="00E90BF5">
              <w:t>й</w:t>
            </w:r>
            <w:r w:rsidRPr="00E90BF5">
              <w:t>ствий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задач, осознанного выбора на</w:t>
            </w:r>
            <w:r w:rsidRPr="00E90BF5">
              <w:t>и</w:t>
            </w:r>
            <w:r w:rsidRPr="00E90BF5">
              <w:t>более э</w:t>
            </w:r>
            <w:r w:rsidRPr="00E90BF5">
              <w:t>ф</w:t>
            </w:r>
            <w:r w:rsidRPr="00E90BF5">
              <w:t>фектив</w:t>
            </w:r>
            <w:r w:rsidRPr="00E90BF5">
              <w:softHyphen/>
              <w:t>ного способа р</w:t>
            </w:r>
            <w:r w:rsidRPr="00E90BF5">
              <w:t>е</w:t>
            </w:r>
            <w:r w:rsidRPr="00E90BF5">
              <w:t>ше</w:t>
            </w:r>
            <w:r w:rsidRPr="00E90BF5">
              <w:softHyphen/>
              <w:t>ния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16302" w:type="dxa"/>
            <w:gridSpan w:val="14"/>
            <w:vAlign w:val="center"/>
          </w:tcPr>
          <w:p w:rsidR="00155F11" w:rsidRPr="00E90BF5" w:rsidRDefault="00155F11" w:rsidP="00E36F00">
            <w:pPr>
              <w:jc w:val="center"/>
              <w:rPr>
                <w:b/>
              </w:rPr>
            </w:pPr>
            <w:r w:rsidRPr="00E90BF5">
              <w:rPr>
                <w:b/>
              </w:rPr>
              <w:t>Сложение и вычитание (25 ч)</w:t>
            </w: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t>Общий прием слож</w:t>
            </w:r>
            <w:r w:rsidRPr="00E90BF5">
              <w:t>е</w:t>
            </w:r>
            <w:r w:rsidRPr="00E90BF5">
              <w:t>ния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</w:t>
            </w:r>
            <w:r w:rsidRPr="00E90BF5">
              <w:rPr>
                <w:sz w:val="24"/>
                <w:szCs w:val="24"/>
              </w:rPr>
              <w:softHyphen/>
              <w:t>тия нового знания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о</w:t>
            </w:r>
            <w:r w:rsidRPr="00E90BF5">
              <w:rPr>
                <w:rStyle w:val="91"/>
              </w:rPr>
              <w:t>этапного формиров</w:t>
            </w:r>
            <w:r w:rsidRPr="00E90BF5">
              <w:rPr>
                <w:rStyle w:val="91"/>
              </w:rPr>
              <w:t>а</w:t>
            </w:r>
            <w:r w:rsidRPr="00E90BF5">
              <w:rPr>
                <w:rStyle w:val="91"/>
              </w:rPr>
              <w:t>ния умс</w:t>
            </w:r>
            <w:r w:rsidRPr="00E90BF5">
              <w:rPr>
                <w:rStyle w:val="91"/>
              </w:rPr>
              <w:t>т</w:t>
            </w:r>
            <w:r w:rsidRPr="00E90BF5">
              <w:rPr>
                <w:rStyle w:val="91"/>
              </w:rPr>
              <w:t>венных де</w:t>
            </w:r>
            <w:r w:rsidRPr="00E90BF5">
              <w:rPr>
                <w:rStyle w:val="91"/>
              </w:rPr>
              <w:t>й</w:t>
            </w:r>
            <w:r w:rsidRPr="00E90BF5">
              <w:rPr>
                <w:rStyle w:val="91"/>
              </w:rPr>
              <w:t>ствий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прибав</w:t>
            </w:r>
            <w:r w:rsidRPr="00E90BF5">
              <w:softHyphen/>
              <w:t>лять чи</w:t>
            </w:r>
            <w:r w:rsidRPr="00E90BF5">
              <w:t>с</w:t>
            </w:r>
            <w:r w:rsidRPr="00E90BF5">
              <w:t>ло по ча</w:t>
            </w:r>
            <w:r w:rsidRPr="00E90BF5">
              <w:t>с</w:t>
            </w:r>
            <w:r w:rsidRPr="00E90BF5">
              <w:t>тям?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знаний: про</w:t>
            </w:r>
            <w:r w:rsidRPr="00E90BF5">
              <w:softHyphen/>
              <w:t>гнозировав с</w:t>
            </w:r>
            <w:r w:rsidRPr="00E90BF5">
              <w:t>о</w:t>
            </w:r>
            <w:r w:rsidRPr="00E90BF5">
              <w:t>держание раздела при кон</w:t>
            </w:r>
            <w:r w:rsidRPr="00E90BF5">
              <w:softHyphen/>
              <w:t>сультативной п</w:t>
            </w:r>
            <w:r w:rsidRPr="00E90BF5">
              <w:t>о</w:t>
            </w:r>
            <w:r w:rsidRPr="00E90BF5">
              <w:t>мощи учителя; раб</w:t>
            </w:r>
            <w:r w:rsidRPr="00E90BF5">
              <w:t>о</w:t>
            </w:r>
            <w:r w:rsidRPr="00E90BF5">
              <w:t>тать в паре: прогов</w:t>
            </w:r>
            <w:r w:rsidRPr="00E90BF5">
              <w:t>а</w:t>
            </w:r>
            <w:r w:rsidRPr="00E90BF5">
              <w:t>ривать состав чисел до 10; моделировать ситуации, иллюстр</w:t>
            </w:r>
            <w:r w:rsidRPr="00E90BF5">
              <w:t>и</w:t>
            </w:r>
            <w:r w:rsidRPr="00E90BF5">
              <w:t>рующие арифметич</w:t>
            </w:r>
            <w:r w:rsidRPr="00E90BF5">
              <w:t>е</w:t>
            </w:r>
            <w:r w:rsidRPr="00E90BF5">
              <w:t>ское действие; читать задачу, изменять в</w:t>
            </w:r>
            <w:r w:rsidRPr="00E90BF5">
              <w:t>о</w:t>
            </w:r>
            <w:r w:rsidRPr="00E90BF5">
              <w:t>прос так, чтобы зад</w:t>
            </w:r>
            <w:r w:rsidRPr="00E90BF5">
              <w:t>а</w:t>
            </w:r>
            <w:r w:rsidRPr="00E90BF5">
              <w:t>ча решалась в два действия; измерять звенья ломаной; при консульта</w:t>
            </w:r>
            <w:r w:rsidRPr="00E90BF5">
              <w:softHyphen/>
              <w:t>тивной п</w:t>
            </w:r>
            <w:r w:rsidRPr="00E90BF5">
              <w:t>о</w:t>
            </w:r>
            <w:r w:rsidRPr="00E90BF5">
              <w:t>мощи учителя в</w:t>
            </w:r>
            <w:r w:rsidRPr="00E90BF5">
              <w:t>ы</w:t>
            </w:r>
            <w:r w:rsidRPr="00E90BF5">
              <w:t>полнять зада</w:t>
            </w:r>
            <w:r w:rsidRPr="00E90BF5">
              <w:softHyphen/>
              <w:t>ния в учебнике и в рабочей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понимать учебные задачи урока и стремиться их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нить; определять ум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ния, которые будут сформированы на ос</w:t>
            </w:r>
            <w:r w:rsidRPr="00E90BF5">
              <w:rPr>
                <w:sz w:val="24"/>
                <w:szCs w:val="24"/>
              </w:rPr>
              <w:softHyphen/>
              <w:t xml:space="preserve">нове изучения данного раздела; высказывать предположения; делать обобщения, выводы.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учас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вовать в коллектив</w:t>
            </w:r>
            <w:r w:rsidRPr="00E90BF5">
              <w:rPr>
                <w:sz w:val="24"/>
                <w:szCs w:val="24"/>
              </w:rPr>
              <w:softHyphen/>
              <w:t>ном обсуждении проблем; доносить свою по</w:t>
            </w:r>
            <w:r w:rsidRPr="00E90BF5">
              <w:rPr>
                <w:sz w:val="24"/>
                <w:szCs w:val="24"/>
              </w:rPr>
              <w:softHyphen/>
              <w:t>зицию до других, приводя а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гументы; слушать др</w:t>
            </w:r>
            <w:r w:rsidRPr="00E90BF5">
              <w:rPr>
                <w:sz w:val="24"/>
                <w:szCs w:val="24"/>
              </w:rPr>
              <w:t>у</w:t>
            </w:r>
            <w:r w:rsidRPr="00E90BF5">
              <w:rPr>
                <w:sz w:val="24"/>
                <w:szCs w:val="24"/>
              </w:rPr>
              <w:t>гих.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предложенному учит</w:t>
            </w:r>
            <w:r w:rsidRPr="00E90BF5">
              <w:t>е</w:t>
            </w:r>
            <w:r w:rsidRPr="00E90BF5">
              <w:t>лем плану; оценивать правильность вы</w:t>
            </w:r>
            <w:r w:rsidRPr="00E90BF5">
              <w:softHyphen/>
              <w:t>полнения своих дейс</w:t>
            </w:r>
            <w:r w:rsidRPr="00E90BF5">
              <w:t>т</w:t>
            </w:r>
            <w:r w:rsidRPr="00E90BF5">
              <w:t>вий; вносить необходи</w:t>
            </w:r>
            <w:r w:rsidRPr="00E90BF5"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109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27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 вида □ + 2, □ + 3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примеры с перехо</w:t>
            </w:r>
            <w:r w:rsidRPr="00E90BF5">
              <w:softHyphen/>
              <w:t>дом через десяток вида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модел</w:t>
            </w:r>
            <w:r w:rsidRPr="00E90BF5">
              <w:t>и</w:t>
            </w:r>
            <w:r w:rsidRPr="00E90BF5">
              <w:t>ровать ситуации, и</w:t>
            </w:r>
            <w:r w:rsidRPr="00E90BF5">
              <w:t>л</w:t>
            </w:r>
            <w:r w:rsidRPr="00E90BF5">
              <w:t>люстрирующие арифм. действие; и</w:t>
            </w:r>
            <w:r w:rsidRPr="00E90BF5">
              <w:t>с</w:t>
            </w:r>
            <w:r w:rsidRPr="00E90BF5">
              <w:t>пользовать в устной речи математическую терминологию; р</w:t>
            </w:r>
            <w:r w:rsidRPr="00E90BF5">
              <w:t>е</w:t>
            </w:r>
            <w:r w:rsidRPr="00E90BF5">
              <w:t>шать примеры в два действия в пределах 10; читать задачи, дополняя вопрос; з</w:t>
            </w:r>
            <w:r w:rsidRPr="00E90BF5">
              <w:t>а</w:t>
            </w:r>
            <w:r w:rsidRPr="00E90BF5">
              <w:t>писывать в тетради решение и ответ; р</w:t>
            </w:r>
            <w:r w:rsidRPr="00E90BF5">
              <w:t>а</w:t>
            </w:r>
            <w:r w:rsidRPr="00E90BF5">
              <w:t>ботать в паре: обсу</w:t>
            </w:r>
            <w:r w:rsidRPr="00E90BF5">
              <w:t>ж</w:t>
            </w:r>
            <w:r w:rsidRPr="00E90BF5">
              <w:t>дать задание повы</w:t>
            </w:r>
            <w:r w:rsidRPr="00E90BF5">
              <w:softHyphen/>
              <w:t>шенной сложности; в совместной деятел</w:t>
            </w:r>
            <w:r w:rsidRPr="00E90BF5">
              <w:t>ь</w:t>
            </w:r>
            <w:r w:rsidRPr="00E90BF5">
              <w:t>ности учитель-уче</w:t>
            </w:r>
            <w:r w:rsidRPr="00E90BF5">
              <w:softHyphen/>
              <w:t>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выделять и формулировать позн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вательные цели; сам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стоятельно созда</w:t>
            </w:r>
            <w:r w:rsidRPr="00E90BF5">
              <w:rPr>
                <w:sz w:val="24"/>
                <w:szCs w:val="24"/>
              </w:rPr>
              <w:softHyphen/>
              <w:t>вать алгоритмы деятельности при решении проблем.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слушать партнера по обще</w:t>
            </w:r>
            <w:r w:rsidRPr="00E90BF5">
              <w:softHyphen/>
              <w:t>нию (деятельности), не пер</w:t>
            </w:r>
            <w:r w:rsidRPr="00E90BF5">
              <w:t>е</w:t>
            </w:r>
            <w:r w:rsidRPr="00E90BF5">
              <w:t>бивать, не обры</w:t>
            </w:r>
            <w:r w:rsidRPr="00E90BF5">
              <w:softHyphen/>
              <w:t>вать на полуслове, вникать в смысл того, о чем гов</w:t>
            </w:r>
            <w:r w:rsidRPr="00E90BF5">
              <w:t>о</w:t>
            </w:r>
            <w:r w:rsidRPr="00E90BF5">
              <w:t>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формулир</w:t>
            </w:r>
            <w:r w:rsidRPr="00E90BF5">
              <w:t>о</w:t>
            </w:r>
            <w:r w:rsidRPr="00E90BF5">
              <w:t>вать учебную задачу урока; понимать и то</w:t>
            </w:r>
            <w:r w:rsidRPr="00E90BF5">
              <w:t>л</w:t>
            </w:r>
            <w:r w:rsidRPr="00E90BF5">
              <w:t>ковать исследователь</w:t>
            </w:r>
            <w:r w:rsidRPr="00E90BF5">
              <w:softHyphen/>
              <w:t>ские задачи; оценивать результаты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 вида □ + 4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примеры с пере</w:t>
            </w:r>
            <w:r w:rsidRPr="00E90BF5">
              <w:softHyphen/>
              <w:t>ходом ч</w:t>
            </w:r>
            <w:r w:rsidRPr="00E90BF5">
              <w:t>е</w:t>
            </w:r>
            <w:r w:rsidRPr="00E90BF5">
              <w:t>рез де</w:t>
            </w:r>
            <w:r w:rsidRPr="00E90BF5">
              <w:softHyphen/>
              <w:t>сяток в</w:t>
            </w:r>
            <w:r w:rsidRPr="00E90BF5">
              <w:t>и</w:t>
            </w:r>
            <w:r w:rsidRPr="00E90BF5">
              <w:t>да □ + 4?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строить короткое монолог</w:t>
            </w:r>
            <w:r w:rsidRPr="00E90BF5">
              <w:t>и</w:t>
            </w:r>
            <w:r w:rsidRPr="00E90BF5">
              <w:t>ческое высказывание: краткий и разверн</w:t>
            </w:r>
            <w:r w:rsidRPr="00E90BF5">
              <w:t>у</w:t>
            </w:r>
            <w:r w:rsidRPr="00E90BF5">
              <w:t>тый ответ на вопросы учителя по ходу ур</w:t>
            </w:r>
            <w:r w:rsidRPr="00E90BF5">
              <w:t>о</w:t>
            </w:r>
            <w:r w:rsidRPr="00E90BF5">
              <w:t>ка; моделировать с</w:t>
            </w:r>
            <w:r w:rsidRPr="00E90BF5">
              <w:t>и</w:t>
            </w:r>
            <w:r w:rsidRPr="00E90BF5">
              <w:t>туации, иллюстр</w:t>
            </w:r>
            <w:r w:rsidRPr="00E90BF5">
              <w:t>и</w:t>
            </w:r>
            <w:r w:rsidRPr="00E90BF5">
              <w:t>рующие арифметич</w:t>
            </w:r>
            <w:r w:rsidRPr="00E90BF5">
              <w:t>е</w:t>
            </w:r>
            <w:r w:rsidRPr="00E90BF5">
              <w:t>ское действие; и</w:t>
            </w:r>
            <w:r w:rsidRPr="00E90BF5">
              <w:t>с</w:t>
            </w:r>
            <w:r w:rsidRPr="00E90BF5">
              <w:t>пользовать в устной речи математиче</w:t>
            </w:r>
            <w:r w:rsidRPr="00E90BF5">
              <w:softHyphen/>
              <w:t>скую терминологию; р</w:t>
            </w:r>
            <w:r w:rsidRPr="00E90BF5">
              <w:t>е</w:t>
            </w:r>
            <w:r w:rsidRPr="00E90BF5">
              <w:t>шать примеры в два действия в пределах 10; в совместной де</w:t>
            </w:r>
            <w:r w:rsidRPr="00E90BF5">
              <w:t>я</w:t>
            </w:r>
            <w:r w:rsidRPr="00E90BF5">
              <w:t>тельности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ориент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роваться в своей си</w:t>
            </w:r>
            <w:r w:rsidRPr="00E90BF5">
              <w:rPr>
                <w:sz w:val="24"/>
                <w:szCs w:val="24"/>
              </w:rPr>
              <w:softHyphen/>
              <w:t>стеме знаний: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предполагать, какая информация ну</w:t>
            </w:r>
            <w:r w:rsidRPr="00E90BF5">
              <w:rPr>
                <w:sz w:val="24"/>
                <w:szCs w:val="24"/>
              </w:rPr>
              <w:t>ж</w:t>
            </w:r>
            <w:r w:rsidRPr="00E90BF5">
              <w:rPr>
                <w:sz w:val="24"/>
                <w:szCs w:val="24"/>
              </w:rPr>
              <w:t>на для решения учеб</w:t>
            </w:r>
            <w:r w:rsidRPr="00E90BF5">
              <w:rPr>
                <w:sz w:val="24"/>
                <w:szCs w:val="24"/>
              </w:rPr>
              <w:softHyphen/>
              <w:t>ной задачи.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вкл</w:t>
            </w:r>
            <w:r w:rsidRPr="00E90BF5">
              <w:t>ю</w:t>
            </w:r>
            <w:r w:rsidRPr="00E90BF5">
              <w:t>чаться в диалог с учи</w:t>
            </w:r>
            <w:r w:rsidRPr="00E90BF5">
              <w:softHyphen/>
              <w:t>телем и сверстниками, в коллективное обсу</w:t>
            </w:r>
            <w:r w:rsidRPr="00E90BF5">
              <w:softHyphen/>
              <w:t>ждение проблем; проя</w:t>
            </w:r>
            <w:r w:rsidRPr="00E90BF5">
              <w:t>в</w:t>
            </w:r>
            <w:r w:rsidRPr="00E90BF5">
              <w:t>лять инициативу и ак</w:t>
            </w:r>
            <w:r w:rsidRPr="00E90BF5">
              <w:softHyphen/>
              <w:t xml:space="preserve">тивность в стремлении высказываться.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плану, сверяя свои де</w:t>
            </w:r>
            <w:r w:rsidRPr="00E90BF5">
              <w:t>й</w:t>
            </w:r>
            <w:r w:rsidRPr="00E90BF5">
              <w:t>ствия с целью; коррект</w:t>
            </w:r>
            <w:r w:rsidRPr="00E90BF5">
              <w:t>и</w:t>
            </w:r>
            <w:r w:rsidRPr="00E90BF5">
              <w:t>ровать свою дея</w:t>
            </w:r>
            <w:r w:rsidRPr="00E90BF5">
              <w:softHyphen/>
              <w:t>тельность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blPrEx>
          <w:tblLook w:val="0000"/>
        </w:tblPrEx>
        <w:trPr>
          <w:trHeight w:val="534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 вида □ + 5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Закрепл</w:t>
            </w:r>
            <w:r w:rsidRPr="00E90BF5">
              <w:t>е</w:t>
            </w:r>
            <w:r w:rsidRPr="00E90BF5">
              <w:t>ние н</w:t>
            </w:r>
            <w:r w:rsidRPr="00E90BF5">
              <w:t>о</w:t>
            </w:r>
            <w:r w:rsidRPr="00E90BF5">
              <w:t>вых зн</w:t>
            </w:r>
            <w:r w:rsidRPr="00E90BF5">
              <w:t>а</w:t>
            </w:r>
            <w:r w:rsidRPr="00E90BF5">
              <w:t>ний.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 xml:space="preserve">ческого обучения,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примеры с пере</w:t>
            </w:r>
            <w:r w:rsidRPr="00E90BF5">
              <w:softHyphen/>
              <w:t>ходом ч</w:t>
            </w:r>
            <w:r w:rsidRPr="00E90BF5">
              <w:t>е</w:t>
            </w:r>
            <w:r w:rsidRPr="00E90BF5">
              <w:t>рез де</w:t>
            </w:r>
            <w:r w:rsidRPr="00E90BF5">
              <w:softHyphen/>
              <w:t>сяток в</w:t>
            </w:r>
            <w:r w:rsidRPr="00E90BF5">
              <w:t>и</w:t>
            </w:r>
            <w:r w:rsidRPr="00E90BF5">
              <w:t>да □ + 5?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</w:t>
            </w:r>
            <w:r w:rsidRPr="00E90BF5">
              <w:softHyphen/>
              <w:t>ностных способн</w:t>
            </w:r>
            <w:r w:rsidRPr="00E90BF5">
              <w:t>о</w:t>
            </w:r>
            <w:r w:rsidRPr="00E90BF5">
              <w:t>стей и способностей к структурированию и систематизации изучаемого предме</w:t>
            </w:r>
            <w:r w:rsidRPr="00E90BF5">
              <w:t>т</w:t>
            </w:r>
            <w:r w:rsidRPr="00E90BF5">
              <w:t>ного содержания: вступать в учеб. ди</w:t>
            </w:r>
            <w:r w:rsidRPr="00E90BF5">
              <w:t>а</w:t>
            </w:r>
            <w:r w:rsidRPr="00E90BF5">
              <w:t>лог; моделировать ситуации, иллюстр</w:t>
            </w:r>
            <w:r w:rsidRPr="00E90BF5">
              <w:t>и</w:t>
            </w:r>
            <w:r w:rsidRPr="00E90BF5">
              <w:t>рующие арифм. де</w:t>
            </w:r>
            <w:r w:rsidRPr="00E90BF5">
              <w:t>й</w:t>
            </w:r>
            <w:r w:rsidRPr="00E90BF5">
              <w:t>ствие; использовать в устной речи матем</w:t>
            </w:r>
            <w:r w:rsidRPr="00E90BF5">
              <w:t>а</w:t>
            </w:r>
            <w:r w:rsidRPr="00E90BF5">
              <w:t>тическую терминол</w:t>
            </w:r>
            <w:r w:rsidRPr="00E90BF5">
              <w:t>о</w:t>
            </w:r>
            <w:r w:rsidRPr="00E90BF5">
              <w:t>гию; при кон</w:t>
            </w:r>
            <w:r w:rsidRPr="00E90BF5">
              <w:softHyphen/>
              <w:t>сультативной пом</w:t>
            </w:r>
            <w:r w:rsidRPr="00E90BF5">
              <w:t>о</w:t>
            </w:r>
            <w:r w:rsidRPr="00E90BF5">
              <w:t>щи учителя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никеи в рабочей те</w:t>
            </w:r>
            <w:r w:rsidRPr="00E90BF5">
              <w:t>т</w:t>
            </w:r>
            <w:r w:rsidRPr="00E90BF5">
              <w:t>ради; в совместной деятельности уч</w:t>
            </w:r>
            <w:r w:rsidRPr="00E90BF5">
              <w:t>и</w:t>
            </w:r>
            <w:r w:rsidRPr="00E90BF5">
              <w:t>тель-ученик оцен</w:t>
            </w:r>
            <w:r w:rsidRPr="00E90BF5">
              <w:t>и</w:t>
            </w:r>
            <w:r w:rsidRPr="00E90BF5"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нять учебно-познавательные дейс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вия; понимать информ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цию, представленную в изобразительной, схем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тич</w:t>
            </w:r>
            <w:r w:rsidRPr="00E90BF5">
              <w:rPr>
                <w:sz w:val="24"/>
                <w:szCs w:val="24"/>
              </w:rPr>
              <w:softHyphen/>
              <w:t>ной форме, ориент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роваться в своей сист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ме знаний.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математические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выделять из темы урока извест</w:t>
            </w:r>
            <w:r w:rsidRPr="00E90BF5">
              <w:softHyphen/>
              <w:t>ные знания и умения, опр</w:t>
            </w:r>
            <w:r w:rsidRPr="00E90BF5">
              <w:t>е</w:t>
            </w:r>
            <w:r w:rsidRPr="00E90BF5">
              <w:t>делять круг неиз</w:t>
            </w:r>
            <w:r w:rsidRPr="00E90BF5">
              <w:softHyphen/>
              <w:t>вестного по изучаемой теме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</w:t>
            </w:r>
          </w:p>
        </w:tc>
        <w:tc>
          <w:tcPr>
            <w:tcW w:w="425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 вида □ + 6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 xml:space="preserve">ности, </w:t>
            </w:r>
            <w:r w:rsidRPr="00E90BF5">
              <w:rPr>
                <w:rStyle w:val="91"/>
              </w:rPr>
              <w:t>адаптивного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примеры с пере</w:t>
            </w:r>
            <w:r w:rsidRPr="00E90BF5">
              <w:softHyphen/>
              <w:t>ходом ч</w:t>
            </w:r>
            <w:r w:rsidRPr="00E90BF5">
              <w:t>е</w:t>
            </w:r>
            <w:r w:rsidRPr="00E90BF5">
              <w:t>рез де</w:t>
            </w:r>
            <w:r w:rsidRPr="00E90BF5">
              <w:softHyphen/>
              <w:t>сяток в</w:t>
            </w:r>
            <w:r w:rsidRPr="00E90BF5">
              <w:t>и</w:t>
            </w:r>
            <w:r w:rsidRPr="00E90BF5">
              <w:t>да □ + 6?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строить короткое монолог</w:t>
            </w:r>
            <w:r w:rsidRPr="00E90BF5">
              <w:t>и</w:t>
            </w:r>
            <w:r w:rsidRPr="00E90BF5">
              <w:t>ческое высказывание: краткий и разверн</w:t>
            </w:r>
            <w:r w:rsidRPr="00E90BF5">
              <w:t>у</w:t>
            </w:r>
            <w:r w:rsidRPr="00E90BF5">
              <w:t>тый ответ на вопросы учителя по ходу ур</w:t>
            </w:r>
            <w:r w:rsidRPr="00E90BF5">
              <w:t>о</w:t>
            </w:r>
            <w:r w:rsidRPr="00E90BF5">
              <w:t>ка; работать в паре: моделировать ситу</w:t>
            </w:r>
            <w:r w:rsidRPr="00E90BF5">
              <w:t>а</w:t>
            </w:r>
            <w:r w:rsidRPr="00E90BF5">
              <w:t>ции, иллюстриру</w:t>
            </w:r>
            <w:r w:rsidRPr="00E90BF5">
              <w:t>ю</w:t>
            </w:r>
            <w:r w:rsidRPr="00E90BF5">
              <w:t>щие арифм. действие; использовать в ус</w:t>
            </w:r>
            <w:r w:rsidRPr="00E90BF5">
              <w:t>т</w:t>
            </w:r>
            <w:r w:rsidRPr="00E90BF5">
              <w:t>ной речи математич</w:t>
            </w:r>
            <w:r w:rsidRPr="00E90BF5">
              <w:t>е</w:t>
            </w:r>
            <w:r w:rsidRPr="00E90BF5">
              <w:t>скую терми</w:t>
            </w:r>
            <w:r w:rsidRPr="00E90BF5">
              <w:softHyphen/>
              <w:t>нологию; при консультативной помощи учителя в</w:t>
            </w:r>
            <w:r w:rsidRPr="00E90BF5">
              <w:t>ы</w:t>
            </w:r>
            <w:r w:rsidRPr="00E90BF5">
              <w:t>полнять задания в учебнике и в рабочей тетради; в совмес</w:t>
            </w:r>
            <w:r w:rsidRPr="00E90BF5">
              <w:t>т</w:t>
            </w:r>
            <w:r w:rsidRPr="00E90BF5">
              <w:t>ной деятельности учитель — уче</w:t>
            </w:r>
            <w:r w:rsidRPr="00E90BF5">
              <w:softHyphen/>
              <w:t>ник оценивать достиж</w:t>
            </w:r>
            <w:r w:rsidRPr="00E90BF5">
              <w:t>е</w:t>
            </w:r>
            <w:r w:rsidRPr="00E90BF5">
              <w:t>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анализ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 информацию; передавать информацию (устным, письмен</w:t>
            </w:r>
            <w:r w:rsidRPr="00E90BF5">
              <w:rPr>
                <w:sz w:val="24"/>
                <w:szCs w:val="24"/>
              </w:rPr>
              <w:softHyphen/>
              <w:t>ным, цифровым способами); выбирать наибо</w:t>
            </w:r>
            <w:r w:rsidRPr="00E90BF5">
              <w:rPr>
                <w:sz w:val="24"/>
                <w:szCs w:val="24"/>
              </w:rPr>
              <w:softHyphen/>
              <w:t>лее э</w:t>
            </w:r>
            <w:r w:rsidRPr="00E90BF5">
              <w:rPr>
                <w:sz w:val="24"/>
                <w:szCs w:val="24"/>
              </w:rPr>
              <w:t>ф</w:t>
            </w:r>
            <w:r w:rsidRPr="00E90BF5">
              <w:rPr>
                <w:sz w:val="24"/>
                <w:szCs w:val="24"/>
              </w:rPr>
              <w:t>фективные способы 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 xml:space="preserve">шения задач.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слушать партнера по обще</w:t>
            </w:r>
            <w:r w:rsidRPr="00E90BF5">
              <w:rPr>
                <w:sz w:val="24"/>
                <w:szCs w:val="24"/>
              </w:rPr>
              <w:softHyphen/>
              <w:t>нию (деятельности), не пер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бивать, не обры</w:t>
            </w:r>
            <w:r w:rsidRPr="00E90BF5">
              <w:rPr>
                <w:sz w:val="24"/>
                <w:szCs w:val="24"/>
              </w:rPr>
              <w:softHyphen/>
              <w:t>вать на полуслове, вникать в смысл того, о чем гов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рит собеседник.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предложенному учит</w:t>
            </w:r>
            <w:r w:rsidRPr="00E90BF5">
              <w:t>е</w:t>
            </w:r>
            <w:r w:rsidRPr="00E90BF5">
              <w:t>лем плану; оценивать правильность вы</w:t>
            </w:r>
            <w:r w:rsidRPr="00E90BF5">
              <w:softHyphen/>
              <w:t>полнения своих дейс</w:t>
            </w:r>
            <w:r w:rsidRPr="00E90BF5">
              <w:t>т</w:t>
            </w:r>
            <w:r w:rsidRPr="00E90BF5">
              <w:t>вий; вносить необходи</w:t>
            </w:r>
            <w:r w:rsidRPr="00E90BF5">
              <w:softHyphen/>
              <w:t>мые коррективы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из</w:t>
            </w:r>
            <w:r w:rsidRPr="00E90BF5">
              <w:t>у</w:t>
            </w:r>
            <w:r w:rsidRPr="00E90BF5">
              <w:t>чению мате</w:t>
            </w:r>
            <w:r w:rsidRPr="00E90BF5">
              <w:softHyphen/>
              <w:t>матики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28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Слож</w:t>
            </w:r>
            <w:r w:rsidRPr="00E90BF5">
              <w:t>е</w:t>
            </w:r>
            <w:r w:rsidRPr="00E90BF5">
              <w:t>ние о</w:t>
            </w:r>
            <w:r w:rsidRPr="00E90BF5">
              <w:t>д</w:t>
            </w:r>
            <w:r w:rsidRPr="00E90BF5">
              <w:t>нознач</w:t>
            </w:r>
            <w:r w:rsidRPr="00E90BF5">
              <w:softHyphen/>
              <w:t>ных ч</w:t>
            </w:r>
            <w:r w:rsidRPr="00E90BF5">
              <w:t>и</w:t>
            </w:r>
            <w:r w:rsidRPr="00E90BF5">
              <w:t>сел с п</w:t>
            </w:r>
            <w:r w:rsidRPr="00E90BF5">
              <w:t>е</w:t>
            </w:r>
            <w:r w:rsidRPr="00E90BF5">
              <w:t>рехо</w:t>
            </w:r>
            <w:r w:rsidRPr="00E90BF5">
              <w:softHyphen/>
              <w:t>дом через десяток вида □ + 7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примеры с пере</w:t>
            </w:r>
            <w:r w:rsidRPr="00E90BF5">
              <w:softHyphen/>
              <w:t>ходом ч</w:t>
            </w:r>
            <w:r w:rsidRPr="00E90BF5">
              <w:t>е</w:t>
            </w:r>
            <w:r w:rsidRPr="00E90BF5">
              <w:t>рез де</w:t>
            </w:r>
            <w:r w:rsidRPr="00E90BF5">
              <w:softHyphen/>
              <w:t>сяток в</w:t>
            </w:r>
            <w:r w:rsidRPr="00E90BF5">
              <w:t>и</w:t>
            </w:r>
            <w:r w:rsidRPr="00E90BF5">
              <w:t>да □ + 7?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строить короткое монолог</w:t>
            </w:r>
            <w:r w:rsidRPr="00E90BF5">
              <w:t>и</w:t>
            </w:r>
            <w:r w:rsidRPr="00E90BF5">
              <w:t>ческое высказывание: краткий и разверн</w:t>
            </w:r>
            <w:r w:rsidRPr="00E90BF5">
              <w:t>у</w:t>
            </w:r>
            <w:r w:rsidRPr="00E90BF5">
              <w:t>тый ответ на вопросы учителя по ходу ур</w:t>
            </w:r>
            <w:r w:rsidRPr="00E90BF5">
              <w:t>о</w:t>
            </w:r>
            <w:r w:rsidRPr="00E90BF5">
              <w:t>ка; моделировать си</w:t>
            </w:r>
            <w:r w:rsidRPr="00E90BF5">
              <w:softHyphen/>
              <w:t>туации, иллюстр</w:t>
            </w:r>
            <w:r w:rsidRPr="00E90BF5">
              <w:t>и</w:t>
            </w:r>
            <w:r w:rsidRPr="00E90BF5">
              <w:t>рующие арифметич</w:t>
            </w:r>
            <w:r w:rsidRPr="00E90BF5">
              <w:t>е</w:t>
            </w:r>
            <w:r w:rsidRPr="00E90BF5">
              <w:t>ское действие; и</w:t>
            </w:r>
            <w:r w:rsidRPr="00E90BF5">
              <w:t>с</w:t>
            </w:r>
            <w:r w:rsidRPr="00E90BF5">
              <w:t>пользовать в устной речи ма</w:t>
            </w:r>
            <w:r w:rsidRPr="00E90BF5">
              <w:softHyphen/>
              <w:t>темат. терм</w:t>
            </w:r>
            <w:r w:rsidRPr="00E90BF5">
              <w:t>и</w:t>
            </w:r>
            <w:r w:rsidRPr="00E90BF5">
              <w:t>нологию; работать в паре: проговаривать состав чисел 11,13, 14; обсуждать зад</w:t>
            </w:r>
            <w:r w:rsidRPr="00E90BF5">
              <w:t>а</w:t>
            </w:r>
            <w:r w:rsidRPr="00E90BF5">
              <w:t>ние повышенной слож</w:t>
            </w:r>
            <w:r w:rsidRPr="00E90BF5">
              <w:softHyphen/>
              <w:t>ности; читать задачи; запи</w:t>
            </w:r>
            <w:r w:rsidRPr="00E90BF5">
              <w:softHyphen/>
              <w:t>сывать в тетради решение и ответ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выделять и формулировать позн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вательную цель; сам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стоятельно созда</w:t>
            </w:r>
            <w:r w:rsidRPr="00E90BF5">
              <w:rPr>
                <w:sz w:val="24"/>
                <w:szCs w:val="24"/>
              </w:rPr>
              <w:softHyphen/>
              <w:t>вать алгоритмы деятельности при решении проблем.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учас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вовать в диалоге при выполнении заданий; оказывать помощь това</w:t>
            </w:r>
            <w:r w:rsidRPr="00E90BF5">
              <w:rPr>
                <w:sz w:val="24"/>
                <w:szCs w:val="24"/>
              </w:rPr>
              <w:softHyphen/>
              <w:t>рищу в случаях затру</w:t>
            </w:r>
            <w:r w:rsidRPr="00E90BF5">
              <w:rPr>
                <w:sz w:val="24"/>
                <w:szCs w:val="24"/>
              </w:rPr>
              <w:t>д</w:t>
            </w:r>
            <w:r w:rsidRPr="00E90BF5">
              <w:rPr>
                <w:sz w:val="24"/>
                <w:szCs w:val="24"/>
              </w:rPr>
              <w:t>нений.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фиксировать по ходу урока и в конце его удовлетворенность (неудовлетво</w:t>
            </w:r>
            <w:r w:rsidRPr="00E90BF5">
              <w:softHyphen/>
              <w:t>ренность) своей работой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на</w:t>
            </w:r>
            <w:r w:rsidRPr="00E90BF5">
              <w:softHyphen/>
              <w:t>выков самооценки и самоко</w:t>
            </w:r>
            <w:r w:rsidRPr="00E90BF5">
              <w:t>н</w:t>
            </w:r>
            <w:r w:rsidRPr="00E90BF5">
              <w:t>троля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Слож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ние о</w:t>
            </w:r>
            <w:r w:rsidRPr="00E90BF5">
              <w:rPr>
                <w:sz w:val="24"/>
                <w:szCs w:val="24"/>
              </w:rPr>
              <w:t>д</w:t>
            </w:r>
            <w:r w:rsidRPr="00E90BF5">
              <w:rPr>
                <w:sz w:val="24"/>
                <w:szCs w:val="24"/>
              </w:rPr>
              <w:t>нознач</w:t>
            </w:r>
            <w:r w:rsidRPr="00E90BF5">
              <w:rPr>
                <w:sz w:val="24"/>
                <w:szCs w:val="24"/>
              </w:rPr>
              <w:softHyphen/>
              <w:t>ных ч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сел с п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рехо</w:t>
            </w:r>
            <w:r w:rsidRPr="00E90BF5">
              <w:rPr>
                <w:sz w:val="24"/>
                <w:szCs w:val="24"/>
              </w:rPr>
              <w:softHyphen/>
              <w:t xml:space="preserve">дом через десяток вида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 xml:space="preserve">□ + 8,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□ + 9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решать примеры с пере</w:t>
            </w:r>
            <w:r w:rsidRPr="00E90BF5">
              <w:rPr>
                <w:sz w:val="24"/>
                <w:szCs w:val="24"/>
              </w:rPr>
              <w:softHyphen/>
              <w:t>ходом через де</w:t>
            </w:r>
            <w:r w:rsidRPr="00E90BF5">
              <w:rPr>
                <w:sz w:val="24"/>
                <w:szCs w:val="24"/>
              </w:rPr>
              <w:softHyphen/>
              <w:t>сяток в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да 0 + 8, □ + 9?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структу</w:t>
            </w:r>
            <w:r w:rsidRPr="00E90BF5">
              <w:softHyphen/>
              <w:t>рированию и систематизации из</w:t>
            </w:r>
            <w:r w:rsidRPr="00E90BF5">
              <w:t>у</w:t>
            </w:r>
            <w:r w:rsidRPr="00E90BF5">
              <w:t>чаемого предметного содержания: строить короткое монолог</w:t>
            </w:r>
            <w:r w:rsidRPr="00E90BF5">
              <w:t>и</w:t>
            </w:r>
            <w:r w:rsidRPr="00E90BF5">
              <w:t>ческое высказывание: краткий и разверн</w:t>
            </w:r>
            <w:r w:rsidRPr="00E90BF5">
              <w:t>у</w:t>
            </w:r>
            <w:r w:rsidRPr="00E90BF5">
              <w:t>тый ответ на вопросы учителя по ходу ур</w:t>
            </w:r>
            <w:r w:rsidRPr="00E90BF5">
              <w:t>о</w:t>
            </w:r>
            <w:r w:rsidRPr="00E90BF5">
              <w:t>ка; моделировать с</w:t>
            </w:r>
            <w:r w:rsidRPr="00E90BF5">
              <w:t>и</w:t>
            </w:r>
            <w:r w:rsidRPr="00E90BF5">
              <w:t>туации, ил</w:t>
            </w:r>
            <w:r w:rsidRPr="00E90BF5">
              <w:softHyphen/>
              <w:t>люстрирующие арифметическое де</w:t>
            </w:r>
            <w:r w:rsidRPr="00E90BF5">
              <w:t>й</w:t>
            </w:r>
            <w:r w:rsidRPr="00E90BF5">
              <w:t>ствие; использовать в устной речи математ. терминологию; при консультативной п</w:t>
            </w:r>
            <w:r w:rsidRPr="00E90BF5">
              <w:t>о</w:t>
            </w:r>
            <w:r w:rsidRPr="00E90BF5">
              <w:t>мощи учителя в</w:t>
            </w:r>
            <w:r w:rsidRPr="00E90BF5">
              <w:t>ы</w:t>
            </w:r>
            <w:r w:rsidRPr="00E90BF5">
              <w:t>полнять задания в учеб</w:t>
            </w:r>
            <w:r w:rsidRPr="00E90BF5">
              <w:softHyphen/>
              <w:t>нике и в рабочей тетради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</w:t>
            </w:r>
            <w:r w:rsidRPr="00E90BF5">
              <w:softHyphen/>
              <w:t>ся приему сложения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ориент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роваться в своей си</w:t>
            </w:r>
            <w:r w:rsidRPr="00E90BF5">
              <w:rPr>
                <w:sz w:val="24"/>
                <w:szCs w:val="24"/>
              </w:rPr>
              <w:softHyphen/>
              <w:t>стеме знаний: самостоятельно предполагать, какая и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формация нужна для р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шения учеб</w:t>
            </w:r>
            <w:r w:rsidRPr="00E90BF5">
              <w:rPr>
                <w:sz w:val="24"/>
                <w:szCs w:val="24"/>
              </w:rPr>
              <w:softHyphen/>
              <w:t>ной задачи.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осущ</w:t>
            </w:r>
            <w:r w:rsidRPr="00E90BF5">
              <w:t>е</w:t>
            </w:r>
            <w:r w:rsidRPr="00E90BF5">
              <w:t>ствлять совместную де</w:t>
            </w:r>
            <w:r w:rsidRPr="00E90BF5">
              <w:t>я</w:t>
            </w:r>
            <w:r w:rsidRPr="00E90BF5">
              <w:t>тельность с учетом ко</w:t>
            </w:r>
            <w:r w:rsidRPr="00E90BF5">
              <w:t>н</w:t>
            </w:r>
            <w:r w:rsidRPr="00E90BF5">
              <w:t>кретных учебно</w:t>
            </w:r>
            <w:r w:rsidRPr="00E90BF5">
              <w:softHyphen/>
              <w:t>познавательных задач, употреблять вежливые формы обращения к уч</w:t>
            </w:r>
            <w:r w:rsidRPr="00E90BF5">
              <w:t>а</w:t>
            </w:r>
            <w:r w:rsidRPr="00E90BF5">
              <w:t>стникам диалога.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планировать в сотрудничестве с уч</w:t>
            </w:r>
            <w:r w:rsidRPr="00E90BF5">
              <w:t>и</w:t>
            </w:r>
            <w:r w:rsidRPr="00E90BF5">
              <w:t>телем и одноклассник</w:t>
            </w:r>
            <w:r w:rsidRPr="00E90BF5">
              <w:t>а</w:t>
            </w:r>
            <w:r w:rsidRPr="00E90BF5">
              <w:t>ми необходимые дейс</w:t>
            </w:r>
            <w:r w:rsidRPr="00E90BF5">
              <w:t>т</w:t>
            </w:r>
            <w:r w:rsidRPr="00E90BF5">
              <w:t>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Таблица слож</w:t>
            </w:r>
            <w:r w:rsidRPr="00E90BF5">
              <w:t>е</w:t>
            </w:r>
            <w:r w:rsidRPr="00E90BF5">
              <w:t>ния.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коллекти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взаи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 Как на</w:t>
            </w:r>
            <w:r w:rsidRPr="00E90BF5">
              <w:softHyphen/>
              <w:t>учиться выпо</w:t>
            </w:r>
            <w:r w:rsidRPr="00E90BF5">
              <w:t>л</w:t>
            </w:r>
            <w:r w:rsidRPr="00E90BF5">
              <w:t>нять з</w:t>
            </w:r>
            <w:r w:rsidRPr="00E90BF5">
              <w:t>а</w:t>
            </w:r>
            <w:r w:rsidRPr="00E90BF5">
              <w:t>дания творч</w:t>
            </w:r>
            <w:r w:rsidRPr="00E90BF5">
              <w:t>е</w:t>
            </w:r>
            <w:r w:rsidRPr="00E90BF5">
              <w:t>ско</w:t>
            </w:r>
            <w:r w:rsidRPr="00E90BF5">
              <w:softHyphen/>
              <w:t>го и по</w:t>
            </w:r>
            <w:r w:rsidRPr="00E90BF5">
              <w:softHyphen/>
              <w:t>искового характ</w:t>
            </w:r>
            <w:r w:rsidRPr="00E90BF5">
              <w:t>е</w:t>
            </w:r>
            <w:r w:rsidRPr="00E90BF5"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и</w:t>
            </w:r>
            <w:r w:rsidRPr="00E90BF5">
              <w:t>с</w:t>
            </w:r>
            <w:r w:rsidRPr="00E90BF5">
              <w:t>следовать ситуации, требующие сравн</w:t>
            </w:r>
            <w:r w:rsidRPr="00E90BF5">
              <w:t>е</w:t>
            </w:r>
            <w:r w:rsidRPr="00E90BF5">
              <w:t>ния чисел по таблице; работать в паре: де</w:t>
            </w:r>
            <w:r w:rsidRPr="00E90BF5">
              <w:softHyphen/>
              <w:t>литься своими н</w:t>
            </w:r>
            <w:r w:rsidRPr="00E90BF5">
              <w:t>а</w:t>
            </w:r>
            <w:r w:rsidRPr="00E90BF5">
              <w:t>блюдениями; читать и ре</w:t>
            </w:r>
            <w:r w:rsidRPr="00E90BF5">
              <w:softHyphen/>
              <w:t>шать задачи, подбирая недоста</w:t>
            </w:r>
            <w:r w:rsidRPr="00E90BF5">
              <w:t>ю</w:t>
            </w:r>
            <w:r w:rsidRPr="00E90BF5">
              <w:t>щие числа; при ко</w:t>
            </w:r>
            <w:r w:rsidRPr="00E90BF5">
              <w:t>н</w:t>
            </w:r>
            <w:r w:rsidRPr="00E90BF5">
              <w:t>сульта</w:t>
            </w:r>
            <w:r w:rsidRPr="00E90BF5">
              <w:softHyphen/>
              <w:t>тивной пом</w:t>
            </w:r>
            <w:r w:rsidRPr="00E90BF5">
              <w:t>о</w:t>
            </w:r>
            <w:r w:rsidRPr="00E90BF5">
              <w:t>щи учителя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нике; работать в группе: обсуждать задания повышенной сложности; предл</w:t>
            </w:r>
            <w:r w:rsidRPr="00E90BF5">
              <w:t>а</w:t>
            </w:r>
            <w:r w:rsidRPr="00E90BF5">
              <w:t>гать различ</w:t>
            </w:r>
            <w:r w:rsidRPr="00E90BF5">
              <w:softHyphen/>
              <w:t>ные вар</w:t>
            </w:r>
            <w:r w:rsidRPr="00E90BF5">
              <w:t>и</w:t>
            </w:r>
            <w:r w:rsidRPr="00E90BF5">
              <w:t>анты выполнения данных заданий; в совместной деятел</w:t>
            </w:r>
            <w:r w:rsidRPr="00E90BF5">
              <w:t>ь</w:t>
            </w:r>
            <w:r w:rsidRPr="00E90BF5">
              <w:t>ности учитель — уче</w:t>
            </w:r>
            <w:r w:rsidRPr="00E90BF5">
              <w:softHyphen/>
              <w:t>ник оценивать до</w:t>
            </w:r>
            <w:r w:rsidRPr="00E90BF5">
              <w:t>с</w:t>
            </w:r>
            <w:r w:rsidRPr="00E90BF5">
              <w:t>тижения на уроке по диа</w:t>
            </w:r>
            <w:r w:rsidRPr="00E90BF5">
              <w:softHyphen/>
              <w:t>гностической ка</w:t>
            </w:r>
            <w:r w:rsidRPr="00E90BF5">
              <w:t>р</w:t>
            </w:r>
            <w:r w:rsidRPr="00E90BF5">
              <w:t>те типичных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преобр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зовывать информа</w:t>
            </w:r>
            <w:r w:rsidRPr="00E90BF5">
              <w:rPr>
                <w:sz w:val="24"/>
                <w:szCs w:val="24"/>
              </w:rPr>
              <w:softHyphen/>
              <w:t>цию из одной формы в др</w:t>
            </w:r>
            <w:r w:rsidRPr="00E90BF5">
              <w:rPr>
                <w:sz w:val="24"/>
                <w:szCs w:val="24"/>
              </w:rPr>
              <w:t>у</w:t>
            </w:r>
            <w:r w:rsidRPr="00E90BF5">
              <w:rPr>
                <w:sz w:val="24"/>
                <w:szCs w:val="24"/>
              </w:rPr>
              <w:t>гую; самостоятельно 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ходить способы реш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проблем твор</w:t>
            </w:r>
            <w:r w:rsidRPr="00E90BF5">
              <w:rPr>
                <w:sz w:val="24"/>
                <w:szCs w:val="24"/>
              </w:rPr>
              <w:softHyphen/>
              <w:t>ческого и поискового характера; применять полученные знания в измененных условиях; делать обобщения,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учас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вовать в диалоге при выполнении заданий; слушать партнера по об</w:t>
            </w:r>
            <w:r w:rsidRPr="00E90BF5">
              <w:rPr>
                <w:sz w:val="24"/>
                <w:szCs w:val="24"/>
              </w:rPr>
              <w:softHyphen/>
              <w:t>щению, не перебивать, вникать в смысл того, о чем говорит собеседник.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 диалоге с учителем выраба</w:t>
            </w:r>
            <w:r w:rsidRPr="00E90BF5">
              <w:softHyphen/>
              <w:t>тывать критерии оценки и опр</w:t>
            </w:r>
            <w:r w:rsidRPr="00E90BF5">
              <w:t>е</w:t>
            </w:r>
            <w:r w:rsidRPr="00E90BF5">
              <w:t>делять степень успешн</w:t>
            </w:r>
            <w:r w:rsidRPr="00E90BF5">
              <w:t>о</w:t>
            </w:r>
            <w:r w:rsidRPr="00E90BF5">
              <w:t>сти своей работы и раб</w:t>
            </w:r>
            <w:r w:rsidRPr="00E90BF5">
              <w:t>о</w:t>
            </w:r>
            <w:r w:rsidRPr="00E90BF5">
              <w:t>ты других в соответс</w:t>
            </w:r>
            <w:r w:rsidRPr="00E90BF5">
              <w:t>т</w:t>
            </w:r>
            <w:r w:rsidRPr="00E90BF5">
              <w:t>вии с этими критериями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с</w:t>
            </w:r>
            <w:r w:rsidRPr="00E90BF5">
              <w:t>а</w:t>
            </w:r>
            <w:r w:rsidRPr="00E90BF5">
              <w:t>мостоятель</w:t>
            </w:r>
            <w:r w:rsidRPr="00E90BF5">
              <w:softHyphen/>
              <w:t>ной и ко</w:t>
            </w:r>
            <w:r w:rsidRPr="00E90BF5">
              <w:t>л</w:t>
            </w:r>
            <w:r w:rsidRPr="00E90BF5">
              <w:t>лективной аналитич</w:t>
            </w:r>
            <w:r w:rsidRPr="00E90BF5">
              <w:t>е</w:t>
            </w:r>
            <w:r w:rsidRPr="00E90BF5">
              <w:t>ской дея</w:t>
            </w:r>
            <w:r w:rsidRPr="00E90BF5">
              <w:softHyphen/>
              <w:t>тельности, установ</w:t>
            </w:r>
            <w:r w:rsidRPr="00E90BF5">
              <w:softHyphen/>
              <w:t>ление связи между ц</w:t>
            </w:r>
            <w:r w:rsidRPr="00E90BF5">
              <w:t>е</w:t>
            </w:r>
            <w:r w:rsidRPr="00E90BF5">
              <w:t>лью учебной дея</w:t>
            </w:r>
            <w:r w:rsidRPr="00E90BF5">
              <w:softHyphen/>
              <w:t>тельности и ее моти</w:t>
            </w:r>
            <w:r w:rsidRPr="00E90BF5">
              <w:softHyphen/>
              <w:t>вом, осознание себя как и</w:t>
            </w:r>
            <w:r w:rsidRPr="00E90BF5">
              <w:t>н</w:t>
            </w:r>
            <w:r w:rsidRPr="00E90BF5">
              <w:t>дивидуал</w:t>
            </w:r>
            <w:r w:rsidRPr="00E90BF5">
              <w:t>ь</w:t>
            </w:r>
            <w:r w:rsidRPr="00E90BF5">
              <w:t>но</w:t>
            </w:r>
            <w:r w:rsidRPr="00E90BF5">
              <w:softHyphen/>
              <w:t>сти и о</w:t>
            </w:r>
            <w:r w:rsidRPr="00E90BF5">
              <w:t>д</w:t>
            </w:r>
            <w:r w:rsidRPr="00E90BF5">
              <w:t>новременно как члена коллектива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Таблица слож</w:t>
            </w:r>
            <w:r w:rsidRPr="00E90BF5">
              <w:t>е</w:t>
            </w:r>
            <w:r w:rsidRPr="00E90BF5">
              <w:t>ния.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коллекти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взаи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вающего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 Как на</w:t>
            </w:r>
            <w:r w:rsidRPr="00E90BF5">
              <w:softHyphen/>
              <w:t>учиться выпо</w:t>
            </w:r>
            <w:r w:rsidRPr="00E90BF5">
              <w:t>л</w:t>
            </w:r>
            <w:r w:rsidRPr="00E90BF5">
              <w:t>нять з</w:t>
            </w:r>
            <w:r w:rsidRPr="00E90BF5">
              <w:t>а</w:t>
            </w:r>
            <w:r w:rsidRPr="00E90BF5">
              <w:t>дания творч</w:t>
            </w:r>
            <w:r w:rsidRPr="00E90BF5">
              <w:t>е</w:t>
            </w:r>
            <w:r w:rsidRPr="00E90BF5">
              <w:t>ско</w:t>
            </w:r>
            <w:r w:rsidRPr="00E90BF5">
              <w:softHyphen/>
              <w:t>го и по</w:t>
            </w:r>
            <w:r w:rsidRPr="00E90BF5">
              <w:softHyphen/>
              <w:t>искового характ</w:t>
            </w:r>
            <w:r w:rsidRPr="00E90BF5">
              <w:t>е</w:t>
            </w:r>
            <w:r w:rsidRPr="00E90BF5"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и</w:t>
            </w:r>
            <w:r w:rsidRPr="00E90BF5">
              <w:t>с</w:t>
            </w:r>
            <w:r w:rsidRPr="00E90BF5">
              <w:t>следовать ситуации, требующие сравн</w:t>
            </w:r>
            <w:r w:rsidRPr="00E90BF5">
              <w:t>е</w:t>
            </w:r>
            <w:r w:rsidRPr="00E90BF5">
              <w:t>ния чисел по таблице; работать в паре: де</w:t>
            </w:r>
            <w:r w:rsidRPr="00E90BF5">
              <w:softHyphen/>
              <w:t>литься своими н</w:t>
            </w:r>
            <w:r w:rsidRPr="00E90BF5">
              <w:t>а</w:t>
            </w:r>
            <w:r w:rsidRPr="00E90BF5">
              <w:t>блюдениями; читать и ре</w:t>
            </w:r>
            <w:r w:rsidRPr="00E90BF5">
              <w:softHyphen/>
              <w:t>шать задачи, подбирая недоста</w:t>
            </w:r>
            <w:r w:rsidRPr="00E90BF5">
              <w:t>ю</w:t>
            </w:r>
            <w:r w:rsidRPr="00E90BF5">
              <w:t>щие числа; при ко</w:t>
            </w:r>
            <w:r w:rsidRPr="00E90BF5">
              <w:t>н</w:t>
            </w:r>
            <w:r w:rsidRPr="00E90BF5">
              <w:t>сульта</w:t>
            </w:r>
            <w:r w:rsidRPr="00E90BF5">
              <w:softHyphen/>
              <w:t>тивной пом</w:t>
            </w:r>
            <w:r w:rsidRPr="00E90BF5">
              <w:t>о</w:t>
            </w:r>
            <w:r w:rsidRPr="00E90BF5">
              <w:t>щи учителя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нике; работать в группе: обсуждать задания повышенной сложности; предл</w:t>
            </w:r>
            <w:r w:rsidRPr="00E90BF5">
              <w:t>а</w:t>
            </w:r>
            <w:r w:rsidRPr="00E90BF5">
              <w:t>гать различ</w:t>
            </w:r>
            <w:r w:rsidRPr="00E90BF5">
              <w:softHyphen/>
              <w:t>ные вар</w:t>
            </w:r>
            <w:r w:rsidRPr="00E90BF5">
              <w:t>и</w:t>
            </w:r>
            <w:r w:rsidRPr="00E90BF5">
              <w:t>анты выполнения данных заданий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преобраз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вывать информа</w:t>
            </w:r>
            <w:r w:rsidRPr="00E90BF5">
              <w:rPr>
                <w:sz w:val="24"/>
                <w:szCs w:val="24"/>
              </w:rPr>
              <w:softHyphen/>
              <w:t>цию из о</w:t>
            </w:r>
            <w:r w:rsidRPr="00E90BF5">
              <w:rPr>
                <w:sz w:val="24"/>
                <w:szCs w:val="24"/>
              </w:rPr>
              <w:t>д</w:t>
            </w:r>
            <w:r w:rsidRPr="00E90BF5">
              <w:rPr>
                <w:sz w:val="24"/>
                <w:szCs w:val="24"/>
              </w:rPr>
              <w:t>ной формы в другую; с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мостоятельно находить способы решения проблем твор</w:t>
            </w:r>
            <w:r w:rsidRPr="00E90BF5">
              <w:rPr>
                <w:sz w:val="24"/>
                <w:szCs w:val="24"/>
              </w:rPr>
              <w:softHyphen/>
              <w:t>ческого и поискового характера; применять п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лученные знания в изм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ненных условиях; делать обобщения, выводы.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участв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 в диалоге при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нении заданий; слушать партнера по об</w:t>
            </w:r>
            <w:r w:rsidRPr="00E90BF5">
              <w:rPr>
                <w:sz w:val="24"/>
                <w:szCs w:val="24"/>
              </w:rPr>
              <w:softHyphen/>
              <w:t>щению, не перебивать, вникать в смысл того, о чем говорит собеседник.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 диалоге с учителем выраба</w:t>
            </w:r>
            <w:r w:rsidRPr="00E90BF5">
              <w:softHyphen/>
              <w:t>тывать критерии оценки и опред</w:t>
            </w:r>
            <w:r w:rsidRPr="00E90BF5">
              <w:t>е</w:t>
            </w:r>
            <w:r w:rsidRPr="00E90BF5">
              <w:t>лять степень успешности своей работы и работы других в соответствии с этими критериями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с</w:t>
            </w:r>
            <w:r w:rsidRPr="00E90BF5">
              <w:t>а</w:t>
            </w:r>
            <w:r w:rsidRPr="00E90BF5">
              <w:t>мостоятель</w:t>
            </w:r>
            <w:r w:rsidRPr="00E90BF5">
              <w:softHyphen/>
              <w:t>ной и ко</w:t>
            </w:r>
            <w:r w:rsidRPr="00E90BF5">
              <w:t>л</w:t>
            </w:r>
            <w:r w:rsidRPr="00E90BF5">
              <w:t>лективной аналитич</w:t>
            </w:r>
            <w:r w:rsidRPr="00E90BF5">
              <w:t>е</w:t>
            </w:r>
            <w:r w:rsidRPr="00E90BF5">
              <w:t>ской дея</w:t>
            </w:r>
            <w:r w:rsidRPr="00E90BF5">
              <w:softHyphen/>
              <w:t>тельности, установ</w:t>
            </w:r>
            <w:r w:rsidRPr="00E90BF5">
              <w:softHyphen/>
              <w:t>ление связи между ц</w:t>
            </w:r>
            <w:r w:rsidRPr="00E90BF5">
              <w:t>е</w:t>
            </w:r>
            <w:r w:rsidRPr="00E90BF5">
              <w:t>лью учебной дея</w:t>
            </w:r>
            <w:r w:rsidRPr="00E90BF5">
              <w:softHyphen/>
              <w:t>тельности и ее моти</w:t>
            </w:r>
            <w:r w:rsidRPr="00E90BF5">
              <w:softHyphen/>
              <w:t>вом, осознание себя как и</w:t>
            </w:r>
            <w:r w:rsidRPr="00E90BF5">
              <w:t>н</w:t>
            </w:r>
            <w:r w:rsidRPr="00E90BF5">
              <w:t>дивидуал</w:t>
            </w:r>
            <w:r w:rsidRPr="00E90BF5">
              <w:t>ь</w:t>
            </w:r>
            <w:r w:rsidRPr="00E90BF5">
              <w:t>но</w:t>
            </w:r>
            <w:r w:rsidRPr="00E90BF5">
              <w:softHyphen/>
              <w:t>сти и о</w:t>
            </w:r>
            <w:r w:rsidRPr="00E90BF5">
              <w:t>д</w:t>
            </w:r>
            <w:r w:rsidRPr="00E90BF5">
              <w:t>новременно как члена коллектива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29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Стр</w:t>
            </w:r>
            <w:r w:rsidRPr="00E90BF5">
              <w:t>а</w:t>
            </w:r>
            <w:r w:rsidRPr="00E90BF5">
              <w:t>нич</w:t>
            </w:r>
            <w:r w:rsidRPr="00E90BF5">
              <w:softHyphen/>
              <w:t>ки для л</w:t>
            </w:r>
            <w:r w:rsidRPr="00E90BF5">
              <w:t>ю</w:t>
            </w:r>
            <w:r w:rsidRPr="00E90BF5">
              <w:t>бозн</w:t>
            </w:r>
            <w:r w:rsidRPr="00E90BF5">
              <w:t>а</w:t>
            </w:r>
            <w:r w:rsidRPr="00E90BF5">
              <w:t>тельных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 Как на</w:t>
            </w:r>
            <w:r w:rsidRPr="00E90BF5">
              <w:softHyphen/>
              <w:t>учиться выпо</w:t>
            </w:r>
            <w:r w:rsidRPr="00E90BF5">
              <w:t>л</w:t>
            </w:r>
            <w:r w:rsidRPr="00E90BF5">
              <w:t>нять з</w:t>
            </w:r>
            <w:r w:rsidRPr="00E90BF5">
              <w:t>а</w:t>
            </w:r>
            <w:r w:rsidRPr="00E90BF5">
              <w:t>дания творч</w:t>
            </w:r>
            <w:r w:rsidRPr="00E90BF5">
              <w:t>е</w:t>
            </w:r>
            <w:r w:rsidRPr="00E90BF5">
              <w:t>ско</w:t>
            </w:r>
            <w:r w:rsidRPr="00E90BF5">
              <w:softHyphen/>
              <w:t>го и по</w:t>
            </w:r>
            <w:r w:rsidRPr="00E90BF5">
              <w:softHyphen/>
              <w:t>искового характ</w:t>
            </w:r>
            <w:r w:rsidRPr="00E90BF5">
              <w:t>е</w:t>
            </w:r>
            <w:r w:rsidRPr="00E90BF5">
              <w:t>ра?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нормы: и</w:t>
            </w:r>
            <w:r w:rsidRPr="00E90BF5">
              <w:t>с</w:t>
            </w:r>
            <w:r w:rsidRPr="00E90BF5">
              <w:t>следовать ситуации, требующие сравн</w:t>
            </w:r>
            <w:r w:rsidRPr="00E90BF5">
              <w:t>е</w:t>
            </w:r>
            <w:r w:rsidRPr="00E90BF5">
              <w:t>ния чисел по таблице; работать в паре: де</w:t>
            </w:r>
            <w:r w:rsidRPr="00E90BF5">
              <w:softHyphen/>
              <w:t>литься своими н</w:t>
            </w:r>
            <w:r w:rsidRPr="00E90BF5">
              <w:t>а</w:t>
            </w:r>
            <w:r w:rsidRPr="00E90BF5">
              <w:t>блюдениями; читать и ре</w:t>
            </w:r>
            <w:r w:rsidRPr="00E90BF5">
              <w:softHyphen/>
              <w:t>шать задачи, подбирая недоста</w:t>
            </w:r>
            <w:r w:rsidRPr="00E90BF5">
              <w:t>ю</w:t>
            </w:r>
            <w:r w:rsidRPr="00E90BF5">
              <w:t>щие числа; при ко</w:t>
            </w:r>
            <w:r w:rsidRPr="00E90BF5">
              <w:t>н</w:t>
            </w:r>
            <w:r w:rsidRPr="00E90BF5">
              <w:t>сульта</w:t>
            </w:r>
            <w:r w:rsidRPr="00E90BF5">
              <w:softHyphen/>
              <w:t>тивной пом</w:t>
            </w:r>
            <w:r w:rsidRPr="00E90BF5">
              <w:t>о</w:t>
            </w:r>
            <w:r w:rsidRPr="00E90BF5">
              <w:t>щи учителя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нике; работать в группе: обсуждать задания повышенной сложности; предл</w:t>
            </w:r>
            <w:r w:rsidRPr="00E90BF5">
              <w:t>а</w:t>
            </w:r>
            <w:r w:rsidRPr="00E90BF5">
              <w:t>гать различ</w:t>
            </w:r>
            <w:r w:rsidRPr="00E90BF5">
              <w:softHyphen/>
              <w:t>ные вар</w:t>
            </w:r>
            <w:r w:rsidRPr="00E90BF5">
              <w:t>и</w:t>
            </w:r>
            <w:r w:rsidRPr="00E90BF5">
              <w:t>анты выполнения данных заданий; в совместной деятел</w:t>
            </w:r>
            <w:r w:rsidRPr="00E90BF5">
              <w:t>ь</w:t>
            </w:r>
            <w:r w:rsidRPr="00E90BF5">
              <w:t>ности учитель — уче</w:t>
            </w:r>
            <w:r w:rsidRPr="00E90BF5">
              <w:softHyphen/>
              <w:t>ник оценивать до</w:t>
            </w:r>
            <w:r w:rsidRPr="00E90BF5">
              <w:t>с</w:t>
            </w:r>
            <w:r w:rsidRPr="00E90BF5">
              <w:t>тижения на уроке по диа</w:t>
            </w:r>
            <w:r w:rsidRPr="00E90BF5">
              <w:softHyphen/>
              <w:t>гностической ка</w:t>
            </w:r>
            <w:r w:rsidRPr="00E90BF5">
              <w:t>р</w:t>
            </w:r>
            <w:r w:rsidRPr="00E90BF5">
              <w:t>те типичных ошибок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преобр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зовывать информа</w:t>
            </w:r>
            <w:r w:rsidRPr="00E90BF5">
              <w:rPr>
                <w:sz w:val="24"/>
                <w:szCs w:val="24"/>
              </w:rPr>
              <w:softHyphen/>
              <w:t>цию из одной формы в др</w:t>
            </w:r>
            <w:r w:rsidRPr="00E90BF5">
              <w:rPr>
                <w:sz w:val="24"/>
                <w:szCs w:val="24"/>
              </w:rPr>
              <w:t>у</w:t>
            </w:r>
            <w:r w:rsidRPr="00E90BF5">
              <w:rPr>
                <w:sz w:val="24"/>
                <w:szCs w:val="24"/>
              </w:rPr>
              <w:t>гую; самостоятельно н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ходить способы реш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проблем твор</w:t>
            </w:r>
            <w:r w:rsidRPr="00E90BF5">
              <w:rPr>
                <w:sz w:val="24"/>
                <w:szCs w:val="24"/>
              </w:rPr>
              <w:softHyphen/>
              <w:t>ческого и поискового характера; применять полученные знания в измененных условиях; делать обобщения,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учас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вовать в диалоге при выполнении заданий; слушать партнера по об</w:t>
            </w:r>
            <w:r w:rsidRPr="00E90BF5">
              <w:rPr>
                <w:sz w:val="24"/>
                <w:szCs w:val="24"/>
              </w:rPr>
              <w:softHyphen/>
              <w:t>щению, не перебивать, вникать в смысл того, о чем говорит собеседник.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 диалоге с учителем выраба</w:t>
            </w:r>
            <w:r w:rsidRPr="00E90BF5">
              <w:softHyphen/>
              <w:t>тывать критерии оценки и опр</w:t>
            </w:r>
            <w:r w:rsidRPr="00E90BF5">
              <w:t>е</w:t>
            </w:r>
            <w:r w:rsidRPr="00E90BF5">
              <w:t>делять степень успешн</w:t>
            </w:r>
            <w:r w:rsidRPr="00E90BF5">
              <w:t>о</w:t>
            </w:r>
            <w:r w:rsidRPr="00E90BF5">
              <w:t>сти своей работы и раб</w:t>
            </w:r>
            <w:r w:rsidRPr="00E90BF5">
              <w:t>о</w:t>
            </w:r>
            <w:r w:rsidRPr="00E90BF5">
              <w:t>ты других в соответс</w:t>
            </w:r>
            <w:r w:rsidRPr="00E90BF5">
              <w:t>т</w:t>
            </w:r>
            <w:r w:rsidRPr="00E90BF5">
              <w:t>вии с этими критериями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с</w:t>
            </w:r>
            <w:r w:rsidRPr="00E90BF5">
              <w:t>а</w:t>
            </w:r>
            <w:r w:rsidRPr="00E90BF5">
              <w:t>мостоятель</w:t>
            </w:r>
            <w:r w:rsidRPr="00E90BF5">
              <w:softHyphen/>
              <w:t>ной и ко</w:t>
            </w:r>
            <w:r w:rsidRPr="00E90BF5">
              <w:t>л</w:t>
            </w:r>
            <w:r w:rsidRPr="00E90BF5">
              <w:t>лективной аналитич</w:t>
            </w:r>
            <w:r w:rsidRPr="00E90BF5">
              <w:t>е</w:t>
            </w:r>
            <w:r w:rsidRPr="00E90BF5">
              <w:t>ской дея</w:t>
            </w:r>
            <w:r w:rsidRPr="00E90BF5">
              <w:softHyphen/>
              <w:t>тельности, установ</w:t>
            </w:r>
            <w:r w:rsidRPr="00E90BF5">
              <w:softHyphen/>
              <w:t>ление связи между ц</w:t>
            </w:r>
            <w:r w:rsidRPr="00E90BF5">
              <w:t>е</w:t>
            </w:r>
            <w:r w:rsidRPr="00E90BF5">
              <w:t>лью учебной дея</w:t>
            </w:r>
            <w:r w:rsidRPr="00E90BF5">
              <w:softHyphen/>
              <w:t>тельности и ее моти</w:t>
            </w:r>
            <w:r w:rsidRPr="00E90BF5">
              <w:softHyphen/>
              <w:t>вом, осознание себя как и</w:t>
            </w:r>
            <w:r w:rsidRPr="00E90BF5">
              <w:t>н</w:t>
            </w:r>
            <w:r w:rsidRPr="00E90BF5">
              <w:t>дивидуал</w:t>
            </w:r>
            <w:r w:rsidRPr="00E90BF5">
              <w:t>ь</w:t>
            </w:r>
            <w:r w:rsidRPr="00E90BF5">
              <w:t>но</w:t>
            </w:r>
            <w:r w:rsidRPr="00E90BF5">
              <w:softHyphen/>
              <w:t>сти и о</w:t>
            </w:r>
            <w:r w:rsidRPr="00E90BF5">
              <w:t>д</w:t>
            </w:r>
            <w:r w:rsidRPr="00E90BF5">
              <w:t>новременно как члена коллектива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Общие приемы вычит</w:t>
            </w:r>
            <w:r w:rsidRPr="00E90BF5">
              <w:t>а</w:t>
            </w:r>
            <w:r w:rsidRPr="00E90BF5">
              <w:t>ния с перехо</w:t>
            </w:r>
            <w:r w:rsidRPr="00E90BF5">
              <w:softHyphen/>
              <w:t>дом ч</w:t>
            </w:r>
            <w:r w:rsidRPr="00E90BF5">
              <w:t>е</w:t>
            </w:r>
            <w:r w:rsidRPr="00E90BF5">
              <w:t>рез д</w:t>
            </w:r>
            <w:r w:rsidRPr="00E90BF5">
              <w:t>е</w:t>
            </w:r>
            <w:r w:rsidRPr="00E90BF5">
              <w:t>сяток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кры</w:t>
            </w:r>
            <w:r w:rsidRPr="00E90BF5">
              <w:rPr>
                <w:sz w:val="24"/>
                <w:szCs w:val="24"/>
              </w:rPr>
              <w:softHyphen/>
              <w:t>тия нового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нания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вычитать число по частям?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умений по</w:t>
            </w:r>
            <w:r w:rsidRPr="00E90BF5">
              <w:softHyphen/>
              <w:t>строения и реализ</w:t>
            </w:r>
            <w:r w:rsidRPr="00E90BF5">
              <w:t>а</w:t>
            </w:r>
            <w:r w:rsidRPr="00E90BF5">
              <w:t>ции новых знаний (понятий, способов, действий и т. д.): м</w:t>
            </w:r>
            <w:r w:rsidRPr="00E90BF5">
              <w:t>о</w:t>
            </w:r>
            <w:r w:rsidRPr="00E90BF5">
              <w:t>делировать приемы выполнения действия вычитания с перех</w:t>
            </w:r>
            <w:r w:rsidRPr="00E90BF5">
              <w:t>о</w:t>
            </w:r>
            <w:r w:rsidRPr="00E90BF5">
              <w:t>дом через десяток; коллективно обсу</w:t>
            </w:r>
            <w:r w:rsidRPr="00E90BF5">
              <w:t>ж</w:t>
            </w:r>
            <w:r w:rsidRPr="00E90BF5">
              <w:t>дать способ вычит</w:t>
            </w:r>
            <w:r w:rsidRPr="00E90BF5">
              <w:t>а</w:t>
            </w:r>
            <w:r w:rsidRPr="00E90BF5">
              <w:t>ния, предложенный в учебнике; работать в группе: составлять алгоритм выполнения действия вычитания с перехо</w:t>
            </w:r>
            <w:r w:rsidRPr="00E90BF5">
              <w:softHyphen/>
              <w:t>дом через д</w:t>
            </w:r>
            <w:r w:rsidRPr="00E90BF5">
              <w:t>е</w:t>
            </w:r>
            <w:r w:rsidRPr="00E90BF5">
              <w:t>сяток; выполнять в</w:t>
            </w:r>
            <w:r w:rsidRPr="00E90BF5">
              <w:t>ы</w:t>
            </w:r>
            <w:r w:rsidRPr="00E90BF5">
              <w:t>числения по образцу; работать в паре: о</w:t>
            </w:r>
            <w:r w:rsidRPr="00E90BF5">
              <w:t>б</w:t>
            </w:r>
            <w:r w:rsidRPr="00E90BF5">
              <w:t>суждать задания п</w:t>
            </w:r>
            <w:r w:rsidRPr="00E90BF5">
              <w:t>о</w:t>
            </w:r>
            <w:r w:rsidRPr="00E90BF5">
              <w:t>вышенной сложности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Познавательные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выделять и фо</w:t>
            </w:r>
            <w:r w:rsidRPr="00E90BF5">
              <w:t>р</w:t>
            </w:r>
            <w:r w:rsidRPr="00E90BF5">
              <w:t>мулировать познав</w:t>
            </w:r>
            <w:r w:rsidRPr="00E90BF5">
              <w:t>а</w:t>
            </w:r>
            <w:r w:rsidRPr="00E90BF5">
              <w:t>тельную цель; модели</w:t>
            </w:r>
            <w:r w:rsidRPr="00E90BF5">
              <w:softHyphen/>
              <w:t>ровать изученные ари</w:t>
            </w:r>
            <w:r w:rsidRPr="00E90BF5">
              <w:t>ф</w:t>
            </w:r>
            <w:r w:rsidRPr="00E90BF5">
              <w:t>метические зависимости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 xml:space="preserve">. </w:t>
            </w: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инте</w:t>
            </w:r>
            <w:r w:rsidRPr="00E90BF5">
              <w:t>г</w:t>
            </w:r>
            <w:r w:rsidRPr="00E90BF5">
              <w:t>рироваться в группу сверстников: проявлять стремление ладить с с</w:t>
            </w:r>
            <w:r w:rsidRPr="00E90BF5">
              <w:t>о</w:t>
            </w:r>
            <w:r w:rsidRPr="00E90BF5">
              <w:t>беседниками, не демо</w:t>
            </w:r>
            <w:r w:rsidRPr="00E90BF5">
              <w:t>н</w:t>
            </w:r>
            <w:r w:rsidRPr="00E90BF5">
              <w:t>стрировать превос</w:t>
            </w:r>
            <w:r w:rsidRPr="00E90BF5">
              <w:softHyphen/>
              <w:t>ходство над другими, вежливо общаться.</w:t>
            </w:r>
          </w:p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понимать перспективы дальней</w:t>
            </w:r>
            <w:r w:rsidRPr="00E90BF5">
              <w:softHyphen/>
              <w:t>шей учебной работы; о</w:t>
            </w:r>
            <w:r w:rsidRPr="00E90BF5">
              <w:t>п</w:t>
            </w:r>
            <w:r w:rsidRPr="00E90BF5">
              <w:t>ределять цели и задачи усвоения новых знаний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по</w:t>
            </w:r>
            <w:r w:rsidRPr="00E90BF5">
              <w:softHyphen/>
              <w:t>ложительн</w:t>
            </w:r>
            <w:r w:rsidRPr="00E90BF5">
              <w:t>о</w:t>
            </w:r>
            <w:r w:rsidRPr="00E90BF5">
              <w:t>го от</w:t>
            </w:r>
            <w:r w:rsidRPr="00E90BF5">
              <w:softHyphen/>
              <w:t>ношения к учению, к познав</w:t>
            </w:r>
            <w:r w:rsidRPr="00E90BF5">
              <w:t>а</w:t>
            </w:r>
            <w:r w:rsidRPr="00E90BF5">
              <w:t>тельной де</w:t>
            </w:r>
            <w:r w:rsidRPr="00E90BF5">
              <w:t>я</w:t>
            </w:r>
            <w:r w:rsidRPr="00E90BF5">
              <w:t>тельности, жела</w:t>
            </w:r>
            <w:r w:rsidRPr="00E90BF5">
              <w:softHyphen/>
              <w:t>ния приобретать но</w:t>
            </w:r>
            <w:r w:rsidRPr="00E90BF5">
              <w:softHyphen/>
              <w:t>вые зн</w:t>
            </w:r>
            <w:r w:rsidRPr="00E90BF5">
              <w:t>а</w:t>
            </w:r>
            <w:r w:rsidRPr="00E90BF5">
              <w:t>ния, ум</w:t>
            </w:r>
            <w:r w:rsidRPr="00E90BF5">
              <w:t>е</w:t>
            </w:r>
            <w:r w:rsidRPr="00E90BF5">
              <w:t>ния,выполнять учебные действия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119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Вычита</w:t>
            </w:r>
            <w:r w:rsidRPr="00E90BF5">
              <w:softHyphen/>
              <w:t>ние вида 11 -□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 xml:space="preserve">ния,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</w:t>
            </w:r>
            <w:r w:rsidRPr="00E90BF5">
              <w:softHyphen/>
              <w:t>ры вида 11 — □?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модел</w:t>
            </w:r>
            <w:r w:rsidRPr="00E90BF5">
              <w:t>и</w:t>
            </w:r>
            <w:r w:rsidRPr="00E90BF5">
              <w:t>ровать приемы в</w:t>
            </w:r>
            <w:r w:rsidRPr="00E90BF5">
              <w:t>ы</w:t>
            </w:r>
            <w:r w:rsidRPr="00E90BF5">
              <w:t>полнения действия вычитания с перех</w:t>
            </w:r>
            <w:r w:rsidRPr="00E90BF5">
              <w:t>о</w:t>
            </w:r>
            <w:r w:rsidRPr="00E90BF5">
              <w:t>дом через десяток; при консуль</w:t>
            </w:r>
            <w:r w:rsidRPr="00E90BF5">
              <w:softHyphen/>
              <w:t>тативной помощи учителя в</w:t>
            </w:r>
            <w:r w:rsidRPr="00E90BF5">
              <w:t>ы</w:t>
            </w:r>
            <w:r w:rsidRPr="00E90BF5">
              <w:t>полнять задания в учебнике и в рабочей тетради; в совмес</w:t>
            </w:r>
            <w:r w:rsidRPr="00E90BF5">
              <w:t>т</w:t>
            </w:r>
            <w:r w:rsidRPr="00E90BF5">
              <w:t>ной деятель</w:t>
            </w:r>
            <w:r w:rsidRPr="00E90BF5">
              <w:softHyphen/>
              <w:t>ности учитель — ученик оценивать дости</w:t>
            </w:r>
            <w:r w:rsidRPr="00E90BF5">
              <w:softHyphen/>
              <w:t>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выполнять учебно-познавательные действия; ориентир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ваться в своей системе знаний; делать обобщ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 xml:space="preserve">ния, выводы.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 дост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точной полнотой и то</w:t>
            </w:r>
            <w:r w:rsidRPr="00E90BF5">
              <w:rPr>
                <w:sz w:val="24"/>
                <w:szCs w:val="24"/>
              </w:rPr>
              <w:t>ч</w:t>
            </w:r>
            <w:r w:rsidRPr="00E90BF5">
              <w:rPr>
                <w:sz w:val="24"/>
                <w:szCs w:val="24"/>
              </w:rPr>
              <w:t>ностью выражать свои мысли, отвечать на п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ставленный вопрос, а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гументировать; выраб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тывать совместно крит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рии оценивания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нения заданий.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выполнять под руководством уч</w:t>
            </w:r>
            <w:r w:rsidRPr="00E90BF5">
              <w:t>и</w:t>
            </w:r>
            <w:r w:rsidRPr="00E90BF5">
              <w:t>теля учебные действия в практической и мысл</w:t>
            </w:r>
            <w:r w:rsidRPr="00E90BF5">
              <w:t>и</w:t>
            </w:r>
            <w:r w:rsidRPr="00E90BF5">
              <w:t>тельной форме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эмпа</w:t>
            </w:r>
            <w:r w:rsidRPr="00E90BF5">
              <w:softHyphen/>
              <w:t>тии как осозна</w:t>
            </w:r>
            <w:r w:rsidRPr="00E90BF5">
              <w:t>н</w:t>
            </w:r>
            <w:r w:rsidRPr="00E90BF5">
              <w:t>ного пон</w:t>
            </w:r>
            <w:r w:rsidRPr="00E90BF5">
              <w:t>и</w:t>
            </w:r>
            <w:r w:rsidRPr="00E90BF5">
              <w:t>мания чувств др</w:t>
            </w:r>
            <w:r w:rsidRPr="00E90BF5">
              <w:t>у</w:t>
            </w:r>
            <w:r w:rsidRPr="00E90BF5">
              <w:t>гих людей и сопе</w:t>
            </w:r>
            <w:r w:rsidRPr="00E90BF5">
              <w:softHyphen/>
              <w:t>реживания им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t>Вычита</w:t>
            </w:r>
            <w:r w:rsidRPr="00E90BF5">
              <w:softHyphen/>
              <w:t xml:space="preserve">ние вида </w:t>
            </w:r>
            <w:r w:rsidRPr="00E90BF5">
              <w:rPr>
                <w:rStyle w:val="1pt"/>
                <w:lang w:eastAsia="en-US"/>
              </w:rPr>
              <w:t>12-□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проблемного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</w:t>
            </w:r>
            <w:r w:rsidRPr="00E90BF5">
              <w:softHyphen/>
              <w:t xml:space="preserve">ры вида 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12 — □?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модел</w:t>
            </w:r>
            <w:r w:rsidRPr="00E90BF5">
              <w:t>и</w:t>
            </w:r>
            <w:r w:rsidRPr="00E90BF5">
              <w:t>ровать приемы в</w:t>
            </w:r>
            <w:r w:rsidRPr="00E90BF5">
              <w:t>ы</w:t>
            </w:r>
            <w:r w:rsidRPr="00E90BF5">
              <w:t>полнения действия вычитания с перех</w:t>
            </w:r>
            <w:r w:rsidRPr="00E90BF5">
              <w:t>о</w:t>
            </w:r>
            <w:r w:rsidRPr="00E90BF5">
              <w:t>дом через десяток; работать в паре: о</w:t>
            </w:r>
            <w:r w:rsidRPr="00E90BF5">
              <w:t>б</w:t>
            </w:r>
            <w:r w:rsidRPr="00E90BF5">
              <w:t>суждать задания п</w:t>
            </w:r>
            <w:r w:rsidRPr="00E90BF5">
              <w:t>о</w:t>
            </w:r>
            <w:r w:rsidRPr="00E90BF5">
              <w:t>вышенной слож</w:t>
            </w:r>
            <w:r w:rsidRPr="00E90BF5">
              <w:softHyphen/>
              <w:t>ности; решать прим</w:t>
            </w:r>
            <w:r w:rsidRPr="00E90BF5">
              <w:t>е</w:t>
            </w:r>
            <w:r w:rsidRPr="00E90BF5">
              <w:t>ры в пределах 20; ч</w:t>
            </w:r>
            <w:r w:rsidRPr="00E90BF5">
              <w:t>и</w:t>
            </w:r>
            <w:r w:rsidRPr="00E90BF5">
              <w:t>тать задачи; запис</w:t>
            </w:r>
            <w:r w:rsidRPr="00E90BF5">
              <w:t>ы</w:t>
            </w:r>
            <w:r w:rsidRPr="00E90BF5">
              <w:t>вать в тетради реш</w:t>
            </w:r>
            <w:r w:rsidRPr="00E90BF5">
              <w:t>е</w:t>
            </w:r>
            <w:r w:rsidRPr="00E90BF5">
              <w:t>ние и ответ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понимать учебные задачи урока и стремиться их выпо</w:t>
            </w:r>
            <w:r w:rsidRPr="00E90BF5">
              <w:t>л</w:t>
            </w:r>
            <w:r w:rsidRPr="00E90BF5">
              <w:t>нить; высказывать пре</w:t>
            </w:r>
            <w:r w:rsidRPr="00E90BF5">
              <w:t>д</w:t>
            </w:r>
            <w:r w:rsidRPr="00E90BF5">
              <w:t xml:space="preserve">положения; делать обобщения,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участв</w:t>
            </w:r>
            <w:r w:rsidRPr="00E90BF5">
              <w:t>о</w:t>
            </w:r>
            <w:r w:rsidRPr="00E90BF5">
              <w:t>вать в коллектив</w:t>
            </w:r>
            <w:r w:rsidRPr="00E90BF5">
              <w:softHyphen/>
              <w:t>ном о</w:t>
            </w:r>
            <w:r w:rsidRPr="00E90BF5">
              <w:t>б</w:t>
            </w:r>
            <w:r w:rsidRPr="00E90BF5">
              <w:t>суждении проблем; д</w:t>
            </w:r>
            <w:r w:rsidRPr="00E90BF5">
              <w:t>о</w:t>
            </w:r>
            <w:r w:rsidRPr="00E90BF5">
              <w:t>носить свою по</w:t>
            </w:r>
            <w:r w:rsidRPr="00E90BF5">
              <w:softHyphen/>
              <w:t>зицию до других, приводя арг</w:t>
            </w:r>
            <w:r w:rsidRPr="00E90BF5">
              <w:t>у</w:t>
            </w:r>
            <w:r w:rsidRPr="00E90BF5">
              <w:t xml:space="preserve">менты.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осознавать результат учебных де</w:t>
            </w:r>
            <w:r w:rsidRPr="00E90BF5">
              <w:t>й</w:t>
            </w:r>
            <w:r w:rsidRPr="00E90BF5">
              <w:t>ствий, описывать резул</w:t>
            </w:r>
            <w:r w:rsidRPr="00E90BF5">
              <w:t>ь</w:t>
            </w:r>
            <w:r w:rsidRPr="00E90BF5">
              <w:t>таты действий, ис</w:t>
            </w:r>
            <w:r w:rsidRPr="00E90BF5">
              <w:softHyphen/>
              <w:t>пользуя математическую терминологию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об</w:t>
            </w:r>
            <w:r w:rsidRPr="00E90BF5">
              <w:t>у</w:t>
            </w:r>
            <w:r w:rsidRPr="00E90BF5">
              <w:t>чению, уме</w:t>
            </w:r>
            <w:r w:rsidRPr="00E90BF5">
              <w:softHyphen/>
              <w:t>ния контр</w:t>
            </w:r>
            <w:r w:rsidRPr="00E90BF5">
              <w:t>о</w:t>
            </w:r>
            <w:r w:rsidRPr="00E90BF5">
              <w:t>лировать процесс и результат деятельн</w:t>
            </w:r>
            <w:r w:rsidRPr="00E90BF5">
              <w:t>о</w:t>
            </w:r>
            <w:r w:rsidRPr="00E90BF5">
              <w:t>сти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30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Вычита</w:t>
            </w:r>
            <w:r w:rsidRPr="00E90BF5">
              <w:softHyphen/>
              <w:t xml:space="preserve">ние вида </w:t>
            </w:r>
            <w:r w:rsidRPr="00E90BF5">
              <w:rPr>
                <w:rStyle w:val="1pt"/>
                <w:lang w:eastAsia="en-US"/>
              </w:rPr>
              <w:t>13-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адаптивного обучения,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па</w:t>
            </w:r>
            <w:r w:rsidRPr="00E90BF5">
              <w:t>р</w:t>
            </w:r>
            <w:r w:rsidRPr="00E90BF5">
              <w:t>ной пр</w:t>
            </w:r>
            <w:r w:rsidRPr="00E90BF5">
              <w:t>о</w:t>
            </w:r>
            <w:r w:rsidRPr="00E90BF5">
              <w:t>ектной деятел</w:t>
            </w:r>
            <w:r w:rsidRPr="00E90BF5">
              <w:t>ь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</w:t>
            </w:r>
            <w:r w:rsidRPr="00E90BF5">
              <w:softHyphen/>
              <w:t xml:space="preserve">ры вида 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</w:t>
            </w:r>
            <w:r w:rsidRPr="00E90BF5">
              <w:rPr>
                <w:rStyle w:val="1pt"/>
                <w:lang w:eastAsia="en-US"/>
              </w:rPr>
              <w:t>3-?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модел</w:t>
            </w:r>
            <w:r w:rsidRPr="00E90BF5">
              <w:t>и</w:t>
            </w:r>
            <w:r w:rsidRPr="00E90BF5">
              <w:t>ровать приемы в</w:t>
            </w:r>
            <w:r w:rsidRPr="00E90BF5">
              <w:t>ы</w:t>
            </w:r>
            <w:r w:rsidRPr="00E90BF5">
              <w:t>полнения действия вычитания с перех</w:t>
            </w:r>
            <w:r w:rsidRPr="00E90BF5">
              <w:t>о</w:t>
            </w:r>
            <w:r w:rsidRPr="00E90BF5">
              <w:t>дом через десяток; при консуль</w:t>
            </w:r>
            <w:r w:rsidRPr="00E90BF5">
              <w:softHyphen/>
              <w:t>тативной помощи учителя в</w:t>
            </w:r>
            <w:r w:rsidRPr="00E90BF5">
              <w:t>ы</w:t>
            </w:r>
            <w:r w:rsidRPr="00E90BF5">
              <w:t>полнять задания в учебнике  и в раб. тетради; в совмес</w:t>
            </w:r>
            <w:r w:rsidRPr="00E90BF5">
              <w:t>т</w:t>
            </w:r>
            <w:r w:rsidRPr="00E90BF5">
              <w:t>ной деятель</w:t>
            </w:r>
            <w:r w:rsidRPr="00E90BF5">
              <w:softHyphen/>
              <w:t>ности учитель — ученик оценивать дости</w:t>
            </w:r>
            <w:r w:rsidRPr="00E90BF5">
              <w:softHyphen/>
              <w:t>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выпо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нять учебно-познава</w:t>
            </w:r>
            <w:r w:rsidRPr="00E90BF5">
              <w:rPr>
                <w:sz w:val="24"/>
                <w:szCs w:val="24"/>
              </w:rPr>
              <w:softHyphen/>
              <w:t>тельные действия; ор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ентироваться в своей системе знаний; сам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стоятельно создавать ал</w:t>
            </w:r>
            <w:r w:rsidRPr="00E90BF5">
              <w:rPr>
                <w:sz w:val="24"/>
                <w:szCs w:val="24"/>
              </w:rPr>
              <w:softHyphen/>
              <w:t xml:space="preserve">горитмы деятельности при решении проблем. </w:t>
            </w: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математические знания и математич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скую терминологию при изложении своего мн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и предлагаемых спо</w:t>
            </w:r>
            <w:r w:rsidRPr="00E90BF5">
              <w:rPr>
                <w:sz w:val="24"/>
                <w:szCs w:val="24"/>
              </w:rPr>
              <w:softHyphen/>
              <w:t>собов действий.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осущест</w:t>
            </w:r>
            <w:r w:rsidRPr="00E90BF5">
              <w:t>в</w:t>
            </w:r>
            <w:r w:rsidRPr="00E90BF5">
              <w:t>лять пошаговый конт</w:t>
            </w:r>
            <w:r w:rsidRPr="00E90BF5">
              <w:softHyphen/>
              <w:t>роль своих действий под руководством учителя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учеб</w:t>
            </w:r>
            <w:r w:rsidRPr="00E90BF5">
              <w:softHyphen/>
              <w:t>но-познав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н</w:t>
            </w:r>
            <w:r w:rsidRPr="00E90BF5">
              <w:t>о</w:t>
            </w:r>
            <w:r w:rsidRPr="00E90BF5">
              <w:t>вому уче</w:t>
            </w:r>
            <w:r w:rsidRPr="00E90BF5">
              <w:t>б</w:t>
            </w:r>
            <w:r w:rsidRPr="00E90BF5">
              <w:t>ному мат</w:t>
            </w:r>
            <w:r w:rsidRPr="00E90BF5">
              <w:t>е</w:t>
            </w:r>
            <w:r w:rsidRPr="00E90BF5">
              <w:t>риалу и сп</w:t>
            </w:r>
            <w:r w:rsidRPr="00E90BF5">
              <w:t>о</w:t>
            </w:r>
            <w:r w:rsidRPr="00E90BF5">
              <w:t>собам реше</w:t>
            </w:r>
            <w:r w:rsidRPr="00E90BF5">
              <w:softHyphen/>
              <w:t>ния новых учебных и практич</w:t>
            </w:r>
            <w:r w:rsidRPr="00E90BF5">
              <w:t>е</w:t>
            </w:r>
            <w:r w:rsidRPr="00E90BF5">
              <w:t>ских задач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jc w:val="center"/>
            </w:pPr>
            <w:r w:rsidRPr="00E90BF5">
              <w:t>Вычита</w:t>
            </w:r>
            <w:r w:rsidRPr="00E90BF5">
              <w:softHyphen/>
              <w:t xml:space="preserve">ние вида </w:t>
            </w:r>
            <w:r w:rsidRPr="00E90BF5">
              <w:rPr>
                <w:rStyle w:val="1pt"/>
                <w:lang w:eastAsia="en-US"/>
              </w:rPr>
              <w:t>14-□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решать приме</w:t>
            </w:r>
            <w:r w:rsidRPr="00E90BF5">
              <w:softHyphen/>
              <w:t>ры вида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14 — □?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Формирование у учащихся деятельн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</w:t>
            </w:r>
            <w:r w:rsidRPr="00E90BF5">
              <w:rPr>
                <w:sz w:val="24"/>
                <w:szCs w:val="24"/>
              </w:rPr>
              <w:softHyphen/>
              <w:t>ных способностей и способностей к струк</w:t>
            </w:r>
            <w:r w:rsidRPr="00E90BF5">
              <w:rPr>
                <w:sz w:val="24"/>
                <w:szCs w:val="24"/>
              </w:rPr>
              <w:softHyphen/>
              <w:t>тур-ю и систем-и изучаемо</w:t>
            </w:r>
            <w:r w:rsidRPr="00E90BF5">
              <w:rPr>
                <w:sz w:val="24"/>
                <w:szCs w:val="24"/>
              </w:rPr>
              <w:softHyphen/>
              <w:t>го пре</w:t>
            </w:r>
            <w:r w:rsidRPr="00E90BF5">
              <w:rPr>
                <w:sz w:val="24"/>
                <w:szCs w:val="24"/>
              </w:rPr>
              <w:t>д</w:t>
            </w:r>
            <w:r w:rsidRPr="00E90BF5">
              <w:rPr>
                <w:sz w:val="24"/>
                <w:szCs w:val="24"/>
              </w:rPr>
              <w:t>метного содержания: моделировать при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мы выполнения де</w:t>
            </w:r>
            <w:r w:rsidRPr="00E90BF5">
              <w:rPr>
                <w:sz w:val="24"/>
                <w:szCs w:val="24"/>
              </w:rPr>
              <w:t>й</w:t>
            </w:r>
            <w:r w:rsidRPr="00E90BF5">
              <w:rPr>
                <w:sz w:val="24"/>
                <w:szCs w:val="24"/>
              </w:rPr>
              <w:t>ствия вычитания с переходом через д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сяток; решать при</w:t>
            </w:r>
            <w:r w:rsidRPr="00E90BF5">
              <w:rPr>
                <w:sz w:val="24"/>
                <w:szCs w:val="24"/>
              </w:rPr>
              <w:softHyphen/>
              <w:t>меры в пределах 20; читать задачи; зап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сывать решение и о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вет; называть геоме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рические фигуры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модел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 изученные ари</w:t>
            </w:r>
            <w:r w:rsidRPr="00E90BF5">
              <w:rPr>
                <w:sz w:val="24"/>
                <w:szCs w:val="24"/>
              </w:rPr>
              <w:t>ф</w:t>
            </w:r>
            <w:r w:rsidRPr="00E90BF5">
              <w:rPr>
                <w:sz w:val="24"/>
                <w:szCs w:val="24"/>
              </w:rPr>
              <w:t>метические зависим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сти; делать обобще</w:t>
            </w:r>
            <w:r w:rsidRPr="00E90BF5">
              <w:rPr>
                <w:sz w:val="24"/>
                <w:szCs w:val="24"/>
              </w:rPr>
              <w:softHyphen/>
              <w:t>ния, выводы.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план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 и согласо</w:t>
            </w:r>
            <w:r w:rsidRPr="00E90BF5">
              <w:rPr>
                <w:sz w:val="24"/>
                <w:szCs w:val="24"/>
              </w:rPr>
              <w:softHyphen/>
              <w:t>ванно выполнять совместную деятельность, взаимно контролировать дейс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>вия друг друга, уметь договариваться.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фиксировать по ходу урока и в конце его удовлетворенность (неудовлетво</w:t>
            </w:r>
            <w:r w:rsidRPr="00E90BF5">
              <w:softHyphen/>
              <w:t>ренность) своей работой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spacing w:before="100" w:after="100"/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основ внутренней позиции школьника с положи</w:t>
            </w:r>
            <w:r w:rsidRPr="00E90BF5">
              <w:softHyphen/>
              <w:t>тельным о</w:t>
            </w:r>
            <w:r w:rsidRPr="00E90BF5">
              <w:t>т</w:t>
            </w:r>
            <w:r w:rsidRPr="00E90BF5">
              <w:t>ношением к школе, к учебной деятельн</w:t>
            </w:r>
            <w:r w:rsidRPr="00E90BF5">
              <w:t>о</w:t>
            </w:r>
            <w:r w:rsidRPr="00E90BF5">
              <w:t>сти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123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Выч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та</w:t>
            </w:r>
            <w:r w:rsidRPr="00E90BF5">
              <w:rPr>
                <w:sz w:val="24"/>
                <w:szCs w:val="24"/>
              </w:rPr>
              <w:softHyphen/>
              <w:t xml:space="preserve">ние вида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15 –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информ</w:t>
            </w:r>
            <w:r w:rsidRPr="00E90BF5">
              <w:t>а</w:t>
            </w:r>
            <w:r w:rsidRPr="00E90BF5">
              <w:t>ционно-коммун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 xml:space="preserve">ческого обучения, </w:t>
            </w:r>
            <w:r w:rsidRPr="00E90BF5">
              <w:rPr>
                <w:rStyle w:val="91"/>
              </w:rPr>
              <w:t>адаптивного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решать приме</w:t>
            </w:r>
            <w:r w:rsidRPr="00E90BF5">
              <w:rPr>
                <w:sz w:val="24"/>
                <w:szCs w:val="24"/>
              </w:rPr>
              <w:softHyphen/>
              <w:t>ры вида 15 –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работать в паре: моделировать приемы выполнения действия вычитания с переходом через д</w:t>
            </w:r>
            <w:r w:rsidRPr="00E90BF5">
              <w:t>е</w:t>
            </w:r>
            <w:r w:rsidRPr="00E90BF5">
              <w:t>сяток; при консульт</w:t>
            </w:r>
            <w:r w:rsidRPr="00E90BF5">
              <w:t>а</w:t>
            </w:r>
            <w:r w:rsidRPr="00E90BF5">
              <w:t>тивной помощи уч</w:t>
            </w:r>
            <w:r w:rsidRPr="00E90BF5">
              <w:t>и</w:t>
            </w:r>
            <w:r w:rsidRPr="00E90BF5">
              <w:t>теля выполнять зад</w:t>
            </w:r>
            <w:r w:rsidRPr="00E90BF5">
              <w:t>а</w:t>
            </w:r>
            <w:r w:rsidRPr="00E90BF5">
              <w:t>ния в учебнике и в рабочей тетради; в совместной деятел</w:t>
            </w:r>
            <w:r w:rsidRPr="00E90BF5">
              <w:t>ь</w:t>
            </w:r>
            <w:r w:rsidRPr="00E90BF5">
              <w:t>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перерабат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вать полученную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мацию: делать выводы на основе обоб</w:t>
            </w:r>
            <w:r w:rsidRPr="00E90BF5">
              <w:rPr>
                <w:sz w:val="24"/>
                <w:szCs w:val="24"/>
              </w:rPr>
              <w:softHyphen/>
              <w:t>щения знаний; преобразовывать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 из одной формы в другую.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прислуш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ваться к партнеру по о</w:t>
            </w:r>
            <w:r w:rsidRPr="00E90BF5">
              <w:rPr>
                <w:sz w:val="24"/>
                <w:szCs w:val="24"/>
              </w:rPr>
              <w:t>б</w:t>
            </w:r>
            <w:r w:rsidRPr="00E90BF5">
              <w:rPr>
                <w:sz w:val="24"/>
                <w:szCs w:val="24"/>
              </w:rPr>
              <w:t>щению (деятельности), фиксировать его основные мысли и идеи, аргументы, запоми</w:t>
            </w:r>
            <w:r w:rsidRPr="00E90BF5">
              <w:rPr>
                <w:sz w:val="24"/>
                <w:szCs w:val="24"/>
              </w:rPr>
              <w:softHyphen/>
              <w:t>нать их, приводить свои; не конфликтовать, осознавать конструкти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ность диалога, исполь</w:t>
            </w:r>
            <w:r w:rsidRPr="00E90BF5">
              <w:rPr>
                <w:sz w:val="24"/>
                <w:szCs w:val="24"/>
              </w:rPr>
              <w:softHyphen/>
              <w:t>зовать вежливые слова.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планировать в сотруд-ве с учителем и о</w:t>
            </w:r>
            <w:r w:rsidRPr="00E90BF5">
              <w:t>д</w:t>
            </w:r>
            <w:r w:rsidRPr="00E90BF5">
              <w:t>ноклассниками необход</w:t>
            </w:r>
            <w:r w:rsidRPr="00E90BF5">
              <w:t>и</w:t>
            </w:r>
            <w:r w:rsidRPr="00E90BF5">
              <w:t>мые действия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ува</w:t>
            </w:r>
            <w:r w:rsidRPr="00E90BF5">
              <w:softHyphen/>
              <w:t>жительного отноше</w:t>
            </w:r>
            <w:r w:rsidRPr="00E90BF5">
              <w:softHyphen/>
              <w:t>ния к иному мн</w:t>
            </w:r>
            <w:r w:rsidRPr="00E90BF5">
              <w:t>е</w:t>
            </w:r>
            <w:r w:rsidRPr="00E90BF5">
              <w:t>нию, разв</w:t>
            </w:r>
            <w:r w:rsidRPr="00E90BF5">
              <w:t>и</w:t>
            </w:r>
            <w:r w:rsidRPr="00E90BF5">
              <w:t>тие сам</w:t>
            </w:r>
            <w:r w:rsidRPr="00E90BF5">
              <w:t>о</w:t>
            </w:r>
            <w:r w:rsidRPr="00E90BF5">
              <w:t>стоя</w:t>
            </w:r>
            <w:r w:rsidRPr="00E90BF5">
              <w:softHyphen/>
              <w:t>тельности и личной о</w:t>
            </w:r>
            <w:r w:rsidRPr="00E90BF5">
              <w:t>т</w:t>
            </w:r>
            <w:r w:rsidRPr="00E90BF5">
              <w:t>ветственн</w:t>
            </w:r>
            <w:r w:rsidRPr="00E90BF5">
              <w:t>о</w:t>
            </w:r>
            <w:r w:rsidRPr="00E90BF5">
              <w:t>сти за свои поступки; проявление добро</w:t>
            </w:r>
            <w:r w:rsidRPr="00E90BF5">
              <w:softHyphen/>
              <w:t>желательн</w:t>
            </w:r>
            <w:r w:rsidRPr="00E90BF5">
              <w:t>о</w:t>
            </w:r>
            <w:r w:rsidRPr="00E90BF5">
              <w:t>сти по от</w:t>
            </w:r>
            <w:r w:rsidRPr="00E90BF5">
              <w:softHyphen/>
              <w:t>ношению к другим при работе в группе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124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Выч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та</w:t>
            </w:r>
            <w:r w:rsidRPr="00E90BF5">
              <w:rPr>
                <w:sz w:val="24"/>
                <w:szCs w:val="24"/>
              </w:rPr>
              <w:softHyphen/>
              <w:t xml:space="preserve">ние вида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16 –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коллекти</w:t>
            </w:r>
            <w:r w:rsidRPr="00E90BF5">
              <w:rPr>
                <w:rStyle w:val="91"/>
              </w:rPr>
              <w:t>в</w:t>
            </w:r>
            <w:r w:rsidRPr="00E90BF5">
              <w:rPr>
                <w:rStyle w:val="91"/>
              </w:rPr>
              <w:t>ного взаи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ного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</w:t>
            </w:r>
            <w:r w:rsidRPr="00E90BF5">
              <w:rPr>
                <w:rStyle w:val="91"/>
              </w:rPr>
              <w:t>поэта</w:t>
            </w:r>
            <w:r w:rsidRPr="00E90BF5">
              <w:rPr>
                <w:rStyle w:val="91"/>
              </w:rPr>
              <w:t>п</w:t>
            </w:r>
            <w:r w:rsidRPr="00E90BF5">
              <w:rPr>
                <w:rStyle w:val="91"/>
              </w:rPr>
              <w:t>ного форм</w:t>
            </w:r>
            <w:r w:rsidRPr="00E90BF5">
              <w:rPr>
                <w:rStyle w:val="91"/>
              </w:rPr>
              <w:t>и</w:t>
            </w:r>
            <w:r w:rsidRPr="00E90BF5">
              <w:rPr>
                <w:rStyle w:val="91"/>
              </w:rPr>
              <w:t>рования у</w:t>
            </w:r>
            <w:r w:rsidRPr="00E90BF5">
              <w:rPr>
                <w:rStyle w:val="91"/>
              </w:rPr>
              <w:t>м</w:t>
            </w:r>
            <w:r w:rsidRPr="00E90BF5">
              <w:rPr>
                <w:rStyle w:val="91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решать приме</w:t>
            </w:r>
            <w:r w:rsidRPr="00E90BF5">
              <w:rPr>
                <w:sz w:val="24"/>
                <w:szCs w:val="24"/>
              </w:rPr>
              <w:softHyphen/>
              <w:t xml:space="preserve">ры вида 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16 –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autoSpaceDE w:val="0"/>
              <w:autoSpaceDN w:val="0"/>
              <w:adjustRightInd w:val="0"/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</w:t>
            </w:r>
            <w:r w:rsidRPr="00E90BF5">
              <w:softHyphen/>
              <w:t>мого предметного содержания: работать в паре: моделировать приемы выполнения действия вычитания с переходом через д</w:t>
            </w:r>
            <w:r w:rsidRPr="00E90BF5">
              <w:t>е</w:t>
            </w:r>
            <w:r w:rsidRPr="00E90BF5">
              <w:t>сяток; при консульт</w:t>
            </w:r>
            <w:r w:rsidRPr="00E90BF5">
              <w:t>а</w:t>
            </w:r>
            <w:r w:rsidRPr="00E90BF5">
              <w:t>тивной помощи уч</w:t>
            </w:r>
            <w:r w:rsidRPr="00E90BF5">
              <w:t>и</w:t>
            </w:r>
            <w:r w:rsidRPr="00E90BF5">
              <w:t>теля выполнять зад</w:t>
            </w:r>
            <w:r w:rsidRPr="00E90BF5">
              <w:t>а</w:t>
            </w:r>
            <w:r w:rsidRPr="00E90BF5">
              <w:t>ния в учебнике и в рабочей тетради; в совместной деятел</w:t>
            </w:r>
            <w:r w:rsidRPr="00E90BF5">
              <w:t>ь</w:t>
            </w:r>
            <w:r w:rsidRPr="00E90BF5">
              <w:t>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перерабат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вать полученную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мацию: делать выводы на основе обоб</w:t>
            </w:r>
            <w:r w:rsidRPr="00E90BF5">
              <w:rPr>
                <w:sz w:val="24"/>
                <w:szCs w:val="24"/>
              </w:rPr>
              <w:softHyphen/>
              <w:t>щения знаний; преобразовывать инфо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мацию из одной формы в другую.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прислуш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ваться к партнеру по о</w:t>
            </w:r>
            <w:r w:rsidRPr="00E90BF5">
              <w:rPr>
                <w:sz w:val="24"/>
                <w:szCs w:val="24"/>
              </w:rPr>
              <w:t>б</w:t>
            </w:r>
            <w:r w:rsidRPr="00E90BF5">
              <w:rPr>
                <w:sz w:val="24"/>
                <w:szCs w:val="24"/>
              </w:rPr>
              <w:t>щению (деятельности), фиксировать его основные мысли и идеи, аргументы, запоми</w:t>
            </w:r>
            <w:r w:rsidRPr="00E90BF5">
              <w:rPr>
                <w:sz w:val="24"/>
                <w:szCs w:val="24"/>
              </w:rPr>
              <w:softHyphen/>
              <w:t>нать их, приводить свои; не конфликтовать, осознавать конструкти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ность диалога, исполь</w:t>
            </w:r>
            <w:r w:rsidRPr="00E90BF5">
              <w:rPr>
                <w:sz w:val="24"/>
                <w:szCs w:val="24"/>
              </w:rPr>
              <w:softHyphen/>
              <w:t>зовать вежливые слова.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планировать в сотрудничестве с учителем и одноклассниками нео</w:t>
            </w:r>
            <w:r w:rsidRPr="00E90BF5">
              <w:t>б</w:t>
            </w:r>
            <w:r w:rsidRPr="00E90BF5">
              <w:t>ходимые действия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ува</w:t>
            </w:r>
            <w:r w:rsidRPr="00E90BF5">
              <w:softHyphen/>
              <w:t>жительного отноше</w:t>
            </w:r>
            <w:r w:rsidRPr="00E90BF5">
              <w:softHyphen/>
              <w:t>ния к иному мн</w:t>
            </w:r>
            <w:r w:rsidRPr="00E90BF5">
              <w:t>е</w:t>
            </w:r>
            <w:r w:rsidRPr="00E90BF5">
              <w:t>нию, разв</w:t>
            </w:r>
            <w:r w:rsidRPr="00E90BF5">
              <w:t>и</w:t>
            </w:r>
            <w:r w:rsidRPr="00E90BF5">
              <w:t>тие сам</w:t>
            </w:r>
            <w:r w:rsidRPr="00E90BF5">
              <w:t>о</w:t>
            </w:r>
            <w:r w:rsidRPr="00E90BF5">
              <w:t>стоя</w:t>
            </w:r>
            <w:r w:rsidRPr="00E90BF5">
              <w:softHyphen/>
              <w:t>тельности и личной о</w:t>
            </w:r>
            <w:r w:rsidRPr="00E90BF5">
              <w:t>т</w:t>
            </w:r>
            <w:r w:rsidRPr="00E90BF5">
              <w:t>ветственн</w:t>
            </w:r>
            <w:r w:rsidRPr="00E90BF5">
              <w:t>о</w:t>
            </w:r>
            <w:r w:rsidRPr="00E90BF5">
              <w:t>сти за свои поступки; проявление добро</w:t>
            </w:r>
            <w:r w:rsidRPr="00E90BF5">
              <w:softHyphen/>
              <w:t>желательн</w:t>
            </w:r>
            <w:r w:rsidRPr="00E90BF5">
              <w:t>о</w:t>
            </w:r>
            <w:r w:rsidRPr="00E90BF5">
              <w:t>сти по от</w:t>
            </w:r>
            <w:r w:rsidRPr="00E90BF5">
              <w:softHyphen/>
              <w:t>ношению к другим при работе в группе (в паре)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125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31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Выч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та</w:t>
            </w:r>
            <w:r w:rsidRPr="00E90BF5">
              <w:rPr>
                <w:sz w:val="24"/>
                <w:szCs w:val="24"/>
              </w:rPr>
              <w:softHyphen/>
              <w:t>ние вида</w:t>
            </w:r>
          </w:p>
          <w:p w:rsidR="00155F11" w:rsidRPr="00E90BF5" w:rsidRDefault="00155F11" w:rsidP="00E36F00">
            <w:pPr>
              <w:jc w:val="center"/>
            </w:pPr>
            <w:r w:rsidRPr="00E90BF5">
              <w:t xml:space="preserve">17-, 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18-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пр</w:t>
            </w:r>
            <w:r w:rsidRPr="00E90BF5">
              <w:t>о</w:t>
            </w:r>
            <w:r w:rsidRPr="00E90BF5">
              <w:t>блемно-диалог</w:t>
            </w:r>
            <w:r w:rsidRPr="00E90BF5">
              <w:t>и</w:t>
            </w:r>
            <w:r w:rsidRPr="00E90BF5">
              <w:t>ческого обучения, парной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Как на</w:t>
            </w:r>
            <w:r w:rsidRPr="00E90BF5">
              <w:rPr>
                <w:sz w:val="24"/>
                <w:szCs w:val="24"/>
              </w:rPr>
              <w:softHyphen/>
              <w:t>учиться решать приме</w:t>
            </w:r>
            <w:r w:rsidRPr="00E90BF5">
              <w:rPr>
                <w:sz w:val="24"/>
                <w:szCs w:val="24"/>
              </w:rPr>
              <w:softHyphen/>
              <w:t>ры вида</w:t>
            </w:r>
          </w:p>
          <w:p w:rsidR="00155F11" w:rsidRPr="00E90BF5" w:rsidRDefault="00155F11" w:rsidP="00E36F00">
            <w:pPr>
              <w:jc w:val="center"/>
            </w:pPr>
            <w:r w:rsidRPr="00E90BF5">
              <w:t xml:space="preserve">17-, </w:t>
            </w:r>
          </w:p>
          <w:p w:rsidR="00155F11" w:rsidRPr="00E90BF5" w:rsidRDefault="00155F11" w:rsidP="00E36F00">
            <w:pPr>
              <w:jc w:val="center"/>
            </w:pPr>
            <w:r w:rsidRPr="00E90BF5">
              <w:t>18-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стных способностей и способностей к струк</w:t>
            </w:r>
            <w:r w:rsidRPr="00E90BF5">
              <w:softHyphen/>
              <w:t>тур-ю и сист</w:t>
            </w:r>
            <w:r w:rsidRPr="00E90BF5">
              <w:t>е</w:t>
            </w:r>
            <w:r w:rsidRPr="00E90BF5">
              <w:t>мат-и изучаемо</w:t>
            </w:r>
            <w:r w:rsidRPr="00E90BF5">
              <w:softHyphen/>
              <w:t>го предметного соде</w:t>
            </w:r>
            <w:r w:rsidRPr="00E90BF5">
              <w:t>р</w:t>
            </w:r>
            <w:r w:rsidRPr="00E90BF5">
              <w:t>жания: моделировать приемы выполнения действия вычитания с переходом через д</w:t>
            </w:r>
            <w:r w:rsidRPr="00E90BF5">
              <w:t>е</w:t>
            </w:r>
            <w:r w:rsidRPr="00E90BF5">
              <w:t>сяток; строить ко</w:t>
            </w:r>
            <w:r w:rsidRPr="00E90BF5">
              <w:softHyphen/>
              <w:t>роткое монолог. в</w:t>
            </w:r>
            <w:r w:rsidRPr="00E90BF5">
              <w:t>ы</w:t>
            </w:r>
            <w:r w:rsidRPr="00E90BF5">
              <w:t>сказывание: соста</w:t>
            </w:r>
            <w:r w:rsidRPr="00E90BF5">
              <w:t>в</w:t>
            </w:r>
            <w:r w:rsidRPr="00E90BF5">
              <w:t>лять задачу по кра</w:t>
            </w:r>
            <w:r w:rsidRPr="00E90BF5">
              <w:t>т</w:t>
            </w:r>
            <w:r w:rsidRPr="00E90BF5">
              <w:t>кой записи и ри</w:t>
            </w:r>
            <w:r w:rsidRPr="00E90BF5">
              <w:softHyphen/>
              <w:t>сунку в учебнике; запи</w:t>
            </w:r>
            <w:r w:rsidRPr="00E90BF5">
              <w:softHyphen/>
              <w:t>сывать  решение и ответ; решать прим</w:t>
            </w:r>
            <w:r w:rsidRPr="00E90BF5">
              <w:t>е</w:t>
            </w:r>
            <w:r w:rsidRPr="00E90BF5">
              <w:t>ры в пределах; сам</w:t>
            </w:r>
            <w:r w:rsidRPr="00E90BF5">
              <w:t>о</w:t>
            </w:r>
            <w:r w:rsidRPr="00E90BF5">
              <w:t>стоятельно выпо</w:t>
            </w:r>
            <w:r w:rsidRPr="00E90BF5">
              <w:t>л</w:t>
            </w:r>
            <w:r w:rsidRPr="00E90BF5">
              <w:t>нять задания в раб</w:t>
            </w:r>
            <w:r w:rsidRPr="00E90BF5">
              <w:t>о</w:t>
            </w:r>
            <w:r w:rsidRPr="00E90BF5">
              <w:t>чей тетради с посл</w:t>
            </w:r>
            <w:r w:rsidRPr="00E90BF5">
              <w:t>е</w:t>
            </w:r>
            <w:r w:rsidRPr="00E90BF5">
              <w:t>дующей взаимопр</w:t>
            </w:r>
            <w:r w:rsidRPr="00E90BF5">
              <w:t>о</w:t>
            </w:r>
            <w:r w:rsidRPr="00E90BF5">
              <w:t>веркой при кон</w:t>
            </w:r>
            <w:r w:rsidRPr="00E90BF5">
              <w:softHyphen/>
              <w:t>сультативной пом</w:t>
            </w:r>
            <w:r w:rsidRPr="00E90BF5">
              <w:t>о</w:t>
            </w:r>
            <w:r w:rsidRPr="00E90BF5">
              <w:t>щи учеников-экспер</w:t>
            </w:r>
            <w:r w:rsidRPr="00E90BF5">
              <w:softHyphen/>
              <w:t>тов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</w:t>
            </w:r>
            <w:r w:rsidRPr="00E90BF5">
              <w:softHyphen/>
              <w:t>ся приему вычитания одн</w:t>
            </w:r>
            <w:r w:rsidRPr="00E90BF5">
              <w:t>о</w:t>
            </w:r>
            <w:r w:rsidRPr="00E90BF5">
              <w:t>значных чисел с пере</w:t>
            </w:r>
            <w:r w:rsidRPr="00E90BF5">
              <w:softHyphen/>
              <w:t>ходом через десяток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ставить и формулировать пробл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мы, самостоятельно со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давать алгоритм де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тельности при решении проблем; модели</w:t>
            </w:r>
            <w:r w:rsidRPr="00E90BF5">
              <w:rPr>
                <w:sz w:val="24"/>
                <w:szCs w:val="24"/>
              </w:rPr>
              <w:softHyphen/>
              <w:t>ровать изученные арифметич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ские зависимо</w:t>
            </w:r>
            <w:r w:rsidRPr="00E90BF5">
              <w:rPr>
                <w:sz w:val="24"/>
                <w:szCs w:val="24"/>
              </w:rPr>
              <w:softHyphen/>
              <w:t>сти.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вкл</w:t>
            </w:r>
            <w:r w:rsidRPr="00E90BF5">
              <w:t>ю</w:t>
            </w:r>
            <w:r w:rsidRPr="00E90BF5">
              <w:t>чаться в диалог с учи</w:t>
            </w:r>
            <w:r w:rsidRPr="00E90BF5">
              <w:softHyphen/>
              <w:t>телем и сверстниками, в коллективное обсу</w:t>
            </w:r>
            <w:r w:rsidRPr="00E90BF5">
              <w:softHyphen/>
              <w:t>ждение проблем; проя</w:t>
            </w:r>
            <w:r w:rsidRPr="00E90BF5">
              <w:t>в</w:t>
            </w:r>
            <w:r w:rsidRPr="00E90BF5">
              <w:t>лять инициативу и ак</w:t>
            </w:r>
            <w:r w:rsidRPr="00E90BF5">
              <w:softHyphen/>
              <w:t>тивность в стремлении высказываться.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самосто</w:t>
            </w:r>
            <w:r w:rsidRPr="00E90BF5">
              <w:t>я</w:t>
            </w:r>
            <w:r w:rsidRPr="00E90BF5">
              <w:t>тельно формулировать цели урока после пре</w:t>
            </w:r>
            <w:r w:rsidRPr="00E90BF5">
              <w:t>д</w:t>
            </w:r>
            <w:r w:rsidRPr="00E90BF5">
              <w:t>варительного обсужде</w:t>
            </w:r>
            <w:r w:rsidRPr="00E90BF5">
              <w:softHyphen/>
              <w:t>ния; адекватно оцен</w:t>
            </w:r>
            <w:r w:rsidRPr="00E90BF5">
              <w:t>и</w:t>
            </w:r>
            <w:r w:rsidRPr="00E90BF5">
              <w:t>вать свои достижения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же</w:t>
            </w:r>
            <w:r w:rsidRPr="00E90BF5">
              <w:softHyphen/>
              <w:t>лания выполнять учебные действия, приобретать новые зн</w:t>
            </w:r>
            <w:r w:rsidRPr="00E90BF5">
              <w:t>а</w:t>
            </w:r>
            <w:r w:rsidRPr="00E90BF5">
              <w:t>ния, уст</w:t>
            </w:r>
            <w:r w:rsidRPr="00E90BF5">
              <w:t>а</w:t>
            </w:r>
            <w:r w:rsidRPr="00E90BF5">
              <w:t>новление связи между целью уче</w:t>
            </w:r>
            <w:r w:rsidRPr="00E90BF5">
              <w:t>б</w:t>
            </w:r>
            <w:r w:rsidRPr="00E90BF5">
              <w:t>ной де</w:t>
            </w:r>
            <w:r w:rsidRPr="00E90BF5">
              <w:t>я</w:t>
            </w:r>
            <w:r w:rsidRPr="00E90BF5">
              <w:t>тельности и ее мотивом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126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Табли</w:t>
            </w:r>
            <w:r w:rsidRPr="00E90BF5">
              <w:t>ч</w:t>
            </w:r>
            <w:r w:rsidRPr="00E90BF5">
              <w:t>ное в</w:t>
            </w:r>
            <w:r w:rsidRPr="00E90BF5">
              <w:t>ы</w:t>
            </w:r>
            <w:r w:rsidRPr="00E90BF5">
              <w:t>читание в преде</w:t>
            </w:r>
            <w:r w:rsidRPr="00E90BF5">
              <w:softHyphen/>
              <w:t>лах 20. Закре</w:t>
            </w:r>
            <w:r w:rsidRPr="00E90BF5">
              <w:t>п</w:t>
            </w:r>
            <w:r w:rsidRPr="00E90BF5">
              <w:t>ление изучен</w:t>
            </w:r>
            <w:r w:rsidRPr="00E90BF5">
              <w:softHyphen/>
              <w:t>ного ма</w:t>
            </w:r>
            <w:r w:rsidRPr="00E90BF5">
              <w:softHyphen/>
              <w:t>териала. Стр</w:t>
            </w:r>
            <w:r w:rsidRPr="00E90BF5">
              <w:t>а</w:t>
            </w:r>
            <w:r w:rsidRPr="00E90BF5">
              <w:t>нич</w:t>
            </w:r>
            <w:r w:rsidRPr="00E90BF5">
              <w:softHyphen/>
              <w:t>ки для л</w:t>
            </w:r>
            <w:r w:rsidRPr="00E90BF5">
              <w:t>ю</w:t>
            </w:r>
            <w:r w:rsidRPr="00E90BF5">
              <w:t>бозн</w:t>
            </w:r>
            <w:r w:rsidRPr="00E90BF5">
              <w:t>а</w:t>
            </w:r>
            <w:r w:rsidRPr="00E90BF5">
              <w:t>тельных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</w:t>
            </w:r>
            <w:r w:rsidRPr="00E90BF5">
              <w:rPr>
                <w:sz w:val="24"/>
                <w:szCs w:val="24"/>
              </w:rPr>
              <w:softHyphen/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при</w:t>
            </w:r>
            <w:r w:rsidRPr="00E90BF5">
              <w:softHyphen/>
              <w:t>менить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 Как на</w:t>
            </w:r>
            <w:r w:rsidRPr="00E90BF5">
              <w:softHyphen/>
              <w:t>учиться решать нестан</w:t>
            </w:r>
            <w:r w:rsidRPr="00E90BF5">
              <w:softHyphen/>
              <w:t>дартные задачи?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коррекционно-контрольного типа и реализации корре</w:t>
            </w:r>
            <w:r w:rsidRPr="00E90BF5">
              <w:t>к</w:t>
            </w:r>
            <w:r w:rsidRPr="00E90BF5">
              <w:t>ционной нормы (фиксирования со</w:t>
            </w:r>
            <w:r w:rsidRPr="00E90BF5">
              <w:t>б</w:t>
            </w:r>
            <w:r w:rsidRPr="00E90BF5">
              <w:t>ственных затрудн</w:t>
            </w:r>
            <w:r w:rsidRPr="00E90BF5">
              <w:t>е</w:t>
            </w:r>
            <w:r w:rsidRPr="00E90BF5">
              <w:t>ний в деятельности): при консультативной по</w:t>
            </w:r>
            <w:r w:rsidRPr="00E90BF5">
              <w:softHyphen/>
              <w:t>мощи учителя в</w:t>
            </w:r>
            <w:r w:rsidRPr="00E90BF5">
              <w:t>ы</w:t>
            </w:r>
            <w:r w:rsidRPr="00E90BF5">
              <w:t>полнять задание в учеб</w:t>
            </w:r>
            <w:r w:rsidRPr="00E90BF5">
              <w:softHyphen/>
              <w:t>нике; работать в паре: прогова</w:t>
            </w:r>
            <w:r w:rsidRPr="00E90BF5">
              <w:softHyphen/>
              <w:t>ривать состав чисел 12, 14, 15,16; чертить лом</w:t>
            </w:r>
            <w:r w:rsidRPr="00E90BF5">
              <w:t>а</w:t>
            </w:r>
            <w:r w:rsidRPr="00E90BF5">
              <w:t>ную; работать в группе: обсуждать задания повышенной сложности; предл</w:t>
            </w:r>
            <w:r w:rsidRPr="00E90BF5">
              <w:t>а</w:t>
            </w:r>
            <w:r w:rsidRPr="00E90BF5">
              <w:t>гать различные вари</w:t>
            </w:r>
            <w:r w:rsidRPr="00E90BF5">
              <w:softHyphen/>
              <w:t>анты выполнения данных заданий; в сов</w:t>
            </w:r>
            <w:r w:rsidRPr="00E90BF5">
              <w:softHyphen/>
              <w:t>местной деятел</w:t>
            </w:r>
            <w:r w:rsidRPr="00E90BF5">
              <w:t>ь</w:t>
            </w:r>
            <w:r w:rsidRPr="00E90BF5">
              <w:t>ности учитель- уч</w:t>
            </w:r>
            <w:r w:rsidRPr="00E90BF5">
              <w:t>е</w:t>
            </w:r>
            <w:r w:rsidRPr="00E90BF5">
              <w:t>ник оценивать до</w:t>
            </w:r>
            <w:r w:rsidRPr="00E90BF5">
              <w:t>с</w:t>
            </w:r>
            <w:r w:rsidRPr="00E90BF5">
              <w:t>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прим</w:t>
            </w:r>
            <w:r w:rsidRPr="00E90BF5">
              <w:t>е</w:t>
            </w:r>
            <w:r w:rsidRPr="00E90BF5">
              <w:t>нять полученные ранее знания в и</w:t>
            </w:r>
            <w:r w:rsidRPr="00E90BF5">
              <w:t>з</w:t>
            </w:r>
            <w:r w:rsidRPr="00E90BF5">
              <w:t>мененных условиях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ориент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роваться в своей сист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ме знаний; самосто</w:t>
            </w:r>
            <w:r w:rsidRPr="00E90BF5">
              <w:rPr>
                <w:sz w:val="24"/>
                <w:szCs w:val="24"/>
              </w:rPr>
              <w:t>я</w:t>
            </w:r>
            <w:r w:rsidRPr="00E90BF5">
              <w:rPr>
                <w:sz w:val="24"/>
                <w:szCs w:val="24"/>
              </w:rPr>
              <w:t>тельно находить спо</w:t>
            </w:r>
            <w:r w:rsidRPr="00E90BF5">
              <w:rPr>
                <w:sz w:val="24"/>
                <w:szCs w:val="24"/>
              </w:rPr>
              <w:softHyphen/>
              <w:t>собы решения проблем творческого и поиско</w:t>
            </w:r>
            <w:r w:rsidRPr="00E90BF5">
              <w:rPr>
                <w:sz w:val="24"/>
                <w:szCs w:val="24"/>
              </w:rPr>
              <w:softHyphen/>
              <w:t>вого характера; прим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нять полученные знания в измененных условиях; делать обобщения,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воды.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60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воспр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нимать и обсуждать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личные точки зрения и подходы к выполне</w:t>
            </w:r>
            <w:r w:rsidRPr="00E90BF5">
              <w:rPr>
                <w:sz w:val="24"/>
                <w:szCs w:val="24"/>
              </w:rPr>
              <w:softHyphen/>
              <w:t>нию задания, оценивать их; уважительно вести ди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лог с товарищами.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контролир</w:t>
            </w:r>
            <w:r w:rsidRPr="00E90BF5">
              <w:t>о</w:t>
            </w:r>
            <w:r w:rsidRPr="00E90BF5">
              <w:t>вать процесс и ре</w:t>
            </w:r>
            <w:r w:rsidRPr="00E90BF5">
              <w:softHyphen/>
              <w:t>зультаты своей деятел</w:t>
            </w:r>
            <w:r w:rsidRPr="00E90BF5">
              <w:t>ь</w:t>
            </w:r>
            <w:r w:rsidRPr="00E90BF5">
              <w:t>ности; осознавать возн</w:t>
            </w:r>
            <w:r w:rsidRPr="00E90BF5">
              <w:t>и</w:t>
            </w:r>
            <w:r w:rsidRPr="00E90BF5">
              <w:t>кающие трудности, и</w:t>
            </w:r>
            <w:r w:rsidRPr="00E90BF5">
              <w:t>с</w:t>
            </w:r>
            <w:r w:rsidRPr="00E90BF5">
              <w:t>кать их причины и пути преодоления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с</w:t>
            </w:r>
            <w:r w:rsidRPr="00E90BF5">
              <w:t>а</w:t>
            </w:r>
            <w:r w:rsidRPr="00E90BF5">
              <w:t>мостоятель</w:t>
            </w:r>
            <w:r w:rsidRPr="00E90BF5">
              <w:softHyphen/>
              <w:t>ной и ко</w:t>
            </w:r>
            <w:r w:rsidRPr="00E90BF5">
              <w:t>л</w:t>
            </w:r>
            <w:r w:rsidRPr="00E90BF5">
              <w:t>лективной аналитич</w:t>
            </w:r>
            <w:r w:rsidRPr="00E90BF5">
              <w:t>е</w:t>
            </w:r>
            <w:r w:rsidRPr="00E90BF5">
              <w:t>ской дея</w:t>
            </w:r>
            <w:r w:rsidRPr="00E90BF5">
              <w:softHyphen/>
              <w:t>тельности, установ</w:t>
            </w:r>
            <w:r w:rsidRPr="00E90BF5">
              <w:softHyphen/>
              <w:t>ление связи между ц</w:t>
            </w:r>
            <w:r w:rsidRPr="00E90BF5">
              <w:t>е</w:t>
            </w:r>
            <w:r w:rsidRPr="00E90BF5">
              <w:t>лью учебной дея</w:t>
            </w:r>
            <w:r w:rsidRPr="00E90BF5">
              <w:softHyphen/>
              <w:t>тельности и ее моти</w:t>
            </w:r>
            <w:r w:rsidRPr="00E90BF5">
              <w:softHyphen/>
              <w:t>вом, осознание себя как и</w:t>
            </w:r>
            <w:r w:rsidRPr="00E90BF5">
              <w:t>н</w:t>
            </w:r>
            <w:r w:rsidRPr="00E90BF5">
              <w:t>дивидуал</w:t>
            </w:r>
            <w:r w:rsidRPr="00E90BF5">
              <w:t>ь</w:t>
            </w:r>
            <w:r w:rsidRPr="00E90BF5">
              <w:t>но</w:t>
            </w:r>
            <w:r w:rsidRPr="00E90BF5">
              <w:softHyphen/>
              <w:t>сти и о</w:t>
            </w:r>
            <w:r w:rsidRPr="00E90BF5">
              <w:t>д</w:t>
            </w:r>
            <w:r w:rsidRPr="00E90BF5">
              <w:t>новременно как члена коллектива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127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Прове</w:t>
            </w:r>
            <w:r w:rsidRPr="00E90BF5">
              <w:softHyphen/>
              <w:t>рим себя и свои дост</w:t>
            </w:r>
            <w:r w:rsidRPr="00E90BF5">
              <w:t>и</w:t>
            </w:r>
            <w:r w:rsidRPr="00E90BF5">
              <w:t>жения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вивающ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ные,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Каких у</w:t>
            </w:r>
            <w:r w:rsidRPr="00E90BF5">
              <w:t>с</w:t>
            </w:r>
            <w:r w:rsidRPr="00E90BF5">
              <w:t>пехов д</w:t>
            </w:r>
            <w:r w:rsidRPr="00E90BF5">
              <w:t>о</w:t>
            </w:r>
            <w:r w:rsidRPr="00E90BF5">
              <w:t>бились? Как при</w:t>
            </w:r>
            <w:r w:rsidRPr="00E90BF5">
              <w:softHyphen/>
              <w:t>менить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</w:t>
            </w:r>
            <w:r w:rsidRPr="00E90BF5">
              <w:softHyphen/>
              <w:t>роль и самоконтроль из</w:t>
            </w:r>
            <w:r w:rsidRPr="00E90BF5">
              <w:t>у</w:t>
            </w:r>
            <w:r w:rsidRPr="00E90BF5">
              <w:t>ченных понятий: самостоятельно выполнять задания те</w:t>
            </w:r>
            <w:r w:rsidRPr="00E90BF5">
              <w:softHyphen/>
              <w:t>стовой работы, предложенной в учебнике; адеква</w:t>
            </w:r>
            <w:r w:rsidRPr="00E90BF5">
              <w:t>т</w:t>
            </w:r>
            <w:r w:rsidRPr="00E90BF5">
              <w:t xml:space="preserve">но оценивать свои знания. </w:t>
            </w:r>
            <w:r w:rsidRPr="00E90BF5">
              <w:rPr>
                <w:rStyle w:val="a7"/>
                <w:lang w:eastAsia="en-US"/>
              </w:rPr>
              <w:t>Контрольный тест по пройденному материалу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выполне</w:t>
            </w:r>
            <w:r w:rsidRPr="00E90BF5">
              <w:softHyphen/>
              <w:t>ния тестовых заданий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ориентироваться в своей системе знаний; делать обобщения, выв</w:t>
            </w:r>
            <w:r w:rsidRPr="00E90BF5">
              <w:t>о</w:t>
            </w:r>
            <w:r w:rsidRPr="00E90BF5">
              <w:t xml:space="preserve">ды.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вырабат</w:t>
            </w:r>
            <w:r w:rsidRPr="00E90BF5">
              <w:t>ы</w:t>
            </w:r>
            <w:r w:rsidRPr="00E90BF5">
              <w:t>вать совместно критерии оценивания выполнения задания; оценивать свои достижения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проговаривать во внутренней речи посл</w:t>
            </w:r>
            <w:r w:rsidRPr="00E90BF5">
              <w:t>е</w:t>
            </w:r>
            <w:r w:rsidRPr="00E90BF5">
              <w:t>довательность действий; анализировать собстве</w:t>
            </w:r>
            <w:r w:rsidRPr="00E90BF5">
              <w:t>н</w:t>
            </w:r>
            <w:r w:rsidRPr="00E90BF5">
              <w:t>ную работу: выделять и осознавать то, что уже у</w:t>
            </w:r>
            <w:r w:rsidRPr="00E90BF5">
              <w:t>с</w:t>
            </w:r>
            <w:r w:rsidRPr="00E90BF5">
              <w:t>воено и что еще нужно у</w:t>
            </w:r>
            <w:r w:rsidRPr="00E90BF5">
              <w:t>с</w:t>
            </w:r>
            <w:r w:rsidRPr="00E90BF5">
              <w:t>воить, оценивать рез-т р</w:t>
            </w:r>
            <w:r w:rsidRPr="00E90BF5">
              <w:t>а</w:t>
            </w:r>
            <w:r w:rsidRPr="00E90BF5">
              <w:t>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ind w:left="-108"/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умения оценивать собственную учеб</w:t>
            </w:r>
            <w:r w:rsidRPr="00E90BF5">
              <w:softHyphen/>
              <w:t>ную де</w:t>
            </w:r>
            <w:r w:rsidRPr="00E90BF5">
              <w:t>я</w:t>
            </w:r>
            <w:r w:rsidRPr="00E90BF5">
              <w:t>тельность: свои дост</w:t>
            </w:r>
            <w:r w:rsidRPr="00E90BF5">
              <w:t>и</w:t>
            </w:r>
            <w:r w:rsidRPr="00E90BF5">
              <w:t>жения, сам</w:t>
            </w:r>
            <w:r w:rsidRPr="00E90BF5">
              <w:t>о</w:t>
            </w:r>
            <w:r w:rsidRPr="00E90BF5">
              <w:t>стоятел</w:t>
            </w:r>
            <w:r w:rsidRPr="00E90BF5">
              <w:t>ь</w:t>
            </w:r>
            <w:r w:rsidRPr="00E90BF5">
              <w:t>ность, ин</w:t>
            </w:r>
            <w:r w:rsidRPr="00E90BF5">
              <w:t>и</w:t>
            </w:r>
            <w:r w:rsidRPr="00E90BF5">
              <w:t>циативу, о</w:t>
            </w:r>
            <w:r w:rsidRPr="00E90BF5">
              <w:t>т</w:t>
            </w:r>
            <w:r w:rsidRPr="00E90BF5">
              <w:t>вет</w:t>
            </w:r>
            <w:r w:rsidRPr="00E90BF5">
              <w:softHyphen/>
              <w:t>ственность, причины н</w:t>
            </w:r>
            <w:r w:rsidRPr="00E90BF5">
              <w:t>е</w:t>
            </w:r>
            <w:r w:rsidRPr="00E90BF5">
              <w:t>удач; осозн</w:t>
            </w:r>
            <w:r w:rsidRPr="00E90BF5">
              <w:t>а</w:t>
            </w:r>
            <w:r w:rsidRPr="00E90BF5">
              <w:t>ние трудн</w:t>
            </w:r>
            <w:r w:rsidRPr="00E90BF5">
              <w:t>о</w:t>
            </w:r>
            <w:r w:rsidRPr="00E90BF5">
              <w:t>стей и стрем</w:t>
            </w:r>
            <w:r w:rsidRPr="00E90BF5">
              <w:softHyphen/>
              <w:t>ление к их преодоле</w:t>
            </w:r>
            <w:r w:rsidRPr="00E90BF5">
              <w:softHyphen/>
              <w:t>нию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128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Проект «Мат</w:t>
            </w:r>
            <w:r w:rsidRPr="00E90BF5">
              <w:t>е</w:t>
            </w:r>
            <w:r w:rsidRPr="00E90BF5">
              <w:t>ма</w:t>
            </w:r>
            <w:r w:rsidRPr="00E90BF5">
              <w:softHyphen/>
              <w:t>тика во</w:t>
            </w:r>
            <w:r w:rsidRPr="00E90BF5">
              <w:softHyphen/>
              <w:t>круг нас. Форма, размер, цвет. Узо</w:t>
            </w:r>
            <w:r w:rsidRPr="00E90BF5">
              <w:softHyphen/>
              <w:t>ры и орна</w:t>
            </w:r>
            <w:r w:rsidRPr="00E90BF5">
              <w:softHyphen/>
              <w:t>менты»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widowControl w:val="0"/>
              <w:jc w:val="center"/>
              <w:rPr>
                <w:color w:val="000000"/>
              </w:rPr>
            </w:pPr>
            <w:r w:rsidRPr="00E90BF5">
              <w:t>Урок о</w:t>
            </w:r>
            <w:r w:rsidRPr="00E90BF5">
              <w:t>б</w:t>
            </w:r>
            <w:r w:rsidRPr="00E90BF5">
              <w:t>щемет</w:t>
            </w:r>
            <w:r w:rsidRPr="00E90BF5">
              <w:t>о</w:t>
            </w:r>
            <w:r w:rsidRPr="00E90BF5">
              <w:t>дологич</w:t>
            </w:r>
            <w:r w:rsidRPr="00E90BF5">
              <w:t>е</w:t>
            </w:r>
            <w:r w:rsidRPr="00E90BF5">
              <w:t>ской н</w:t>
            </w:r>
            <w:r w:rsidRPr="00E90BF5">
              <w:t>а</w:t>
            </w:r>
            <w:r w:rsidRPr="00E90BF5">
              <w:t>правле</w:t>
            </w:r>
            <w:r w:rsidRPr="00E90BF5">
              <w:t>н</w:t>
            </w:r>
            <w:r w:rsidRPr="00E90BF5">
              <w:t>ности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 xml:space="preserve">ные, </w:t>
            </w:r>
            <w:r w:rsidRPr="00E90BF5">
              <w:rPr>
                <w:rStyle w:val="91"/>
              </w:rPr>
              <w:t>ко</w:t>
            </w:r>
            <w:r w:rsidRPr="00E90BF5">
              <w:rPr>
                <w:rStyle w:val="91"/>
              </w:rPr>
              <w:t>л</w:t>
            </w:r>
            <w:r w:rsidRPr="00E90BF5">
              <w:rPr>
                <w:rStyle w:val="91"/>
              </w:rPr>
              <w:t>лективного взаимного обучения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реа</w:t>
            </w:r>
            <w:r w:rsidRPr="00E90BF5">
              <w:softHyphen/>
              <w:t>лизовать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деятельн</w:t>
            </w:r>
            <w:r w:rsidRPr="00E90BF5">
              <w:t>о</w:t>
            </w:r>
            <w:r w:rsidRPr="00E90BF5">
              <w:t>ст</w:t>
            </w:r>
            <w:r w:rsidRPr="00E90BF5">
              <w:softHyphen/>
              <w:t>ных способностей и способностей к струк</w:t>
            </w:r>
            <w:r w:rsidRPr="00E90BF5">
              <w:softHyphen/>
              <w:t>турированию и систематизации из</w:t>
            </w:r>
            <w:r w:rsidRPr="00E90BF5">
              <w:t>у</w:t>
            </w:r>
            <w:r w:rsidRPr="00E90BF5">
              <w:t>чаемо</w:t>
            </w:r>
            <w:r w:rsidRPr="00E90BF5">
              <w:softHyphen/>
              <w:t>го предметного содержания: читать текст учебника; раб</w:t>
            </w:r>
            <w:r w:rsidRPr="00E90BF5">
              <w:t>о</w:t>
            </w:r>
            <w:r w:rsidRPr="00E90BF5">
              <w:t>тать в группе по со</w:t>
            </w:r>
            <w:r w:rsidRPr="00E90BF5">
              <w:t>з</w:t>
            </w:r>
            <w:r w:rsidRPr="00E90BF5">
              <w:t>данию проекта: обс</w:t>
            </w:r>
            <w:r w:rsidRPr="00E90BF5">
              <w:t>у</w:t>
            </w:r>
            <w:r w:rsidRPr="00E90BF5">
              <w:t>дить план дей</w:t>
            </w:r>
            <w:r w:rsidRPr="00E90BF5">
              <w:softHyphen/>
              <w:t>ствий, опираясь на план, предложенный в учебнике; находить нужную информацию по заданной теме; с</w:t>
            </w:r>
            <w:r w:rsidRPr="00E90BF5">
              <w:t>а</w:t>
            </w:r>
            <w:r w:rsidRPr="00E90BF5">
              <w:t>мостоя</w:t>
            </w:r>
            <w:r w:rsidRPr="00E90BF5">
              <w:softHyphen/>
              <w:t>тельно соста</w:t>
            </w:r>
            <w:r w:rsidRPr="00E90BF5">
              <w:t>в</w:t>
            </w:r>
            <w:r w:rsidRPr="00E90BF5">
              <w:t>лять речевое выск</w:t>
            </w:r>
            <w:r w:rsidRPr="00E90BF5">
              <w:t>а</w:t>
            </w:r>
            <w:r w:rsidRPr="00E90BF5">
              <w:t>зывание в устной форме по выбранной теме; в сов</w:t>
            </w:r>
            <w:r w:rsidRPr="00E90BF5">
              <w:softHyphen/>
              <w:t>местной деятельности учитель — ученик оценивать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на</w:t>
            </w:r>
            <w:r w:rsidRPr="00E90BF5">
              <w:softHyphen/>
              <w:t>ходить допол</w:t>
            </w:r>
            <w:r w:rsidRPr="00E90BF5">
              <w:softHyphen/>
              <w:t>нительную инфо</w:t>
            </w:r>
            <w:r w:rsidRPr="00E90BF5">
              <w:t>р</w:t>
            </w:r>
            <w:r w:rsidRPr="00E90BF5">
              <w:t>мацию по теме про</w:t>
            </w:r>
            <w:r w:rsidRPr="00E90BF5">
              <w:softHyphen/>
              <w:t>екта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осущест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лять поиск необхо</w:t>
            </w:r>
            <w:r w:rsidRPr="00E90BF5">
              <w:rPr>
                <w:sz w:val="24"/>
                <w:szCs w:val="24"/>
              </w:rPr>
              <w:softHyphen/>
              <w:t>димой информации для выполн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ния учебных заданий; с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мостоятельно создавать а</w:t>
            </w:r>
            <w:r w:rsidRPr="00E90BF5">
              <w:rPr>
                <w:sz w:val="24"/>
                <w:szCs w:val="24"/>
              </w:rPr>
              <w:t>л</w:t>
            </w:r>
            <w:r w:rsidRPr="00E90BF5">
              <w:rPr>
                <w:sz w:val="24"/>
                <w:szCs w:val="24"/>
              </w:rPr>
              <w:t>горитм деятельности при решении проблем творче</w:t>
            </w:r>
            <w:r w:rsidRPr="00E90BF5">
              <w:rPr>
                <w:sz w:val="24"/>
                <w:szCs w:val="24"/>
              </w:rPr>
              <w:softHyphen/>
              <w:t>ского и поискового хара</w:t>
            </w:r>
            <w:r w:rsidRPr="00E90BF5">
              <w:rPr>
                <w:sz w:val="24"/>
                <w:szCs w:val="24"/>
              </w:rPr>
              <w:t>к</w:t>
            </w:r>
            <w:r w:rsidRPr="00E90BF5">
              <w:rPr>
                <w:sz w:val="24"/>
                <w:szCs w:val="24"/>
              </w:rPr>
              <w:t>тера; строить речевое в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сказывание в устной фо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 xml:space="preserve">ме.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принимать участие в работе группы: определять общие цели р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боты, на</w:t>
            </w:r>
            <w:r w:rsidRPr="00E90BF5">
              <w:rPr>
                <w:sz w:val="24"/>
                <w:szCs w:val="24"/>
              </w:rPr>
              <w:softHyphen/>
              <w:t>мечать способы их достижения, распределять роли, вырабатывать совм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стно критерии оце</w:t>
            </w:r>
            <w:r w:rsidRPr="00E90BF5">
              <w:rPr>
                <w:sz w:val="24"/>
                <w:szCs w:val="24"/>
              </w:rPr>
              <w:softHyphen/>
              <w:t>нивания выполнения заданий.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удерживать цель деятельности до п</w:t>
            </w:r>
            <w:r w:rsidRPr="00E90BF5">
              <w:t>о</w:t>
            </w:r>
            <w:r w:rsidRPr="00E90BF5">
              <w:t>лучения ее результата; планировать рабо</w:t>
            </w:r>
            <w:r w:rsidRPr="00E90BF5">
              <w:softHyphen/>
              <w:t>ту; пр</w:t>
            </w:r>
            <w:r w:rsidRPr="00E90BF5">
              <w:t>о</w:t>
            </w:r>
            <w:r w:rsidRPr="00E90BF5">
              <w:t>являть способность к м</w:t>
            </w:r>
            <w:r w:rsidRPr="00E90BF5">
              <w:t>о</w:t>
            </w:r>
            <w:r w:rsidRPr="00E90BF5">
              <w:t>билизации сил и энергии, к волевому усилию и пр</w:t>
            </w:r>
            <w:r w:rsidRPr="00E90BF5">
              <w:t>е</w:t>
            </w:r>
            <w:r w:rsidRPr="00E90BF5">
              <w:t>одолению препятствий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и</w:t>
            </w:r>
            <w:r w:rsidRPr="00E90BF5">
              <w:t>с</w:t>
            </w:r>
            <w:r w:rsidRPr="00E90BF5">
              <w:t>следователь</w:t>
            </w:r>
            <w:r w:rsidRPr="00E90BF5">
              <w:softHyphen/>
              <w:t>ской де</w:t>
            </w:r>
            <w:r w:rsidRPr="00E90BF5">
              <w:t>я</w:t>
            </w:r>
            <w:r w:rsidRPr="00E90BF5">
              <w:t>тельности, навыков о</w:t>
            </w:r>
            <w:r w:rsidRPr="00E90BF5">
              <w:t>р</w:t>
            </w:r>
            <w:r w:rsidRPr="00E90BF5">
              <w:t>ганизации и анализа св</w:t>
            </w:r>
            <w:r w:rsidRPr="00E90BF5">
              <w:t>о</w:t>
            </w:r>
            <w:r w:rsidRPr="00E90BF5">
              <w:t>ей дея</w:t>
            </w:r>
            <w:r w:rsidRPr="00E90BF5">
              <w:softHyphen/>
              <w:t>тельности в составе группы, сп</w:t>
            </w:r>
            <w:r w:rsidRPr="00E90BF5">
              <w:t>о</w:t>
            </w:r>
            <w:r w:rsidRPr="00E90BF5">
              <w:t>собности к адекватной само</w:t>
            </w:r>
            <w:r w:rsidRPr="00E90BF5">
              <w:softHyphen/>
              <w:t>оценке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129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32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  <w:rPr>
                <w:i/>
              </w:rPr>
            </w:pPr>
            <w:r w:rsidRPr="00E90BF5">
              <w:rPr>
                <w:rStyle w:val="a7"/>
                <w:lang w:eastAsia="en-US"/>
              </w:rPr>
              <w:t>Итоговая контроль</w:t>
            </w:r>
            <w:r w:rsidRPr="00E90BF5">
              <w:rPr>
                <w:rStyle w:val="a7"/>
                <w:lang w:eastAsia="en-US"/>
              </w:rPr>
              <w:softHyphen/>
              <w:t>ная работа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</w:t>
            </w:r>
            <w:r w:rsidRPr="00E90BF5">
              <w:rPr>
                <w:sz w:val="24"/>
                <w:szCs w:val="24"/>
              </w:rPr>
              <w:softHyphen/>
              <w:t>ваю</w:t>
            </w:r>
            <w:r w:rsidRPr="00E90BF5">
              <w:rPr>
                <w:sz w:val="24"/>
                <w:szCs w:val="24"/>
              </w:rPr>
              <w:softHyphen/>
              <w:t>щего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softHyphen/>
              <w:t>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Каких у</w:t>
            </w:r>
            <w:r w:rsidRPr="00E90BF5">
              <w:t>с</w:t>
            </w:r>
            <w:r w:rsidRPr="00E90BF5">
              <w:t>пехов д</w:t>
            </w:r>
            <w:r w:rsidRPr="00E90BF5">
              <w:t>о</w:t>
            </w:r>
            <w:r w:rsidRPr="00E90BF5">
              <w:t>бились? Как при</w:t>
            </w:r>
            <w:r w:rsidRPr="00E90BF5">
              <w:softHyphen/>
              <w:t>менить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контроль и самоконтроль из</w:t>
            </w:r>
            <w:r w:rsidRPr="00E90BF5">
              <w:t>у</w:t>
            </w:r>
            <w:r w:rsidRPr="00E90BF5">
              <w:t>ченных по</w:t>
            </w:r>
            <w:r w:rsidRPr="00E90BF5">
              <w:softHyphen/>
              <w:t>нятий: самостоятельно выполнять задания контрольной раб</w:t>
            </w:r>
            <w:r w:rsidRPr="00E90BF5">
              <w:t>о</w:t>
            </w:r>
            <w:r w:rsidRPr="00E90BF5">
              <w:t>ты; адекватно оц</w:t>
            </w:r>
            <w:r w:rsidRPr="00E90BF5">
              <w:t>е</w:t>
            </w:r>
            <w:r w:rsidRPr="00E90BF5">
              <w:t>нивать свои знания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 xml:space="preserve">т. действия; ориентироваться в своей системе знаний; делать обобщения, выводы.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вырабат</w:t>
            </w:r>
            <w:r w:rsidRPr="00E90BF5">
              <w:t>ы</w:t>
            </w:r>
            <w:r w:rsidRPr="00E90BF5">
              <w:t>вать совместно критерии оценивания выполнения задания; оценивать свои достижения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проговаривать во внутренней речи посл</w:t>
            </w:r>
            <w:r w:rsidRPr="00E90BF5">
              <w:t>е</w:t>
            </w:r>
            <w:r w:rsidRPr="00E90BF5">
              <w:t>довательность действий при выпол</w:t>
            </w:r>
            <w:r w:rsidRPr="00E90BF5">
              <w:softHyphen/>
              <w:t>нении заданий; анализировать собстве</w:t>
            </w:r>
            <w:r w:rsidRPr="00E90BF5">
              <w:t>н</w:t>
            </w:r>
            <w:r w:rsidRPr="00E90BF5">
              <w:t>ную работу: выделять и осознавать то, что уже у</w:t>
            </w:r>
            <w:r w:rsidRPr="00E90BF5">
              <w:t>с</w:t>
            </w:r>
            <w:r w:rsidRPr="00E90BF5">
              <w:t>воено и что еще нужно у</w:t>
            </w:r>
            <w:r w:rsidRPr="00E90BF5">
              <w:t>с</w:t>
            </w:r>
            <w:r w:rsidRPr="00E90BF5">
              <w:t>воить, оценивать результат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умения оценивать собственную учеб</w:t>
            </w:r>
            <w:r w:rsidRPr="00E90BF5">
              <w:softHyphen/>
              <w:t>ную деятел</w:t>
            </w:r>
            <w:r w:rsidRPr="00E90BF5">
              <w:t>ь</w:t>
            </w:r>
            <w:r w:rsidRPr="00E90BF5">
              <w:t>ность: свои достижения, самосто</w:t>
            </w:r>
            <w:r w:rsidRPr="00E90BF5">
              <w:t>я</w:t>
            </w:r>
            <w:r w:rsidRPr="00E90BF5">
              <w:t>тельность, инициативу, ответ</w:t>
            </w:r>
            <w:r w:rsidRPr="00E90BF5">
              <w:softHyphen/>
              <w:t>ственность, причины н</w:t>
            </w:r>
            <w:r w:rsidRPr="00E90BF5">
              <w:t>е</w:t>
            </w:r>
            <w:r w:rsidRPr="00E90BF5">
              <w:t>удач; осо</w:t>
            </w:r>
            <w:r w:rsidRPr="00E90BF5">
              <w:t>з</w:t>
            </w:r>
            <w:r w:rsidRPr="00E90BF5">
              <w:t>нание тру</w:t>
            </w:r>
            <w:r w:rsidRPr="00E90BF5">
              <w:t>д</w:t>
            </w:r>
            <w:r w:rsidRPr="00E90BF5">
              <w:t>ностей и стрем</w:t>
            </w:r>
            <w:r w:rsidRPr="00E90BF5">
              <w:softHyphen/>
              <w:t>ление к их преод</w:t>
            </w:r>
            <w:r w:rsidRPr="00E90BF5">
              <w:t>о</w:t>
            </w:r>
            <w:r w:rsidRPr="00E90BF5">
              <w:t>ле</w:t>
            </w:r>
            <w:r w:rsidRPr="00E90BF5">
              <w:softHyphen/>
              <w:t>нию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130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Что у</w:t>
            </w:r>
            <w:r w:rsidRPr="00E90BF5">
              <w:t>з</w:t>
            </w:r>
            <w:r w:rsidRPr="00E90BF5">
              <w:t>на</w:t>
            </w:r>
            <w:r w:rsidRPr="00E90BF5">
              <w:softHyphen/>
              <w:t>ли, чему науч</w:t>
            </w:r>
            <w:r w:rsidRPr="00E90BF5">
              <w:t>и</w:t>
            </w:r>
            <w:r w:rsidRPr="00E90BF5">
              <w:t>лись в 1 классе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Урок рефле</w:t>
            </w:r>
            <w:r w:rsidRPr="00E90BF5">
              <w:t>к</w:t>
            </w:r>
            <w:r w:rsidRPr="00E90BF5">
              <w:t>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реа</w:t>
            </w:r>
            <w:r w:rsidRPr="00E90BF5">
              <w:softHyphen/>
              <w:t>лизовать на прак</w:t>
            </w:r>
            <w:r w:rsidRPr="00E90BF5">
              <w:softHyphen/>
              <w:t>тике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t>Формирование у учащихся способн</w:t>
            </w:r>
            <w:r w:rsidRPr="00E90BF5">
              <w:t>о</w:t>
            </w:r>
            <w:r w:rsidRPr="00E90BF5">
              <w:t>стей к рефлексии коррекционно-контрол. типа и ре</w:t>
            </w:r>
            <w:r w:rsidRPr="00E90BF5">
              <w:t>а</w:t>
            </w:r>
            <w:r w:rsidRPr="00E90BF5">
              <w:t>лизации коррекцио</w:t>
            </w:r>
            <w:r w:rsidRPr="00E90BF5">
              <w:t>н</w:t>
            </w:r>
            <w:r w:rsidRPr="00E90BF5">
              <w:t>ной нормы: групп</w:t>
            </w:r>
            <w:r w:rsidRPr="00E90BF5">
              <w:t>о</w:t>
            </w:r>
            <w:r w:rsidRPr="00E90BF5">
              <w:t>вая работа над оши</w:t>
            </w:r>
            <w:r w:rsidRPr="00E90BF5">
              <w:t>б</w:t>
            </w:r>
            <w:r w:rsidRPr="00E90BF5">
              <w:t>ками по алгоритму при консуль</w:t>
            </w:r>
            <w:r w:rsidRPr="00E90BF5">
              <w:softHyphen/>
              <w:t>тативной помощи учителя; р</w:t>
            </w:r>
            <w:r w:rsidRPr="00E90BF5">
              <w:t>а</w:t>
            </w:r>
            <w:r w:rsidRPr="00E90BF5">
              <w:t>бота в паре с диагн</w:t>
            </w:r>
            <w:r w:rsidRPr="00E90BF5">
              <w:t>о</w:t>
            </w:r>
            <w:r w:rsidRPr="00E90BF5">
              <w:t>стическими картами типичных ошибок с последующей вза</w:t>
            </w:r>
            <w:r w:rsidRPr="00E90BF5">
              <w:t>и</w:t>
            </w:r>
            <w:r w:rsidRPr="00E90BF5">
              <w:t>мопровер</w:t>
            </w:r>
            <w:r w:rsidRPr="00E90BF5">
              <w:softHyphen/>
              <w:t>кой; выпо</w:t>
            </w:r>
            <w:r w:rsidRPr="00E90BF5">
              <w:t>л</w:t>
            </w:r>
            <w:r w:rsidRPr="00E90BF5">
              <w:t>нять задания в уче</w:t>
            </w:r>
            <w:r w:rsidRPr="00E90BF5">
              <w:t>б</w:t>
            </w:r>
            <w:r w:rsidRPr="00E90BF5">
              <w:t>нике по выбору уч</w:t>
            </w:r>
            <w:r w:rsidRPr="00E90BF5">
              <w:t>и</w:t>
            </w:r>
            <w:r w:rsidRPr="00E90BF5">
              <w:t>теля; в совмест</w:t>
            </w:r>
            <w:r w:rsidRPr="00E90BF5">
              <w:softHyphen/>
              <w:t>ной деятельности учитель — ученик оцени</w:t>
            </w:r>
            <w:r w:rsidRPr="00E90BF5">
              <w:softHyphen/>
              <w:t>вать достижения на уроке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</w:t>
            </w:r>
            <w:r w:rsidRPr="00E90BF5">
              <w:softHyphen/>
              <w:t>нения пред</w:t>
            </w:r>
            <w:r w:rsidRPr="00E90BF5">
              <w:softHyphen/>
              <w:t>ложенных з</w:t>
            </w:r>
            <w:r w:rsidRPr="00E90BF5">
              <w:t>а</w:t>
            </w:r>
            <w:r w:rsidRPr="00E90BF5">
              <w:t>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учебно-познавательные действия; ориентир</w:t>
            </w:r>
            <w:r w:rsidRPr="00E90BF5">
              <w:t>о</w:t>
            </w:r>
            <w:r w:rsidRPr="00E90BF5">
              <w:t>ваться в своей системе знаний; делать обобщ</w:t>
            </w:r>
            <w:r w:rsidRPr="00E90BF5">
              <w:t>е</w:t>
            </w:r>
            <w:r w:rsidRPr="00E90BF5">
              <w:t xml:space="preserve">ния, выводы.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</w:t>
            </w:r>
            <w:r w:rsidRPr="00E90BF5">
              <w:t>а</w:t>
            </w:r>
            <w:r w:rsidRPr="00E90BF5">
              <w:t>тывать совместно крит</w:t>
            </w:r>
            <w:r w:rsidRPr="00E90BF5">
              <w:t>е</w:t>
            </w:r>
            <w:r w:rsidRPr="00E90BF5">
              <w:t>рии оценивания выпо</w:t>
            </w:r>
            <w:r w:rsidRPr="00E90BF5">
              <w:t>л</w:t>
            </w:r>
            <w:r w:rsidRPr="00E90BF5">
              <w:t>нения задания (по выб</w:t>
            </w:r>
            <w:r w:rsidRPr="00E90BF5">
              <w:t>о</w:t>
            </w:r>
            <w:r w:rsidRPr="00E90BF5">
              <w:t>ру); оценивать свои до</w:t>
            </w:r>
            <w:r w:rsidRPr="00E90BF5">
              <w:t>с</w:t>
            </w:r>
            <w:r w:rsidRPr="00E90BF5">
              <w:t>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работать по плану, сверяя свои де</w:t>
            </w:r>
            <w:r w:rsidRPr="00E90BF5">
              <w:t>й</w:t>
            </w:r>
            <w:r w:rsidRPr="00E90BF5">
              <w:t>ствия с целью, коррект</w:t>
            </w:r>
            <w:r w:rsidRPr="00E90BF5">
              <w:t>и</w:t>
            </w:r>
            <w:r w:rsidRPr="00E90BF5">
              <w:t>ровать свою дея</w:t>
            </w:r>
            <w:r w:rsidRPr="00E90BF5">
              <w:softHyphen/>
              <w:t>тельность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умения оценивать собственную учеб</w:t>
            </w:r>
            <w:r w:rsidRPr="00E90BF5">
              <w:softHyphen/>
              <w:t>ную деятел</w:t>
            </w:r>
            <w:r w:rsidRPr="00E90BF5">
              <w:t>ь</w:t>
            </w:r>
            <w:r w:rsidRPr="00E90BF5">
              <w:t>ность: свои достижения, самосто</w:t>
            </w:r>
            <w:r w:rsidRPr="00E90BF5">
              <w:t>я</w:t>
            </w:r>
            <w:r w:rsidRPr="00E90BF5">
              <w:t>тельность, инициативу, ответ</w:t>
            </w:r>
            <w:r w:rsidRPr="00E90BF5">
              <w:softHyphen/>
              <w:t>ственность, причины н</w:t>
            </w:r>
            <w:r w:rsidRPr="00E90BF5">
              <w:t>е</w:t>
            </w:r>
            <w:r w:rsidRPr="00E90BF5">
              <w:t>удач; осо</w:t>
            </w:r>
            <w:r w:rsidRPr="00E90BF5">
              <w:t>з</w:t>
            </w:r>
            <w:r w:rsidRPr="00E90BF5">
              <w:t>нание тру</w:t>
            </w:r>
            <w:r w:rsidRPr="00E90BF5">
              <w:t>д</w:t>
            </w:r>
            <w:r w:rsidRPr="00E90BF5">
              <w:t>ностей и стрем</w:t>
            </w:r>
            <w:r w:rsidRPr="00E90BF5">
              <w:softHyphen/>
              <w:t>ление к их преод</w:t>
            </w:r>
            <w:r w:rsidRPr="00E90BF5">
              <w:t>о</w:t>
            </w:r>
            <w:r w:rsidRPr="00E90BF5">
              <w:t>ле</w:t>
            </w:r>
            <w:r w:rsidRPr="00E90BF5">
              <w:softHyphen/>
              <w:t>нию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131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Прове</w:t>
            </w:r>
            <w:r w:rsidRPr="00E90BF5">
              <w:softHyphen/>
              <w:t>рим себя и оц</w:t>
            </w:r>
            <w:r w:rsidRPr="00E90BF5">
              <w:t>е</w:t>
            </w:r>
            <w:r w:rsidRPr="00E90BF5">
              <w:t>ним свои до</w:t>
            </w:r>
            <w:r w:rsidRPr="00E90BF5">
              <w:softHyphen/>
              <w:t>стиж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ра</w:t>
            </w:r>
            <w:r w:rsidRPr="00E90BF5">
              <w:rPr>
                <w:sz w:val="24"/>
                <w:szCs w:val="24"/>
              </w:rPr>
              <w:t>з</w:t>
            </w:r>
            <w:r w:rsidRPr="00E90BF5">
              <w:rPr>
                <w:sz w:val="24"/>
                <w:szCs w:val="24"/>
              </w:rPr>
              <w:t>вивающ</w:t>
            </w:r>
            <w:r w:rsidRPr="00E90BF5">
              <w:rPr>
                <w:sz w:val="24"/>
                <w:szCs w:val="24"/>
              </w:rPr>
              <w:t>е</w:t>
            </w:r>
            <w:r w:rsidRPr="00E90BF5">
              <w:rPr>
                <w:sz w:val="24"/>
                <w:szCs w:val="24"/>
              </w:rPr>
              <w:t>го ко</w:t>
            </w:r>
            <w:r w:rsidRPr="00E90BF5">
              <w:rPr>
                <w:sz w:val="24"/>
                <w:szCs w:val="24"/>
              </w:rPr>
              <w:t>н</w:t>
            </w:r>
            <w:r w:rsidRPr="00E90BF5">
              <w:rPr>
                <w:sz w:val="24"/>
                <w:szCs w:val="24"/>
              </w:rPr>
              <w:t>троля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 xml:space="preserve">гающая, </w:t>
            </w:r>
            <w:r w:rsidRPr="00E90BF5">
              <w:rPr>
                <w:rStyle w:val="91"/>
              </w:rPr>
              <w:t>развива</w:t>
            </w:r>
            <w:r w:rsidRPr="00E90BF5">
              <w:rPr>
                <w:rStyle w:val="91"/>
              </w:rPr>
              <w:t>ю</w:t>
            </w:r>
            <w:r w:rsidRPr="00E90BF5">
              <w:rPr>
                <w:rStyle w:val="91"/>
              </w:rPr>
              <w:t>щего обуч</w:t>
            </w:r>
            <w:r w:rsidRPr="00E90BF5">
              <w:rPr>
                <w:rStyle w:val="91"/>
              </w:rPr>
              <w:t>е</w:t>
            </w:r>
            <w:r w:rsidRPr="00E90BF5">
              <w:rPr>
                <w:rStyle w:val="91"/>
              </w:rPr>
              <w:t>ния,</w:t>
            </w:r>
            <w:r w:rsidRPr="00E90BF5">
              <w:t xml:space="preserve"> ра</w:t>
            </w:r>
            <w:r w:rsidRPr="00E90BF5">
              <w:t>з</w:t>
            </w:r>
            <w:r w:rsidRPr="00E90BF5">
              <w:t>вития критич</w:t>
            </w:r>
            <w:r w:rsidRPr="00E90BF5">
              <w:t>е</w:t>
            </w:r>
            <w:r w:rsidRPr="00E90BF5">
              <w:t>ского мышл</w:t>
            </w:r>
            <w:r w:rsidRPr="00E90BF5">
              <w:t>е</w:t>
            </w:r>
            <w:r w:rsidRPr="00E90BF5">
              <w:t>ния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Каких у</w:t>
            </w:r>
            <w:r w:rsidRPr="00E90BF5">
              <w:t>с</w:t>
            </w:r>
            <w:r w:rsidRPr="00E90BF5">
              <w:t>пехов д</w:t>
            </w:r>
            <w:r w:rsidRPr="00E90BF5">
              <w:t>о</w:t>
            </w:r>
            <w:r w:rsidRPr="00E90BF5">
              <w:t>бились? Как при</w:t>
            </w:r>
            <w:r w:rsidRPr="00E90BF5">
              <w:softHyphen/>
              <w:t>менить по</w:t>
            </w:r>
            <w:r w:rsidRPr="00E90BF5">
              <w:softHyphen/>
              <w:t>лученные знания?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умений к осу</w:t>
            </w:r>
            <w:r w:rsidRPr="00E90BF5">
              <w:softHyphen/>
              <w:t>ществлению контрольной фун</w:t>
            </w:r>
            <w:r w:rsidRPr="00E90BF5">
              <w:t>к</w:t>
            </w:r>
            <w:r w:rsidRPr="00E90BF5">
              <w:t>ции; конт</w:t>
            </w:r>
            <w:r w:rsidRPr="00E90BF5">
              <w:softHyphen/>
              <w:t>роль и самоконтроль из</w:t>
            </w:r>
            <w:r w:rsidRPr="00E90BF5">
              <w:t>у</w:t>
            </w:r>
            <w:r w:rsidRPr="00E90BF5">
              <w:t>ченных понятий: самостоятельно выполнять задания те</w:t>
            </w:r>
            <w:r w:rsidRPr="00E90BF5">
              <w:softHyphen/>
              <w:t>стовой работы, предложенной в учебнике; адеква</w:t>
            </w:r>
            <w:r w:rsidRPr="00E90BF5">
              <w:t>т</w:t>
            </w:r>
            <w:r w:rsidRPr="00E90BF5">
              <w:t xml:space="preserve">но оценивать свои знания. </w:t>
            </w:r>
            <w:r w:rsidRPr="00E90BF5">
              <w:rPr>
                <w:rStyle w:val="a7"/>
                <w:lang w:eastAsia="en-US"/>
              </w:rPr>
              <w:t>Контрольный тест по прой</w:t>
            </w:r>
            <w:r w:rsidRPr="00E90BF5">
              <w:rPr>
                <w:rStyle w:val="a7"/>
                <w:lang w:eastAsia="en-US"/>
              </w:rPr>
              <w:softHyphen/>
              <w:t>денному материалу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испол</w:t>
            </w:r>
            <w:r w:rsidRPr="00E90BF5">
              <w:t>ь</w:t>
            </w:r>
            <w:r w:rsidRPr="00E90BF5">
              <w:t>зо</w:t>
            </w:r>
            <w:r w:rsidRPr="00E90BF5">
              <w:softHyphen/>
              <w:t>вать приоб</w:t>
            </w:r>
            <w:r w:rsidRPr="00E90BF5">
              <w:softHyphen/>
              <w:t>ретенные матем</w:t>
            </w:r>
            <w:r w:rsidRPr="00E90BF5">
              <w:t>а</w:t>
            </w:r>
            <w:r w:rsidRPr="00E90BF5">
              <w:t>тиче</w:t>
            </w:r>
            <w:r w:rsidRPr="00E90BF5">
              <w:softHyphen/>
              <w:t>ские знания для выполне</w:t>
            </w:r>
            <w:r w:rsidRPr="00E90BF5">
              <w:softHyphen/>
              <w:t>ния тестовых заданий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Познавательные:</w:t>
            </w:r>
            <w:r w:rsidRPr="00E90BF5">
              <w:t xml:space="preserve"> выполнять учебно-познава</w:t>
            </w:r>
            <w:r w:rsidRPr="00E90BF5">
              <w:softHyphen/>
              <w:t>тельные действия; ориентироваться в своей системе знаний; делать обобщения, выв</w:t>
            </w:r>
            <w:r w:rsidRPr="00E90BF5">
              <w:t>о</w:t>
            </w:r>
            <w:r w:rsidRPr="00E90BF5">
              <w:t xml:space="preserve">ды.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Коммуникативные:</w:t>
            </w:r>
            <w:r w:rsidRPr="00E90BF5">
              <w:t xml:space="preserve"> вырабат</w:t>
            </w:r>
            <w:r w:rsidRPr="00E90BF5">
              <w:t>ы</w:t>
            </w:r>
            <w:r w:rsidRPr="00E90BF5">
              <w:t>вать совместно критерии оценивания выполнения задания; оценивать свои достижения и до</w:t>
            </w:r>
            <w:r w:rsidRPr="00E90BF5">
              <w:softHyphen/>
              <w:t>стижения сверстников по выраб</w:t>
            </w:r>
            <w:r w:rsidRPr="00E90BF5">
              <w:t>о</w:t>
            </w:r>
            <w:r w:rsidRPr="00E90BF5">
              <w:t>танным крите</w:t>
            </w:r>
            <w:r w:rsidRPr="00E90BF5">
              <w:softHyphen/>
              <w:t>риям; пр</w:t>
            </w:r>
            <w:r w:rsidRPr="00E90BF5">
              <w:t>и</w:t>
            </w:r>
            <w:r w:rsidRPr="00E90BF5">
              <w:t>знавать свои ошибки, о</w:t>
            </w:r>
            <w:r w:rsidRPr="00E90BF5">
              <w:t>з</w:t>
            </w:r>
            <w:r w:rsidRPr="00E90BF5">
              <w:t xml:space="preserve">вучивать их. 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проговаривать во внутренней речи посл</w:t>
            </w:r>
            <w:r w:rsidRPr="00E90BF5">
              <w:t>е</w:t>
            </w:r>
            <w:r w:rsidRPr="00E90BF5">
              <w:t>довательность действий при выпол</w:t>
            </w:r>
            <w:r w:rsidRPr="00E90BF5">
              <w:softHyphen/>
              <w:t>нении заданий; анализировать собстве</w:t>
            </w:r>
            <w:r w:rsidRPr="00E90BF5">
              <w:t>н</w:t>
            </w:r>
            <w:r w:rsidRPr="00E90BF5">
              <w:t>ную работу: выделять и осознавать то, что уже у</w:t>
            </w:r>
            <w:r w:rsidRPr="00E90BF5">
              <w:t>с</w:t>
            </w:r>
            <w:r w:rsidRPr="00E90BF5">
              <w:t>воено и что еще нужно у</w:t>
            </w:r>
            <w:r w:rsidRPr="00E90BF5">
              <w:t>с</w:t>
            </w:r>
            <w:r w:rsidRPr="00E90BF5">
              <w:t>воить, оценивать результат работы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уме</w:t>
            </w:r>
            <w:r w:rsidRPr="00E90BF5">
              <w:softHyphen/>
              <w:t>ния к самооце</w:t>
            </w:r>
            <w:r w:rsidRPr="00E90BF5">
              <w:t>н</w:t>
            </w:r>
            <w:r w:rsidRPr="00E90BF5">
              <w:t>ке на основе критериев успешности учебной деятельн</w:t>
            </w:r>
            <w:r w:rsidRPr="00E90BF5">
              <w:t>о</w:t>
            </w:r>
            <w:r w:rsidRPr="00E90BF5">
              <w:t>сти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132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33 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Повто</w:t>
            </w:r>
            <w:r w:rsidRPr="00E90BF5">
              <w:rPr>
                <w:sz w:val="24"/>
                <w:szCs w:val="24"/>
              </w:rPr>
              <w:t>р</w:t>
            </w:r>
            <w:r w:rsidRPr="00E90BF5">
              <w:rPr>
                <w:sz w:val="24"/>
                <w:szCs w:val="24"/>
              </w:rPr>
              <w:t>ние. З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щита прое</w:t>
            </w:r>
            <w:r w:rsidRPr="00E90BF5">
              <w:rPr>
                <w:sz w:val="24"/>
                <w:szCs w:val="24"/>
              </w:rPr>
              <w:t>к</w:t>
            </w:r>
            <w:r w:rsidRPr="00E90BF5">
              <w:rPr>
                <w:sz w:val="24"/>
                <w:szCs w:val="24"/>
              </w:rPr>
              <w:t>тов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E90BF5">
              <w:rPr>
                <w:sz w:val="24"/>
                <w:szCs w:val="24"/>
              </w:rPr>
              <w:t>Урок ре</w:t>
            </w:r>
            <w:r w:rsidRPr="00E90BF5">
              <w:rPr>
                <w:sz w:val="24"/>
                <w:szCs w:val="24"/>
              </w:rPr>
              <w:softHyphen/>
              <w:t>флексии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Здоров</w:t>
            </w:r>
            <w:r w:rsidRPr="00E90BF5">
              <w:t>ь</w:t>
            </w:r>
            <w:r w:rsidRPr="00E90BF5">
              <w:t>есбер</w:t>
            </w:r>
            <w:r w:rsidRPr="00E90BF5">
              <w:t>е</w:t>
            </w:r>
            <w:r w:rsidRPr="00E90BF5">
              <w:t>гающая, проек</w:t>
            </w:r>
            <w:r w:rsidRPr="00E90BF5">
              <w:t>т</w:t>
            </w:r>
            <w:r w:rsidRPr="00E90BF5">
              <w:t>ной де</w:t>
            </w:r>
            <w:r w:rsidRPr="00E90BF5">
              <w:t>я</w:t>
            </w:r>
            <w:r w:rsidRPr="00E90BF5">
              <w:t>тельн</w:t>
            </w:r>
            <w:r w:rsidRPr="00E90BF5">
              <w:t>о</w:t>
            </w:r>
            <w:r w:rsidRPr="00E90BF5">
              <w:t>сти, и</w:t>
            </w:r>
            <w:r w:rsidRPr="00E90BF5">
              <w:t>н</w:t>
            </w:r>
            <w:r w:rsidRPr="00E90BF5">
              <w:t>формац</w:t>
            </w:r>
            <w:r w:rsidRPr="00E90BF5">
              <w:t>и</w:t>
            </w:r>
            <w:r w:rsidRPr="00E90BF5">
              <w:t>онно-коммун</w:t>
            </w:r>
            <w:r w:rsidRPr="00E90BF5">
              <w:t>и</w:t>
            </w:r>
            <w:r w:rsidRPr="00E90BF5">
              <w:t>кацио</w:t>
            </w:r>
            <w:r w:rsidRPr="00E90BF5">
              <w:t>н</w:t>
            </w:r>
            <w:r w:rsidRPr="00E90BF5">
              <w:t>ные</w:t>
            </w: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Как на</w:t>
            </w:r>
            <w:r w:rsidRPr="00E90BF5">
              <w:softHyphen/>
              <w:t>учиться презенто</w:t>
            </w:r>
            <w:r w:rsidRPr="00E90BF5">
              <w:softHyphen/>
              <w:t>вать свой проект?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Формирование у учащихся спосо</w:t>
            </w:r>
            <w:r w:rsidRPr="00E90BF5">
              <w:t>б</w:t>
            </w:r>
            <w:r w:rsidRPr="00E90BF5">
              <w:t>ностей к рефлексии коррекционно-контрольного типа и реализации ко</w:t>
            </w:r>
            <w:r w:rsidRPr="00E90BF5">
              <w:t>р</w:t>
            </w:r>
            <w:r w:rsidRPr="00E90BF5">
              <w:t>рекционной нормы (фиксирования собственных з</w:t>
            </w:r>
            <w:r w:rsidRPr="00E90BF5">
              <w:t>а</w:t>
            </w:r>
            <w:r w:rsidRPr="00E90BF5">
              <w:t>труднений в де</w:t>
            </w:r>
            <w:r w:rsidRPr="00E90BF5">
              <w:t>я</w:t>
            </w:r>
            <w:r w:rsidRPr="00E90BF5">
              <w:t>тельности): сам</w:t>
            </w:r>
            <w:r w:rsidRPr="00E90BF5">
              <w:t>о</w:t>
            </w:r>
            <w:r w:rsidRPr="00E90BF5">
              <w:t>стоятельно высту</w:t>
            </w:r>
            <w:r w:rsidRPr="00E90BF5">
              <w:softHyphen/>
              <w:t>пать с подгото</w:t>
            </w:r>
            <w:r w:rsidRPr="00E90BF5">
              <w:t>в</w:t>
            </w:r>
            <w:r w:rsidRPr="00E90BF5">
              <w:t>ленным сообщен</w:t>
            </w:r>
            <w:r w:rsidRPr="00E90BF5">
              <w:t>и</w:t>
            </w:r>
            <w:r w:rsidRPr="00E90BF5">
              <w:t>ем; обсуждать в</w:t>
            </w:r>
            <w:r w:rsidRPr="00E90BF5">
              <w:t>ы</w:t>
            </w:r>
            <w:r w:rsidRPr="00E90BF5">
              <w:t>ступления одн</w:t>
            </w:r>
            <w:r w:rsidRPr="00E90BF5">
              <w:t>о</w:t>
            </w:r>
            <w:r w:rsidRPr="00E90BF5">
              <w:t>классников; оцен</w:t>
            </w:r>
            <w:r w:rsidRPr="00E90BF5">
              <w:t>и</w:t>
            </w:r>
            <w:r w:rsidRPr="00E90BF5">
              <w:t>вать свои достиж</w:t>
            </w:r>
            <w:r w:rsidRPr="00E90BF5">
              <w:t>е</w:t>
            </w:r>
            <w:r w:rsidRPr="00E90BF5">
              <w:t>ния и достижения других учащихся</w:t>
            </w: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Научиться соста</w:t>
            </w:r>
            <w:r w:rsidRPr="00E90BF5">
              <w:t>в</w:t>
            </w:r>
            <w:r w:rsidRPr="00E90BF5">
              <w:t>лять рассказ — пре</w:t>
            </w:r>
            <w:r w:rsidRPr="00E90BF5">
              <w:softHyphen/>
              <w:t>зентацию сво</w:t>
            </w:r>
            <w:r w:rsidRPr="00E90BF5">
              <w:softHyphen/>
              <w:t>его проекта</w:t>
            </w: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Познавательные:</w:t>
            </w:r>
            <w:r w:rsidRPr="00E90BF5">
              <w:rPr>
                <w:sz w:val="24"/>
                <w:szCs w:val="24"/>
              </w:rPr>
              <w:t xml:space="preserve"> понимать информацию, предста</w:t>
            </w:r>
            <w:r w:rsidRPr="00E90BF5">
              <w:rPr>
                <w:sz w:val="24"/>
                <w:szCs w:val="24"/>
              </w:rPr>
              <w:t>в</w:t>
            </w:r>
            <w:r w:rsidRPr="00E90BF5">
              <w:rPr>
                <w:sz w:val="24"/>
                <w:szCs w:val="24"/>
              </w:rPr>
              <w:t>ленную в изобразительной, схематич</w:t>
            </w:r>
            <w:r w:rsidRPr="00E90BF5">
              <w:rPr>
                <w:sz w:val="24"/>
                <w:szCs w:val="24"/>
              </w:rPr>
              <w:softHyphen/>
              <w:t>ной форме, ор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ентироваться в своей си</w:t>
            </w:r>
            <w:r w:rsidRPr="00E90BF5">
              <w:rPr>
                <w:sz w:val="24"/>
                <w:szCs w:val="24"/>
              </w:rPr>
              <w:t>с</w:t>
            </w:r>
            <w:r w:rsidRPr="00E90BF5">
              <w:rPr>
                <w:sz w:val="24"/>
                <w:szCs w:val="24"/>
              </w:rPr>
              <w:t>теме знаний; осознанно и произвольно строить ре</w:t>
            </w:r>
            <w:r w:rsidRPr="00E90BF5">
              <w:rPr>
                <w:sz w:val="24"/>
                <w:szCs w:val="24"/>
              </w:rPr>
              <w:softHyphen/>
              <w:t>чевое высказывание в ус</w:t>
            </w:r>
            <w:r w:rsidRPr="00E90BF5">
              <w:rPr>
                <w:sz w:val="24"/>
                <w:szCs w:val="24"/>
              </w:rPr>
              <w:t>т</w:t>
            </w:r>
            <w:r w:rsidRPr="00E90BF5">
              <w:rPr>
                <w:sz w:val="24"/>
                <w:szCs w:val="24"/>
              </w:rPr>
              <w:t xml:space="preserve">ной форме. </w:t>
            </w:r>
          </w:p>
          <w:p w:rsidR="00155F11" w:rsidRPr="00E90BF5" w:rsidRDefault="00155F11" w:rsidP="00E36F00">
            <w:pPr>
              <w:pStyle w:val="2"/>
              <w:shd w:val="clear" w:color="auto" w:fill="auto"/>
              <w:spacing w:before="0" w:line="240" w:lineRule="auto"/>
              <w:ind w:left="-108" w:right="-108"/>
              <w:jc w:val="center"/>
              <w:rPr>
                <w:sz w:val="24"/>
                <w:szCs w:val="24"/>
              </w:rPr>
            </w:pPr>
            <w:r w:rsidRPr="00E90BF5">
              <w:rPr>
                <w:rStyle w:val="a7"/>
              </w:rPr>
              <w:t>Коммуникативные:</w:t>
            </w:r>
            <w:r w:rsidRPr="00E90BF5">
              <w:rPr>
                <w:sz w:val="24"/>
                <w:szCs w:val="24"/>
              </w:rPr>
              <w:t xml:space="preserve"> с дост</w:t>
            </w:r>
            <w:r w:rsidRPr="00E90BF5">
              <w:rPr>
                <w:sz w:val="24"/>
                <w:szCs w:val="24"/>
              </w:rPr>
              <w:t>а</w:t>
            </w:r>
            <w:r w:rsidRPr="00E90BF5">
              <w:rPr>
                <w:sz w:val="24"/>
                <w:szCs w:val="24"/>
              </w:rPr>
              <w:t>точной полнотой и точн</w:t>
            </w:r>
            <w:r w:rsidRPr="00E90BF5">
              <w:rPr>
                <w:sz w:val="24"/>
                <w:szCs w:val="24"/>
              </w:rPr>
              <w:t>о</w:t>
            </w:r>
            <w:r w:rsidRPr="00E90BF5">
              <w:rPr>
                <w:sz w:val="24"/>
                <w:szCs w:val="24"/>
              </w:rPr>
              <w:t>стью выражать свои мы</w:t>
            </w:r>
            <w:r w:rsidRPr="00E90BF5">
              <w:rPr>
                <w:sz w:val="24"/>
                <w:szCs w:val="24"/>
              </w:rPr>
              <w:t>с</w:t>
            </w:r>
            <w:r w:rsidRPr="00E90BF5">
              <w:rPr>
                <w:sz w:val="24"/>
                <w:szCs w:val="24"/>
              </w:rPr>
              <w:t>ли: доносить свою поз</w:t>
            </w:r>
            <w:r w:rsidRPr="00E90BF5">
              <w:rPr>
                <w:sz w:val="24"/>
                <w:szCs w:val="24"/>
              </w:rPr>
              <w:t>и</w:t>
            </w:r>
            <w:r w:rsidRPr="00E90BF5">
              <w:rPr>
                <w:sz w:val="24"/>
                <w:szCs w:val="24"/>
              </w:rPr>
              <w:t>цию до других: высказ</w:t>
            </w:r>
            <w:r w:rsidRPr="00E90BF5">
              <w:rPr>
                <w:sz w:val="24"/>
                <w:szCs w:val="24"/>
              </w:rPr>
              <w:t>ы</w:t>
            </w:r>
            <w:r w:rsidRPr="00E90BF5">
              <w:rPr>
                <w:sz w:val="24"/>
                <w:szCs w:val="24"/>
              </w:rPr>
              <w:t>вать свою точку зрения и пытаться ее обосновать, приво</w:t>
            </w:r>
            <w:r w:rsidRPr="00E90BF5">
              <w:rPr>
                <w:sz w:val="24"/>
                <w:szCs w:val="24"/>
              </w:rPr>
              <w:softHyphen/>
              <w:t>дя аргументы, сл</w:t>
            </w:r>
            <w:r w:rsidRPr="00E90BF5">
              <w:rPr>
                <w:sz w:val="24"/>
                <w:szCs w:val="24"/>
              </w:rPr>
              <w:t>у</w:t>
            </w:r>
            <w:r w:rsidRPr="00E90BF5">
              <w:rPr>
                <w:sz w:val="24"/>
                <w:szCs w:val="24"/>
              </w:rPr>
              <w:t>шать других, отвечать на по</w:t>
            </w:r>
            <w:r w:rsidRPr="00E90BF5">
              <w:rPr>
                <w:sz w:val="24"/>
                <w:szCs w:val="24"/>
              </w:rPr>
              <w:softHyphen/>
              <w:t>ставленный вопрос.</w:t>
            </w:r>
          </w:p>
          <w:p w:rsidR="00155F11" w:rsidRPr="00E90BF5" w:rsidRDefault="00155F11" w:rsidP="00E36F00">
            <w:pPr>
              <w:ind w:left="-108" w:right="-108"/>
              <w:jc w:val="center"/>
            </w:pPr>
            <w:r w:rsidRPr="00E90BF5">
              <w:rPr>
                <w:rStyle w:val="a7"/>
                <w:lang w:eastAsia="en-US"/>
              </w:rPr>
              <w:t>Регулятивные:</w:t>
            </w:r>
            <w:r w:rsidRPr="00E90BF5">
              <w:t xml:space="preserve"> оценивать правильность выпол</w:t>
            </w:r>
            <w:r w:rsidRPr="00E90BF5">
              <w:softHyphen/>
              <w:t>нения своих действий: вносить необходимые коррективы; подводить итоги своей п</w:t>
            </w:r>
            <w:r w:rsidRPr="00E90BF5">
              <w:t>о</w:t>
            </w:r>
            <w:r w:rsidRPr="00E90BF5">
              <w:t>знава</w:t>
            </w:r>
            <w:r w:rsidRPr="00E90BF5">
              <w:softHyphen/>
              <w:t>тельной, учебной, практической деятельности</w:t>
            </w: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t>Формиров</w:t>
            </w:r>
            <w:r w:rsidRPr="00E90BF5">
              <w:t>а</w:t>
            </w:r>
            <w:r w:rsidRPr="00E90BF5">
              <w:t>ние усто</w:t>
            </w:r>
            <w:r w:rsidRPr="00E90BF5">
              <w:t>й</w:t>
            </w:r>
            <w:r w:rsidRPr="00E90BF5">
              <w:t>чивой мот</w:t>
            </w:r>
            <w:r w:rsidRPr="00E90BF5">
              <w:t>и</w:t>
            </w:r>
            <w:r w:rsidRPr="00E90BF5">
              <w:t>ва</w:t>
            </w:r>
            <w:r w:rsidRPr="00E90BF5">
              <w:softHyphen/>
              <w:t>ции к и</w:t>
            </w:r>
            <w:r w:rsidRPr="00E90BF5">
              <w:t>с</w:t>
            </w:r>
            <w:r w:rsidRPr="00E90BF5">
              <w:t>следователь</w:t>
            </w:r>
            <w:r w:rsidRPr="00E90BF5">
              <w:softHyphen/>
              <w:t>ской де</w:t>
            </w:r>
            <w:r w:rsidRPr="00E90BF5">
              <w:t>я</w:t>
            </w:r>
            <w:r w:rsidRPr="00E90BF5">
              <w:t>тельности, познав</w:t>
            </w:r>
            <w:r w:rsidRPr="00E90BF5">
              <w:t>а</w:t>
            </w:r>
            <w:r w:rsidRPr="00E90BF5">
              <w:t>тельного и</w:t>
            </w:r>
            <w:r w:rsidRPr="00E90BF5">
              <w:t>н</w:t>
            </w:r>
            <w:r w:rsidRPr="00E90BF5">
              <w:t>тереса к предмету исследов</w:t>
            </w:r>
            <w:r w:rsidRPr="00E90BF5">
              <w:t>а</w:t>
            </w:r>
            <w:r w:rsidRPr="00E90BF5">
              <w:t>ния, спо</w:t>
            </w:r>
            <w:r w:rsidRPr="00E90BF5">
              <w:softHyphen/>
              <w:t>собности к адекват</w:t>
            </w:r>
            <w:r w:rsidRPr="00E90BF5">
              <w:softHyphen/>
              <w:t>ной самооценке</w:t>
            </w:r>
          </w:p>
        </w:tc>
      </w:tr>
      <w:tr w:rsidR="00155F11" w:rsidRPr="00E90BF5" w:rsidTr="00E36F00">
        <w:trPr>
          <w:gridAfter w:val="1"/>
          <w:wAfter w:w="425" w:type="dxa"/>
        </w:trPr>
        <w:tc>
          <w:tcPr>
            <w:tcW w:w="708" w:type="dxa"/>
            <w:gridSpan w:val="2"/>
            <w:vAlign w:val="center"/>
          </w:tcPr>
          <w:p w:rsidR="00155F11" w:rsidRPr="00E90BF5" w:rsidRDefault="00155F11" w:rsidP="00E36F00">
            <w:r w:rsidRPr="00E90BF5">
              <w:t>132</w:t>
            </w:r>
          </w:p>
        </w:tc>
        <w:tc>
          <w:tcPr>
            <w:tcW w:w="709" w:type="dxa"/>
            <w:gridSpan w:val="2"/>
            <w:vAlign w:val="center"/>
          </w:tcPr>
          <w:p w:rsidR="00155F11" w:rsidRPr="00E90BF5" w:rsidRDefault="00155F11" w:rsidP="00E36F00">
            <w:pPr>
              <w:jc w:val="center"/>
            </w:pPr>
            <w:r w:rsidRPr="00E90BF5">
              <w:rPr>
                <w:lang w:val="en-US"/>
              </w:rPr>
              <w:t xml:space="preserve">33 </w:t>
            </w:r>
            <w:r w:rsidRPr="00E90BF5">
              <w:t>н</w:t>
            </w:r>
            <w:r w:rsidRPr="00E90BF5">
              <w:t>е</w:t>
            </w:r>
            <w:r w:rsidRPr="00E90BF5">
              <w:t>деля</w:t>
            </w:r>
          </w:p>
        </w:tc>
        <w:tc>
          <w:tcPr>
            <w:tcW w:w="567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1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  <w:tc>
          <w:tcPr>
            <w:tcW w:w="2835" w:type="dxa"/>
            <w:vAlign w:val="center"/>
          </w:tcPr>
          <w:p w:rsidR="00155F11" w:rsidRPr="00E90BF5" w:rsidRDefault="00155F11" w:rsidP="00E36F00">
            <w:pPr>
              <w:pStyle w:val="2"/>
              <w:shd w:val="clear" w:color="auto" w:fill="auto"/>
              <w:spacing w:line="240" w:lineRule="auto"/>
              <w:ind w:left="60"/>
              <w:jc w:val="center"/>
              <w:rPr>
                <w:rStyle w:val="a7"/>
              </w:rPr>
            </w:pPr>
          </w:p>
        </w:tc>
        <w:tc>
          <w:tcPr>
            <w:tcW w:w="1559" w:type="dxa"/>
            <w:vAlign w:val="center"/>
          </w:tcPr>
          <w:p w:rsidR="00155F11" w:rsidRPr="00E90BF5" w:rsidRDefault="00155F11" w:rsidP="00E36F00">
            <w:pPr>
              <w:jc w:val="center"/>
            </w:pPr>
          </w:p>
        </w:tc>
      </w:tr>
    </w:tbl>
    <w:p w:rsidR="00155F11" w:rsidRPr="00C6261B" w:rsidRDefault="00155F11" w:rsidP="00614FC3">
      <w:pPr>
        <w:rPr>
          <w:sz w:val="28"/>
          <w:szCs w:val="28"/>
        </w:rPr>
      </w:pPr>
    </w:p>
    <w:p w:rsidR="00155F11" w:rsidRPr="008A054A" w:rsidRDefault="00155F11" w:rsidP="00853437">
      <w:pPr>
        <w:jc w:val="both"/>
      </w:pPr>
    </w:p>
    <w:sectPr w:rsidR="00155F11" w:rsidRPr="008A054A" w:rsidSect="004366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7945D7"/>
    <w:multiLevelType w:val="hybridMultilevel"/>
    <w:tmpl w:val="22BE36D0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2">
    <w:nsid w:val="06120B66"/>
    <w:multiLevelType w:val="hybridMultilevel"/>
    <w:tmpl w:val="FEC0973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84628B4"/>
    <w:multiLevelType w:val="hybridMultilevel"/>
    <w:tmpl w:val="940C1BD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03498B"/>
    <w:multiLevelType w:val="hybridMultilevel"/>
    <w:tmpl w:val="1ED2BB4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190883"/>
    <w:multiLevelType w:val="multilevel"/>
    <w:tmpl w:val="D1E85934"/>
    <w:lvl w:ilvl="0">
      <w:start w:val="1"/>
      <w:numFmt w:val="bullet"/>
      <w:lvlText w:val="□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D06517E"/>
    <w:multiLevelType w:val="hybridMultilevel"/>
    <w:tmpl w:val="159C8A6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221289C"/>
    <w:multiLevelType w:val="hybridMultilevel"/>
    <w:tmpl w:val="2C9CE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7A1841"/>
    <w:multiLevelType w:val="hybridMultilevel"/>
    <w:tmpl w:val="75F6C5C6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9">
    <w:nsid w:val="171D74FA"/>
    <w:multiLevelType w:val="hybridMultilevel"/>
    <w:tmpl w:val="E8DA7D06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76B4608A"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79B3F36"/>
    <w:multiLevelType w:val="hybridMultilevel"/>
    <w:tmpl w:val="6EC020D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6C2CEE"/>
    <w:multiLevelType w:val="hybridMultilevel"/>
    <w:tmpl w:val="76BEC63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5B790B"/>
    <w:multiLevelType w:val="hybridMultilevel"/>
    <w:tmpl w:val="DE4CC01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8BC7BC0"/>
    <w:multiLevelType w:val="hybridMultilevel"/>
    <w:tmpl w:val="792ABFF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E50122"/>
    <w:multiLevelType w:val="hybridMultilevel"/>
    <w:tmpl w:val="56F446B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634728"/>
    <w:multiLevelType w:val="hybridMultilevel"/>
    <w:tmpl w:val="F5B498E8"/>
    <w:lvl w:ilvl="0" w:tplc="A784E818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C2A0D72"/>
    <w:multiLevelType w:val="hybridMultilevel"/>
    <w:tmpl w:val="21981B1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FED4631"/>
    <w:multiLevelType w:val="hybridMultilevel"/>
    <w:tmpl w:val="E5EE8D20"/>
    <w:lvl w:ilvl="0" w:tplc="DFE4B4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078156E"/>
    <w:multiLevelType w:val="hybridMultilevel"/>
    <w:tmpl w:val="7EDE8E5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4C07073"/>
    <w:multiLevelType w:val="hybridMultilevel"/>
    <w:tmpl w:val="9740FE5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D859E6"/>
    <w:multiLevelType w:val="hybridMultilevel"/>
    <w:tmpl w:val="1A5EFD62"/>
    <w:lvl w:ilvl="0" w:tplc="47AAA87C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20B4FBE"/>
    <w:multiLevelType w:val="hybridMultilevel"/>
    <w:tmpl w:val="F748288C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2A320D4"/>
    <w:multiLevelType w:val="hybridMultilevel"/>
    <w:tmpl w:val="58AAE5E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6C37520"/>
    <w:multiLevelType w:val="multilevel"/>
    <w:tmpl w:val="60C00DB2"/>
    <w:lvl w:ilvl="0">
      <w:start w:val="1"/>
      <w:numFmt w:val="bullet"/>
      <w:lvlText w:val="□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4804038F"/>
    <w:multiLevelType w:val="hybridMultilevel"/>
    <w:tmpl w:val="7D66335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9737C3"/>
    <w:multiLevelType w:val="hybridMultilevel"/>
    <w:tmpl w:val="E5D6CF7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85C7E5C"/>
    <w:multiLevelType w:val="hybridMultilevel"/>
    <w:tmpl w:val="DD38463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C893542"/>
    <w:multiLevelType w:val="hybridMultilevel"/>
    <w:tmpl w:val="ADE2633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CF4541C"/>
    <w:multiLevelType w:val="hybridMultilevel"/>
    <w:tmpl w:val="F8FC8A34"/>
    <w:lvl w:ilvl="0" w:tplc="65BAED6E"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7434289"/>
    <w:multiLevelType w:val="hybridMultilevel"/>
    <w:tmpl w:val="7A50AFD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ABE5C3B"/>
    <w:multiLevelType w:val="hybridMultilevel"/>
    <w:tmpl w:val="010475E8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2">
    <w:nsid w:val="6D2D16E4"/>
    <w:multiLevelType w:val="hybridMultilevel"/>
    <w:tmpl w:val="D3BC7A0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26A2463"/>
    <w:multiLevelType w:val="hybridMultilevel"/>
    <w:tmpl w:val="42260A4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1"/>
  </w:num>
  <w:num w:numId="3">
    <w:abstractNumId w:val="11"/>
  </w:num>
  <w:num w:numId="4">
    <w:abstractNumId w:val="26"/>
  </w:num>
  <w:num w:numId="5">
    <w:abstractNumId w:val="28"/>
  </w:num>
  <w:num w:numId="6">
    <w:abstractNumId w:val="25"/>
  </w:num>
  <w:num w:numId="7">
    <w:abstractNumId w:val="10"/>
  </w:num>
  <w:num w:numId="8">
    <w:abstractNumId w:val="6"/>
  </w:num>
  <w:num w:numId="9">
    <w:abstractNumId w:val="16"/>
  </w:num>
  <w:num w:numId="10">
    <w:abstractNumId w:val="4"/>
  </w:num>
  <w:num w:numId="11">
    <w:abstractNumId w:val="13"/>
  </w:num>
  <w:num w:numId="12">
    <w:abstractNumId w:val="14"/>
  </w:num>
  <w:num w:numId="13">
    <w:abstractNumId w:val="32"/>
  </w:num>
  <w:num w:numId="14">
    <w:abstractNumId w:val="19"/>
  </w:num>
  <w:num w:numId="15">
    <w:abstractNumId w:val="30"/>
  </w:num>
  <w:num w:numId="16">
    <w:abstractNumId w:val="33"/>
  </w:num>
  <w:num w:numId="17">
    <w:abstractNumId w:val="2"/>
  </w:num>
  <w:num w:numId="18">
    <w:abstractNumId w:val="12"/>
  </w:num>
  <w:num w:numId="19">
    <w:abstractNumId w:val="23"/>
  </w:num>
  <w:num w:numId="20">
    <w:abstractNumId w:val="27"/>
  </w:num>
  <w:num w:numId="21">
    <w:abstractNumId w:val="22"/>
  </w:num>
  <w:num w:numId="22">
    <w:abstractNumId w:val="29"/>
  </w:num>
  <w:num w:numId="23">
    <w:abstractNumId w:val="9"/>
  </w:num>
  <w:num w:numId="24">
    <w:abstractNumId w:val="3"/>
  </w:num>
  <w:num w:numId="25">
    <w:abstractNumId w:val="18"/>
  </w:num>
  <w:num w:numId="26">
    <w:abstractNumId w:val="7"/>
  </w:num>
  <w:num w:numId="27">
    <w:abstractNumId w:val="20"/>
  </w:num>
  <w:num w:numId="28">
    <w:abstractNumId w:val="15"/>
  </w:num>
  <w:num w:numId="29">
    <w:abstractNumId w:val="17"/>
  </w:num>
  <w:num w:numId="30">
    <w:abstractNumId w:val="0"/>
  </w:num>
  <w:num w:numId="31">
    <w:abstractNumId w:val="1"/>
  </w:num>
  <w:num w:numId="32">
    <w:abstractNumId w:val="0"/>
  </w:num>
  <w:num w:numId="33">
    <w:abstractNumId w:val="8"/>
  </w:num>
  <w:num w:numId="34">
    <w:abstractNumId w:val="5"/>
  </w:num>
  <w:num w:numId="35">
    <w:abstractNumId w:val="24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efaultTabStop w:val="708"/>
  <w:autoHyphenation/>
  <w:hyphenationZone w:val="142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665E"/>
    <w:rsid w:val="00000166"/>
    <w:rsid w:val="00000830"/>
    <w:rsid w:val="00012A04"/>
    <w:rsid w:val="00015E04"/>
    <w:rsid w:val="0002467E"/>
    <w:rsid w:val="00026360"/>
    <w:rsid w:val="00032E31"/>
    <w:rsid w:val="00037568"/>
    <w:rsid w:val="00046F10"/>
    <w:rsid w:val="000538A2"/>
    <w:rsid w:val="0006392E"/>
    <w:rsid w:val="00075A95"/>
    <w:rsid w:val="00083F14"/>
    <w:rsid w:val="000850ED"/>
    <w:rsid w:val="00094D2B"/>
    <w:rsid w:val="000A724F"/>
    <w:rsid w:val="000B18D3"/>
    <w:rsid w:val="000B5628"/>
    <w:rsid w:val="000B5788"/>
    <w:rsid w:val="000B7B22"/>
    <w:rsid w:val="000C4352"/>
    <w:rsid w:val="000D4AC0"/>
    <w:rsid w:val="000D6391"/>
    <w:rsid w:val="000E3FC8"/>
    <w:rsid w:val="000E7C60"/>
    <w:rsid w:val="000F0D1E"/>
    <w:rsid w:val="000F1CCE"/>
    <w:rsid w:val="000F5B12"/>
    <w:rsid w:val="000F683D"/>
    <w:rsid w:val="00115125"/>
    <w:rsid w:val="00122B88"/>
    <w:rsid w:val="001408D9"/>
    <w:rsid w:val="001429D8"/>
    <w:rsid w:val="00144F17"/>
    <w:rsid w:val="00151D74"/>
    <w:rsid w:val="00155F11"/>
    <w:rsid w:val="00157272"/>
    <w:rsid w:val="00162E15"/>
    <w:rsid w:val="00171677"/>
    <w:rsid w:val="00177924"/>
    <w:rsid w:val="001779C6"/>
    <w:rsid w:val="0018213B"/>
    <w:rsid w:val="0018412D"/>
    <w:rsid w:val="00184664"/>
    <w:rsid w:val="001854D7"/>
    <w:rsid w:val="0018749F"/>
    <w:rsid w:val="001B15E0"/>
    <w:rsid w:val="001B53A6"/>
    <w:rsid w:val="001B697D"/>
    <w:rsid w:val="001F301D"/>
    <w:rsid w:val="00204A0B"/>
    <w:rsid w:val="00204C3A"/>
    <w:rsid w:val="0021678D"/>
    <w:rsid w:val="00217FF3"/>
    <w:rsid w:val="00223679"/>
    <w:rsid w:val="0023164D"/>
    <w:rsid w:val="00235C5B"/>
    <w:rsid w:val="0023622F"/>
    <w:rsid w:val="00251392"/>
    <w:rsid w:val="0026490E"/>
    <w:rsid w:val="00273C9B"/>
    <w:rsid w:val="002774B2"/>
    <w:rsid w:val="00277AEF"/>
    <w:rsid w:val="002857E0"/>
    <w:rsid w:val="00286FEE"/>
    <w:rsid w:val="00293F10"/>
    <w:rsid w:val="002A6859"/>
    <w:rsid w:val="002B07E6"/>
    <w:rsid w:val="002B2A84"/>
    <w:rsid w:val="002C3275"/>
    <w:rsid w:val="002D3E27"/>
    <w:rsid w:val="002D4606"/>
    <w:rsid w:val="002E204D"/>
    <w:rsid w:val="002E66FD"/>
    <w:rsid w:val="002F3268"/>
    <w:rsid w:val="002F47F1"/>
    <w:rsid w:val="002F48F1"/>
    <w:rsid w:val="002F6022"/>
    <w:rsid w:val="00315A8B"/>
    <w:rsid w:val="00336C9C"/>
    <w:rsid w:val="003423A5"/>
    <w:rsid w:val="0034493D"/>
    <w:rsid w:val="00352F5D"/>
    <w:rsid w:val="00357CD0"/>
    <w:rsid w:val="00375945"/>
    <w:rsid w:val="003847BE"/>
    <w:rsid w:val="003970C6"/>
    <w:rsid w:val="003A21FB"/>
    <w:rsid w:val="003B2ACA"/>
    <w:rsid w:val="003B2F0D"/>
    <w:rsid w:val="003D79F4"/>
    <w:rsid w:val="003E1935"/>
    <w:rsid w:val="003E63BF"/>
    <w:rsid w:val="00404423"/>
    <w:rsid w:val="00421483"/>
    <w:rsid w:val="0043669A"/>
    <w:rsid w:val="00450EFA"/>
    <w:rsid w:val="004553AE"/>
    <w:rsid w:val="004624B5"/>
    <w:rsid w:val="00485372"/>
    <w:rsid w:val="00486E28"/>
    <w:rsid w:val="00495E15"/>
    <w:rsid w:val="004A2430"/>
    <w:rsid w:val="004B7C3D"/>
    <w:rsid w:val="004C0C53"/>
    <w:rsid w:val="004C69C5"/>
    <w:rsid w:val="004D0518"/>
    <w:rsid w:val="004D0DCB"/>
    <w:rsid w:val="004D66A8"/>
    <w:rsid w:val="004E7AF7"/>
    <w:rsid w:val="004F518B"/>
    <w:rsid w:val="00501103"/>
    <w:rsid w:val="0050167D"/>
    <w:rsid w:val="005030F2"/>
    <w:rsid w:val="005031A9"/>
    <w:rsid w:val="0051680F"/>
    <w:rsid w:val="00516AD0"/>
    <w:rsid w:val="005173BB"/>
    <w:rsid w:val="00523179"/>
    <w:rsid w:val="00525C9F"/>
    <w:rsid w:val="0054138C"/>
    <w:rsid w:val="00544A09"/>
    <w:rsid w:val="00544E27"/>
    <w:rsid w:val="00556FC2"/>
    <w:rsid w:val="0057630E"/>
    <w:rsid w:val="00576895"/>
    <w:rsid w:val="005A02A3"/>
    <w:rsid w:val="005A1A25"/>
    <w:rsid w:val="005A3DE8"/>
    <w:rsid w:val="005A47B9"/>
    <w:rsid w:val="005B31C0"/>
    <w:rsid w:val="005B3EA6"/>
    <w:rsid w:val="005D547E"/>
    <w:rsid w:val="005E131C"/>
    <w:rsid w:val="005E43D0"/>
    <w:rsid w:val="005F290C"/>
    <w:rsid w:val="005F4A1D"/>
    <w:rsid w:val="0060670D"/>
    <w:rsid w:val="00611D92"/>
    <w:rsid w:val="00614FC3"/>
    <w:rsid w:val="006231B1"/>
    <w:rsid w:val="0062478A"/>
    <w:rsid w:val="00626B79"/>
    <w:rsid w:val="00635358"/>
    <w:rsid w:val="00637A3D"/>
    <w:rsid w:val="00643811"/>
    <w:rsid w:val="0065294F"/>
    <w:rsid w:val="00657954"/>
    <w:rsid w:val="0067138D"/>
    <w:rsid w:val="006811D7"/>
    <w:rsid w:val="006928AD"/>
    <w:rsid w:val="00693B34"/>
    <w:rsid w:val="00697AE1"/>
    <w:rsid w:val="006A6C30"/>
    <w:rsid w:val="006B24DA"/>
    <w:rsid w:val="006C1BFE"/>
    <w:rsid w:val="006D3AB0"/>
    <w:rsid w:val="006D6B4F"/>
    <w:rsid w:val="006E3CD1"/>
    <w:rsid w:val="006F1C6D"/>
    <w:rsid w:val="006F6A23"/>
    <w:rsid w:val="007054FB"/>
    <w:rsid w:val="00711D8F"/>
    <w:rsid w:val="007143D7"/>
    <w:rsid w:val="00726592"/>
    <w:rsid w:val="00730363"/>
    <w:rsid w:val="00740616"/>
    <w:rsid w:val="007448E7"/>
    <w:rsid w:val="007657F1"/>
    <w:rsid w:val="0077158B"/>
    <w:rsid w:val="00774A5E"/>
    <w:rsid w:val="00781FF3"/>
    <w:rsid w:val="007832A3"/>
    <w:rsid w:val="007833B7"/>
    <w:rsid w:val="00783AB9"/>
    <w:rsid w:val="007972BE"/>
    <w:rsid w:val="007A5304"/>
    <w:rsid w:val="007A5F40"/>
    <w:rsid w:val="007D1A0D"/>
    <w:rsid w:val="007D36BE"/>
    <w:rsid w:val="007E0198"/>
    <w:rsid w:val="007F0E17"/>
    <w:rsid w:val="00823772"/>
    <w:rsid w:val="0083146D"/>
    <w:rsid w:val="00834480"/>
    <w:rsid w:val="00836505"/>
    <w:rsid w:val="00844B5E"/>
    <w:rsid w:val="00846269"/>
    <w:rsid w:val="00853437"/>
    <w:rsid w:val="00857E8F"/>
    <w:rsid w:val="00870003"/>
    <w:rsid w:val="00872AE9"/>
    <w:rsid w:val="0088590B"/>
    <w:rsid w:val="00887EB9"/>
    <w:rsid w:val="00896D2D"/>
    <w:rsid w:val="008A054A"/>
    <w:rsid w:val="008B058E"/>
    <w:rsid w:val="008B0FB4"/>
    <w:rsid w:val="008C208B"/>
    <w:rsid w:val="008C6FD8"/>
    <w:rsid w:val="008E26DB"/>
    <w:rsid w:val="008E3E1E"/>
    <w:rsid w:val="008F5485"/>
    <w:rsid w:val="008F71C6"/>
    <w:rsid w:val="0090308F"/>
    <w:rsid w:val="00910E19"/>
    <w:rsid w:val="00935DFF"/>
    <w:rsid w:val="00941797"/>
    <w:rsid w:val="009423DA"/>
    <w:rsid w:val="00945D68"/>
    <w:rsid w:val="00955AFF"/>
    <w:rsid w:val="00970829"/>
    <w:rsid w:val="009730FA"/>
    <w:rsid w:val="0097552C"/>
    <w:rsid w:val="009774AB"/>
    <w:rsid w:val="009A1C40"/>
    <w:rsid w:val="009A65C3"/>
    <w:rsid w:val="009B2755"/>
    <w:rsid w:val="009B2C3D"/>
    <w:rsid w:val="009B3D6C"/>
    <w:rsid w:val="009B5B9F"/>
    <w:rsid w:val="009C212E"/>
    <w:rsid w:val="009D481F"/>
    <w:rsid w:val="00A07811"/>
    <w:rsid w:val="00A10AB2"/>
    <w:rsid w:val="00A15108"/>
    <w:rsid w:val="00A1665E"/>
    <w:rsid w:val="00A27CC5"/>
    <w:rsid w:val="00A3224F"/>
    <w:rsid w:val="00A42B1E"/>
    <w:rsid w:val="00A465B4"/>
    <w:rsid w:val="00A53EAB"/>
    <w:rsid w:val="00A65B1B"/>
    <w:rsid w:val="00A66157"/>
    <w:rsid w:val="00A67E43"/>
    <w:rsid w:val="00A76084"/>
    <w:rsid w:val="00A81462"/>
    <w:rsid w:val="00A85301"/>
    <w:rsid w:val="00A8684F"/>
    <w:rsid w:val="00AA11A7"/>
    <w:rsid w:val="00AA2C17"/>
    <w:rsid w:val="00AB2FCE"/>
    <w:rsid w:val="00AC081B"/>
    <w:rsid w:val="00AC3E36"/>
    <w:rsid w:val="00AC470C"/>
    <w:rsid w:val="00AC79D3"/>
    <w:rsid w:val="00AE11C8"/>
    <w:rsid w:val="00AF2F61"/>
    <w:rsid w:val="00AF3201"/>
    <w:rsid w:val="00AF610C"/>
    <w:rsid w:val="00B02D8C"/>
    <w:rsid w:val="00B17150"/>
    <w:rsid w:val="00B21182"/>
    <w:rsid w:val="00B24CE7"/>
    <w:rsid w:val="00B30CD5"/>
    <w:rsid w:val="00B32F72"/>
    <w:rsid w:val="00B413C3"/>
    <w:rsid w:val="00B443BC"/>
    <w:rsid w:val="00B506C5"/>
    <w:rsid w:val="00B513A7"/>
    <w:rsid w:val="00B52C6C"/>
    <w:rsid w:val="00B72551"/>
    <w:rsid w:val="00B80D8C"/>
    <w:rsid w:val="00B87C7C"/>
    <w:rsid w:val="00B93C68"/>
    <w:rsid w:val="00B9563F"/>
    <w:rsid w:val="00BB2652"/>
    <w:rsid w:val="00BD0370"/>
    <w:rsid w:val="00BD3515"/>
    <w:rsid w:val="00BE5275"/>
    <w:rsid w:val="00C01181"/>
    <w:rsid w:val="00C11AE4"/>
    <w:rsid w:val="00C202E8"/>
    <w:rsid w:val="00C21B8A"/>
    <w:rsid w:val="00C21E44"/>
    <w:rsid w:val="00C32123"/>
    <w:rsid w:val="00C34275"/>
    <w:rsid w:val="00C35772"/>
    <w:rsid w:val="00C602C7"/>
    <w:rsid w:val="00C6261B"/>
    <w:rsid w:val="00C7105A"/>
    <w:rsid w:val="00C81C9A"/>
    <w:rsid w:val="00C91258"/>
    <w:rsid w:val="00C91508"/>
    <w:rsid w:val="00C9182A"/>
    <w:rsid w:val="00C94DC5"/>
    <w:rsid w:val="00C97797"/>
    <w:rsid w:val="00CA2B7C"/>
    <w:rsid w:val="00CA4EB2"/>
    <w:rsid w:val="00CA538D"/>
    <w:rsid w:val="00CC4BFA"/>
    <w:rsid w:val="00CD63EC"/>
    <w:rsid w:val="00CD69E9"/>
    <w:rsid w:val="00CE352E"/>
    <w:rsid w:val="00CE62FD"/>
    <w:rsid w:val="00CE7AB1"/>
    <w:rsid w:val="00CF56A5"/>
    <w:rsid w:val="00D108B8"/>
    <w:rsid w:val="00D255EE"/>
    <w:rsid w:val="00D3072F"/>
    <w:rsid w:val="00D30CE7"/>
    <w:rsid w:val="00D30E3A"/>
    <w:rsid w:val="00D4372D"/>
    <w:rsid w:val="00D44B14"/>
    <w:rsid w:val="00D52A22"/>
    <w:rsid w:val="00D5609A"/>
    <w:rsid w:val="00D56FD9"/>
    <w:rsid w:val="00D579FC"/>
    <w:rsid w:val="00D6488D"/>
    <w:rsid w:val="00D66BDF"/>
    <w:rsid w:val="00D82BA3"/>
    <w:rsid w:val="00D92436"/>
    <w:rsid w:val="00DA0E71"/>
    <w:rsid w:val="00DA6E56"/>
    <w:rsid w:val="00DB79A2"/>
    <w:rsid w:val="00DC062B"/>
    <w:rsid w:val="00DC13DE"/>
    <w:rsid w:val="00DD657F"/>
    <w:rsid w:val="00DD6AE2"/>
    <w:rsid w:val="00DE64A0"/>
    <w:rsid w:val="00DF7F99"/>
    <w:rsid w:val="00E03094"/>
    <w:rsid w:val="00E05ABB"/>
    <w:rsid w:val="00E1220B"/>
    <w:rsid w:val="00E14CDC"/>
    <w:rsid w:val="00E1778D"/>
    <w:rsid w:val="00E241CC"/>
    <w:rsid w:val="00E30845"/>
    <w:rsid w:val="00E31A4D"/>
    <w:rsid w:val="00E36F00"/>
    <w:rsid w:val="00E40466"/>
    <w:rsid w:val="00E4611D"/>
    <w:rsid w:val="00E46613"/>
    <w:rsid w:val="00E700AC"/>
    <w:rsid w:val="00E85771"/>
    <w:rsid w:val="00E87EA3"/>
    <w:rsid w:val="00E90BF5"/>
    <w:rsid w:val="00E93BFA"/>
    <w:rsid w:val="00E97E8D"/>
    <w:rsid w:val="00EA4DD4"/>
    <w:rsid w:val="00EB03DF"/>
    <w:rsid w:val="00EB61E3"/>
    <w:rsid w:val="00ED14BA"/>
    <w:rsid w:val="00ED3021"/>
    <w:rsid w:val="00EE3050"/>
    <w:rsid w:val="00EF26A3"/>
    <w:rsid w:val="00F0531F"/>
    <w:rsid w:val="00F24F2E"/>
    <w:rsid w:val="00F30CCD"/>
    <w:rsid w:val="00F31EBE"/>
    <w:rsid w:val="00F37508"/>
    <w:rsid w:val="00F50E25"/>
    <w:rsid w:val="00F53CDE"/>
    <w:rsid w:val="00F566F3"/>
    <w:rsid w:val="00F94E4A"/>
    <w:rsid w:val="00FB0274"/>
    <w:rsid w:val="00FB7845"/>
    <w:rsid w:val="00FC3A6A"/>
    <w:rsid w:val="00FC4B30"/>
    <w:rsid w:val="00FC6201"/>
    <w:rsid w:val="00FD0056"/>
    <w:rsid w:val="00FE36D8"/>
    <w:rsid w:val="00FE7A21"/>
    <w:rsid w:val="00FF0445"/>
    <w:rsid w:val="00FF2881"/>
    <w:rsid w:val="00FF44A3"/>
    <w:rsid w:val="00FF4C41"/>
    <w:rsid w:val="00FF5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A1665E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1258"/>
    <w:pPr>
      <w:spacing w:before="600" w:line="360" w:lineRule="auto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1665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1258"/>
    <w:pPr>
      <w:spacing w:before="320" w:line="360" w:lineRule="auto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1665E"/>
    <w:pPr>
      <w:keepNext/>
      <w:jc w:val="center"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1665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1665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A1665E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1665E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1665E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91258"/>
    <w:rPr>
      <w:rFonts w:ascii="Cambria" w:hAnsi="Cambria" w:cs="Times New Roman"/>
      <w:b/>
      <w:bCs/>
      <w:i/>
      <w:iCs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1665E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91258"/>
    <w:rPr>
      <w:rFonts w:ascii="Cambria" w:hAnsi="Cambria" w:cs="Times New Roman"/>
      <w:b/>
      <w:bCs/>
      <w:i/>
      <w:i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1665E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A1665E"/>
    <w:rPr>
      <w:rFonts w:ascii="Cambria" w:hAnsi="Cambria" w:cs="Times New Roman"/>
      <w:color w:val="243F60"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A1665E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A1665E"/>
    <w:rPr>
      <w:rFonts w:ascii="Cambria" w:hAnsi="Cambria" w:cs="Times New Roman"/>
      <w:i/>
      <w:iCs/>
      <w:color w:val="404040"/>
      <w:sz w:val="24"/>
      <w:szCs w:val="24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A1665E"/>
    <w:rPr>
      <w:rFonts w:ascii="Cambria" w:hAnsi="Cambria" w:cs="Times New Roman"/>
      <w:color w:val="404040"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1665E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A1665E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rsid w:val="00A1665E"/>
    <w:pPr>
      <w:shd w:val="clear" w:color="auto" w:fill="FFFFFF"/>
      <w:jc w:val="both"/>
    </w:pPr>
    <w:rPr>
      <w:color w:val="000000"/>
      <w:spacing w:val="9"/>
      <w:sz w:val="28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A1665E"/>
    <w:rPr>
      <w:rFonts w:ascii="Times New Roman" w:hAnsi="Times New Roman" w:cs="Times New Roman"/>
      <w:color w:val="000000"/>
      <w:spacing w:val="9"/>
      <w:sz w:val="28"/>
      <w:shd w:val="clear" w:color="auto" w:fill="FFFFFF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A1665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1665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1665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1665E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A1665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1665E"/>
    <w:rPr>
      <w:rFonts w:ascii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A1665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A1665E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A1665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A1665E"/>
    <w:rPr>
      <w:rFonts w:ascii="Times New Roman" w:hAnsi="Times New Roman" w:cs="Times New Roman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697A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C91258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91258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C9125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91258"/>
    <w:rPr>
      <w:rFonts w:ascii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C91258"/>
    <w:rPr>
      <w:rFonts w:cs="Times New Roman"/>
      <w:b/>
      <w:bCs/>
      <w:spacing w:val="0"/>
    </w:rPr>
  </w:style>
  <w:style w:type="paragraph" w:styleId="Quote">
    <w:name w:val="Quote"/>
    <w:basedOn w:val="Normal"/>
    <w:next w:val="Normal"/>
    <w:link w:val="QuoteChar1"/>
    <w:uiPriority w:val="99"/>
    <w:qFormat/>
    <w:rsid w:val="00C91258"/>
    <w:rPr>
      <w:color w:val="5A5A5A"/>
    </w:rPr>
  </w:style>
  <w:style w:type="character" w:customStyle="1" w:styleId="QuoteChar">
    <w:name w:val="Quote Char"/>
    <w:basedOn w:val="DefaultParagraphFont"/>
    <w:link w:val="210"/>
    <w:uiPriority w:val="99"/>
    <w:locked/>
    <w:rsid w:val="00C91258"/>
    <w:rPr>
      <w:rFonts w:ascii="Times New Roman" w:hAnsi="Times New Roman" w:cs="Times New Roman"/>
      <w:i/>
      <w:iCs/>
      <w:sz w:val="24"/>
      <w:szCs w:val="24"/>
      <w:lang w:val="en-US"/>
    </w:rPr>
  </w:style>
  <w:style w:type="character" w:customStyle="1" w:styleId="QuoteChar1">
    <w:name w:val="Quote Char1"/>
    <w:basedOn w:val="DefaultParagraphFont"/>
    <w:link w:val="Quote"/>
    <w:uiPriority w:val="99"/>
    <w:locked/>
    <w:rsid w:val="00C91258"/>
    <w:rPr>
      <w:rFonts w:ascii="Times New Roman" w:hAnsi="Times New Roman" w:cs="Times New Roman"/>
      <w:color w:val="5A5A5A"/>
      <w:sz w:val="24"/>
      <w:szCs w:val="24"/>
      <w:lang w:eastAsia="ru-RU"/>
    </w:rPr>
  </w:style>
  <w:style w:type="character" w:styleId="IntenseEmphasis">
    <w:name w:val="Intense Emphasis"/>
    <w:basedOn w:val="DefaultParagraphFont"/>
    <w:uiPriority w:val="99"/>
    <w:qFormat/>
    <w:rsid w:val="00C91258"/>
    <w:rPr>
      <w:rFonts w:cs="Times New Roman"/>
      <w:b/>
      <w:i/>
      <w:color w:val="auto"/>
      <w:u w:val="single"/>
    </w:rPr>
  </w:style>
  <w:style w:type="paragraph" w:styleId="Caption">
    <w:name w:val="caption"/>
    <w:basedOn w:val="Normal"/>
    <w:next w:val="Normal"/>
    <w:uiPriority w:val="99"/>
    <w:qFormat/>
    <w:rsid w:val="00C91258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C91258"/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99"/>
    <w:locked/>
    <w:rsid w:val="00C91258"/>
    <w:rPr>
      <w:rFonts w:ascii="Cambria" w:hAnsi="Cambria" w:cs="Times New Roman"/>
      <w:b/>
      <w:bCs/>
      <w:i/>
      <w:iCs/>
      <w:spacing w:val="10"/>
      <w:sz w:val="60"/>
      <w:szCs w:val="60"/>
      <w:lang w:eastAsia="ru-RU"/>
    </w:rPr>
  </w:style>
  <w:style w:type="paragraph" w:styleId="Subtitle">
    <w:name w:val="Subtitle"/>
    <w:basedOn w:val="Normal"/>
    <w:next w:val="Normal"/>
    <w:link w:val="SubtitleChar"/>
    <w:uiPriority w:val="99"/>
    <w:qFormat/>
    <w:rsid w:val="00C91258"/>
    <w:pPr>
      <w:spacing w:after="320"/>
      <w:jc w:val="right"/>
    </w:pPr>
    <w:rPr>
      <w:i/>
      <w:iCs/>
      <w:color w:val="808080"/>
      <w:spacing w:val="1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91258"/>
    <w:rPr>
      <w:rFonts w:ascii="Times New Roman" w:hAnsi="Times New Roman" w:cs="Times New Roman"/>
      <w:i/>
      <w:iCs/>
      <w:color w:val="808080"/>
      <w:spacing w:val="10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C91258"/>
    <w:rPr>
      <w:rFonts w:cs="Times New Roman"/>
      <w:b/>
      <w:i/>
      <w:color w:val="auto"/>
    </w:rPr>
  </w:style>
  <w:style w:type="paragraph" w:styleId="NoSpacing">
    <w:name w:val="No Spacing"/>
    <w:basedOn w:val="Normal"/>
    <w:link w:val="NoSpacingChar"/>
    <w:uiPriority w:val="99"/>
    <w:qFormat/>
    <w:rsid w:val="00C91258"/>
  </w:style>
  <w:style w:type="paragraph" w:styleId="IntenseQuote">
    <w:name w:val="Intense Quote"/>
    <w:basedOn w:val="Normal"/>
    <w:next w:val="Normal"/>
    <w:link w:val="IntenseQuoteChar1"/>
    <w:uiPriority w:val="99"/>
    <w:qFormat/>
    <w:rsid w:val="00C91258"/>
    <w:pPr>
      <w:spacing w:before="320" w:after="480"/>
      <w:ind w:left="720" w:right="720"/>
      <w:jc w:val="center"/>
    </w:pPr>
    <w:rPr>
      <w:rFonts w:ascii="Cambria" w:hAnsi="Cambria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1"/>
    <w:uiPriority w:val="99"/>
    <w:locked/>
    <w:rsid w:val="00C91258"/>
    <w:rPr>
      <w:rFonts w:ascii="Times New Roman" w:hAnsi="Times New Roman" w:cs="Times New Roman"/>
      <w:b/>
      <w:bCs/>
      <w:i/>
      <w:iCs/>
      <w:sz w:val="24"/>
      <w:szCs w:val="24"/>
      <w:lang w:val="en-US"/>
    </w:rPr>
  </w:style>
  <w:style w:type="character" w:customStyle="1" w:styleId="IntenseQuoteChar1">
    <w:name w:val="Intense Quote Char1"/>
    <w:basedOn w:val="DefaultParagraphFont"/>
    <w:link w:val="IntenseQuote"/>
    <w:uiPriority w:val="99"/>
    <w:locked/>
    <w:rsid w:val="00C91258"/>
    <w:rPr>
      <w:rFonts w:ascii="Cambria" w:hAnsi="Cambria" w:cs="Times New Roman"/>
      <w:i/>
      <w:iCs/>
      <w:sz w:val="20"/>
      <w:szCs w:val="20"/>
      <w:lang w:eastAsia="ru-RU"/>
    </w:rPr>
  </w:style>
  <w:style w:type="character" w:styleId="SubtleEmphasis">
    <w:name w:val="Subtle Emphasis"/>
    <w:basedOn w:val="DefaultParagraphFont"/>
    <w:uiPriority w:val="99"/>
    <w:qFormat/>
    <w:rsid w:val="00C91258"/>
    <w:rPr>
      <w:rFonts w:cs="Times New Roman"/>
      <w:i/>
      <w:color w:val="5A5A5A"/>
    </w:rPr>
  </w:style>
  <w:style w:type="character" w:styleId="SubtleReference">
    <w:name w:val="Subtle Reference"/>
    <w:basedOn w:val="DefaultParagraphFont"/>
    <w:uiPriority w:val="99"/>
    <w:qFormat/>
    <w:rsid w:val="00C91258"/>
    <w:rPr>
      <w:rFonts w:cs="Times New Roman"/>
      <w:smallCaps/>
    </w:rPr>
  </w:style>
  <w:style w:type="character" w:styleId="IntenseReference">
    <w:name w:val="Intense Reference"/>
    <w:basedOn w:val="DefaultParagraphFont"/>
    <w:uiPriority w:val="99"/>
    <w:qFormat/>
    <w:rsid w:val="00C91258"/>
    <w:rPr>
      <w:rFonts w:cs="Times New Roman"/>
      <w:b/>
      <w:smallCaps/>
      <w:color w:val="auto"/>
    </w:rPr>
  </w:style>
  <w:style w:type="character" w:styleId="BookTitle">
    <w:name w:val="Book Title"/>
    <w:basedOn w:val="DefaultParagraphFont"/>
    <w:uiPriority w:val="99"/>
    <w:qFormat/>
    <w:rsid w:val="00C91258"/>
    <w:rPr>
      <w:rFonts w:ascii="Cambria" w:hAnsi="Cambria" w:cs="Times New Roman"/>
      <w:b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99"/>
    <w:qFormat/>
    <w:rsid w:val="00C91258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rsid w:val="00C9125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91258"/>
    <w:rPr>
      <w:rFonts w:ascii="Times New Roman" w:hAnsi="Times New Roman" w:cs="Times New Roman"/>
      <w:sz w:val="20"/>
      <w:szCs w:val="20"/>
      <w:lang w:eastAsia="ru-RU"/>
    </w:rPr>
  </w:style>
  <w:style w:type="character" w:styleId="FootnoteReference">
    <w:name w:val="footnote reference"/>
    <w:basedOn w:val="DefaultParagraphFont"/>
    <w:uiPriority w:val="99"/>
    <w:semiHidden/>
    <w:rsid w:val="00C91258"/>
    <w:rPr>
      <w:rFonts w:cs="Times New Roman"/>
      <w:vertAlign w:val="superscript"/>
    </w:rPr>
  </w:style>
  <w:style w:type="paragraph" w:customStyle="1" w:styleId="u-2-msonormal">
    <w:name w:val="u-2-msonormal"/>
    <w:basedOn w:val="Normal"/>
    <w:uiPriority w:val="99"/>
    <w:rsid w:val="00C91258"/>
    <w:pPr>
      <w:spacing w:before="100" w:beforeAutospacing="1" w:after="100" w:afterAutospacing="1"/>
    </w:pPr>
  </w:style>
  <w:style w:type="paragraph" w:customStyle="1" w:styleId="msg-header-from">
    <w:name w:val="msg-header-from"/>
    <w:basedOn w:val="Normal"/>
    <w:uiPriority w:val="99"/>
    <w:rsid w:val="00C91258"/>
    <w:pPr>
      <w:spacing w:before="100" w:beforeAutospacing="1" w:after="100" w:afterAutospacing="1"/>
    </w:pPr>
  </w:style>
  <w:style w:type="character" w:styleId="PageNumber">
    <w:name w:val="page number"/>
    <w:basedOn w:val="DefaultParagraphFont"/>
    <w:uiPriority w:val="99"/>
    <w:rsid w:val="00C91258"/>
    <w:rPr>
      <w:rFonts w:cs="Times New Roman"/>
    </w:rPr>
  </w:style>
  <w:style w:type="paragraph" w:styleId="NormalWeb">
    <w:name w:val="Normal (Web)"/>
    <w:basedOn w:val="Normal"/>
    <w:uiPriority w:val="99"/>
    <w:rsid w:val="00C91258"/>
    <w:pPr>
      <w:spacing w:before="100" w:beforeAutospacing="1" w:after="100" w:afterAutospacing="1"/>
    </w:pPr>
  </w:style>
  <w:style w:type="table" w:styleId="TableGrid1">
    <w:name w:val="Table Grid 1"/>
    <w:basedOn w:val="TableNormal"/>
    <w:uiPriority w:val="99"/>
    <w:rsid w:val="00C9125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rsid w:val="00C9125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91258"/>
    <w:rPr>
      <w:rFonts w:ascii="Times New Roman" w:hAnsi="Times New Roman" w:cs="Times New Roman"/>
      <w:sz w:val="20"/>
      <w:szCs w:val="20"/>
      <w:lang w:eastAsia="ru-RU"/>
    </w:rPr>
  </w:style>
  <w:style w:type="character" w:styleId="EndnoteReference">
    <w:name w:val="endnote reference"/>
    <w:basedOn w:val="DefaultParagraphFont"/>
    <w:uiPriority w:val="99"/>
    <w:semiHidden/>
    <w:rsid w:val="00C91258"/>
    <w:rPr>
      <w:rFonts w:cs="Times New Roman"/>
      <w:vertAlign w:val="superscript"/>
    </w:rPr>
  </w:style>
  <w:style w:type="paragraph" w:customStyle="1" w:styleId="10">
    <w:name w:val="Текст1"/>
    <w:basedOn w:val="Normal"/>
    <w:uiPriority w:val="99"/>
    <w:rsid w:val="00C91258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val="en-GB"/>
    </w:rPr>
  </w:style>
  <w:style w:type="paragraph" w:customStyle="1" w:styleId="a">
    <w:name w:val="Знак"/>
    <w:basedOn w:val="Normal"/>
    <w:uiPriority w:val="99"/>
    <w:rsid w:val="00C9125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uiPriority w:val="99"/>
    <w:rsid w:val="00C91258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11">
    <w:name w:val="Стиль1"/>
    <w:basedOn w:val="Normal"/>
    <w:autoRedefine/>
    <w:uiPriority w:val="99"/>
    <w:rsid w:val="00C91258"/>
    <w:rPr>
      <w:rFonts w:ascii="Arial Narrow" w:hAnsi="Arial Narrow"/>
      <w:b/>
      <w:color w:val="000000"/>
      <w:szCs w:val="144"/>
    </w:rPr>
  </w:style>
  <w:style w:type="paragraph" w:customStyle="1" w:styleId="12">
    <w:name w:val="Без интервала1"/>
    <w:basedOn w:val="Normal"/>
    <w:uiPriority w:val="99"/>
    <w:rsid w:val="00C91258"/>
    <w:rPr>
      <w:lang w:val="en-US" w:eastAsia="en-US"/>
    </w:rPr>
  </w:style>
  <w:style w:type="paragraph" w:customStyle="1" w:styleId="13">
    <w:name w:val="Абзац списка1"/>
    <w:basedOn w:val="Normal"/>
    <w:uiPriority w:val="99"/>
    <w:rsid w:val="00C91258"/>
    <w:pPr>
      <w:ind w:left="720"/>
    </w:pPr>
    <w:rPr>
      <w:lang w:val="en-US" w:eastAsia="en-US"/>
    </w:rPr>
  </w:style>
  <w:style w:type="paragraph" w:customStyle="1" w:styleId="210">
    <w:name w:val="Цитата 21"/>
    <w:basedOn w:val="Normal"/>
    <w:next w:val="Normal"/>
    <w:link w:val="QuoteChar"/>
    <w:uiPriority w:val="99"/>
    <w:rsid w:val="00C91258"/>
    <w:rPr>
      <w:i/>
      <w:iCs/>
      <w:lang w:val="en-US" w:eastAsia="en-US"/>
    </w:rPr>
  </w:style>
  <w:style w:type="paragraph" w:customStyle="1" w:styleId="1">
    <w:name w:val="Выделенная цитата1"/>
    <w:basedOn w:val="Normal"/>
    <w:next w:val="Normal"/>
    <w:link w:val="IntenseQuoteChar"/>
    <w:uiPriority w:val="99"/>
    <w:rsid w:val="00C91258"/>
    <w:pPr>
      <w:ind w:left="720" w:right="720"/>
    </w:pPr>
    <w:rPr>
      <w:b/>
      <w:bCs/>
      <w:i/>
      <w:iCs/>
      <w:lang w:val="en-US" w:eastAsia="en-US"/>
    </w:rPr>
  </w:style>
  <w:style w:type="character" w:customStyle="1" w:styleId="14">
    <w:name w:val="Слабое выделение1"/>
    <w:basedOn w:val="DefaultParagraphFont"/>
    <w:uiPriority w:val="99"/>
    <w:rsid w:val="00C91258"/>
    <w:rPr>
      <w:rFonts w:cs="Times New Roman"/>
      <w:i/>
      <w:iCs/>
      <w:color w:val="auto"/>
    </w:rPr>
  </w:style>
  <w:style w:type="character" w:customStyle="1" w:styleId="15">
    <w:name w:val="Сильное выделение1"/>
    <w:basedOn w:val="DefaultParagraphFont"/>
    <w:uiPriority w:val="99"/>
    <w:rsid w:val="00C91258"/>
    <w:rPr>
      <w:rFonts w:cs="Times New Roman"/>
      <w:b/>
      <w:bCs/>
      <w:i/>
      <w:iCs/>
      <w:sz w:val="24"/>
      <w:szCs w:val="24"/>
      <w:u w:val="single"/>
    </w:rPr>
  </w:style>
  <w:style w:type="character" w:customStyle="1" w:styleId="16">
    <w:name w:val="Слабая ссылка1"/>
    <w:basedOn w:val="DefaultParagraphFont"/>
    <w:uiPriority w:val="99"/>
    <w:rsid w:val="00C91258"/>
    <w:rPr>
      <w:rFonts w:cs="Times New Roman"/>
      <w:sz w:val="24"/>
      <w:szCs w:val="24"/>
      <w:u w:val="single"/>
    </w:rPr>
  </w:style>
  <w:style w:type="character" w:customStyle="1" w:styleId="17">
    <w:name w:val="Сильная ссылка1"/>
    <w:basedOn w:val="DefaultParagraphFont"/>
    <w:uiPriority w:val="99"/>
    <w:rsid w:val="00C91258"/>
    <w:rPr>
      <w:rFonts w:cs="Times New Roman"/>
      <w:b/>
      <w:bCs/>
      <w:sz w:val="24"/>
      <w:szCs w:val="24"/>
      <w:u w:val="single"/>
    </w:rPr>
  </w:style>
  <w:style w:type="character" w:customStyle="1" w:styleId="18">
    <w:name w:val="Название книги1"/>
    <w:basedOn w:val="DefaultParagraphFont"/>
    <w:uiPriority w:val="99"/>
    <w:rsid w:val="00C91258"/>
    <w:rPr>
      <w:rFonts w:ascii="Arial" w:hAnsi="Arial" w:cs="Arial"/>
      <w:b/>
      <w:bCs/>
      <w:i/>
      <w:iCs/>
      <w:sz w:val="24"/>
      <w:szCs w:val="24"/>
    </w:rPr>
  </w:style>
  <w:style w:type="paragraph" w:customStyle="1" w:styleId="19">
    <w:name w:val="Заголовок оглавления1"/>
    <w:basedOn w:val="Heading1"/>
    <w:next w:val="Normal"/>
    <w:uiPriority w:val="99"/>
    <w:rsid w:val="00C91258"/>
    <w:pPr>
      <w:keepNext/>
      <w:spacing w:before="240" w:after="60" w:line="240" w:lineRule="auto"/>
      <w:outlineLvl w:val="9"/>
    </w:pPr>
    <w:rPr>
      <w:rFonts w:ascii="Arial" w:hAnsi="Arial" w:cs="Arial"/>
      <w:i w:val="0"/>
      <w:iCs w:val="0"/>
      <w:kern w:val="32"/>
      <w:lang w:val="en-US" w:eastAsia="en-US"/>
    </w:rPr>
  </w:style>
  <w:style w:type="character" w:customStyle="1" w:styleId="FontStyle19">
    <w:name w:val="Font Style19"/>
    <w:basedOn w:val="DefaultParagraphFont"/>
    <w:uiPriority w:val="99"/>
    <w:rsid w:val="00C91258"/>
    <w:rPr>
      <w:rFonts w:ascii="Times New Roman" w:hAnsi="Times New Roman" w:cs="Times New Roman"/>
      <w:sz w:val="22"/>
      <w:szCs w:val="22"/>
    </w:rPr>
  </w:style>
  <w:style w:type="character" w:customStyle="1" w:styleId="Zag11">
    <w:name w:val="Zag_11"/>
    <w:uiPriority w:val="99"/>
    <w:rsid w:val="00C91258"/>
  </w:style>
  <w:style w:type="paragraph" w:customStyle="1" w:styleId="a0">
    <w:name w:val="Стиль"/>
    <w:uiPriority w:val="99"/>
    <w:rsid w:val="00C9125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Zag3">
    <w:name w:val="Zag_3"/>
    <w:basedOn w:val="Normal"/>
    <w:uiPriority w:val="99"/>
    <w:rsid w:val="00C91258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1">
    <w:name w:val="Νξβϋι"/>
    <w:basedOn w:val="Normal"/>
    <w:uiPriority w:val="99"/>
    <w:rsid w:val="00C91258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Style1">
    <w:name w:val="Style1"/>
    <w:basedOn w:val="Normal"/>
    <w:uiPriority w:val="99"/>
    <w:rsid w:val="00C91258"/>
    <w:pPr>
      <w:widowControl w:val="0"/>
      <w:autoSpaceDE w:val="0"/>
      <w:autoSpaceDN w:val="0"/>
      <w:adjustRightInd w:val="0"/>
    </w:pPr>
  </w:style>
  <w:style w:type="character" w:customStyle="1" w:styleId="FontStyle108">
    <w:name w:val="Font Style108"/>
    <w:basedOn w:val="DefaultParagraphFont"/>
    <w:uiPriority w:val="99"/>
    <w:rsid w:val="00C91258"/>
    <w:rPr>
      <w:rFonts w:ascii="Times New Roman" w:hAnsi="Times New Roman" w:cs="Times New Roman"/>
      <w:b/>
      <w:bCs/>
      <w:spacing w:val="-10"/>
      <w:sz w:val="22"/>
      <w:szCs w:val="22"/>
    </w:rPr>
  </w:style>
  <w:style w:type="paragraph" w:customStyle="1" w:styleId="maintext">
    <w:name w:val="maintext"/>
    <w:basedOn w:val="Normal"/>
    <w:uiPriority w:val="99"/>
    <w:rsid w:val="00C91258"/>
    <w:pPr>
      <w:spacing w:before="100" w:beforeAutospacing="1" w:after="100" w:afterAutospacing="1"/>
      <w:jc w:val="both"/>
    </w:pPr>
    <w:rPr>
      <w:color w:val="000000"/>
    </w:rPr>
  </w:style>
  <w:style w:type="paragraph" w:customStyle="1" w:styleId="center">
    <w:name w:val="center"/>
    <w:basedOn w:val="Normal"/>
    <w:uiPriority w:val="99"/>
    <w:rsid w:val="00C91258"/>
    <w:pPr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1a">
    <w:name w:val="Основной 1 см"/>
    <w:basedOn w:val="Normal"/>
    <w:uiPriority w:val="99"/>
    <w:rsid w:val="00C91258"/>
    <w:pPr>
      <w:ind w:firstLine="567"/>
      <w:jc w:val="both"/>
    </w:pPr>
    <w:rPr>
      <w:sz w:val="28"/>
      <w:szCs w:val="20"/>
      <w:lang w:val="en-US"/>
    </w:rPr>
  </w:style>
  <w:style w:type="paragraph" w:customStyle="1" w:styleId="Style4">
    <w:name w:val="Style4"/>
    <w:basedOn w:val="Normal"/>
    <w:uiPriority w:val="99"/>
    <w:rsid w:val="00C91258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paragraph" w:customStyle="1" w:styleId="Style6">
    <w:name w:val="Style6"/>
    <w:basedOn w:val="Normal"/>
    <w:uiPriority w:val="99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Normal"/>
    <w:uiPriority w:val="99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4">
    <w:name w:val="Font Style14"/>
    <w:uiPriority w:val="99"/>
    <w:rsid w:val="00C91258"/>
    <w:rPr>
      <w:rFonts w:ascii="Arial" w:hAnsi="Arial"/>
      <w:b/>
      <w:sz w:val="20"/>
    </w:rPr>
  </w:style>
  <w:style w:type="character" w:customStyle="1" w:styleId="FontStyle16">
    <w:name w:val="Font Style16"/>
    <w:uiPriority w:val="99"/>
    <w:rsid w:val="00C91258"/>
    <w:rPr>
      <w:rFonts w:ascii="Arial" w:hAnsi="Arial"/>
      <w:b/>
      <w:i/>
      <w:sz w:val="20"/>
    </w:rPr>
  </w:style>
  <w:style w:type="character" w:customStyle="1" w:styleId="FontStyle17">
    <w:name w:val="Font Style17"/>
    <w:uiPriority w:val="99"/>
    <w:rsid w:val="00C91258"/>
    <w:rPr>
      <w:rFonts w:ascii="Arial" w:hAnsi="Arial"/>
      <w:sz w:val="20"/>
    </w:rPr>
  </w:style>
  <w:style w:type="character" w:customStyle="1" w:styleId="FontStyle18">
    <w:name w:val="Font Style18"/>
    <w:uiPriority w:val="99"/>
    <w:rsid w:val="00C91258"/>
    <w:rPr>
      <w:rFonts w:ascii="Arial" w:hAnsi="Arial"/>
      <w:sz w:val="20"/>
    </w:rPr>
  </w:style>
  <w:style w:type="paragraph" w:styleId="TOAHeading">
    <w:name w:val="toa heading"/>
    <w:basedOn w:val="Normal"/>
    <w:next w:val="Normal"/>
    <w:uiPriority w:val="99"/>
    <w:rsid w:val="00C91258"/>
    <w:pPr>
      <w:spacing w:before="120"/>
    </w:pPr>
    <w:rPr>
      <w:rFonts w:cs="Arial"/>
      <w:bCs/>
      <w:kern w:val="32"/>
    </w:rPr>
  </w:style>
  <w:style w:type="paragraph" w:styleId="BalloonText">
    <w:name w:val="Balloon Text"/>
    <w:basedOn w:val="Normal"/>
    <w:link w:val="BalloonTextChar"/>
    <w:uiPriority w:val="99"/>
    <w:semiHidden/>
    <w:rsid w:val="00C91258"/>
    <w:rPr>
      <w:rFonts w:ascii="Tahoma" w:eastAsia="Calibr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1258"/>
    <w:rPr>
      <w:rFonts w:ascii="Tahoma" w:hAnsi="Tahoma" w:cs="Tahoma"/>
      <w:sz w:val="16"/>
      <w:szCs w:val="16"/>
    </w:rPr>
  </w:style>
  <w:style w:type="paragraph" w:customStyle="1" w:styleId="a2">
    <w:name w:val="Основной"/>
    <w:basedOn w:val="Normal"/>
    <w:link w:val="a3"/>
    <w:uiPriority w:val="99"/>
    <w:rsid w:val="007D1A0D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character" w:customStyle="1" w:styleId="a3">
    <w:name w:val="Основной Знак"/>
    <w:link w:val="a2"/>
    <w:uiPriority w:val="99"/>
    <w:locked/>
    <w:rsid w:val="007D1A0D"/>
    <w:rPr>
      <w:rFonts w:ascii="NewtonCSanPin" w:hAnsi="NewtonCSanPin"/>
      <w:color w:val="000000"/>
      <w:sz w:val="21"/>
    </w:rPr>
  </w:style>
  <w:style w:type="paragraph" w:customStyle="1" w:styleId="4">
    <w:name w:val="Заг 4"/>
    <w:basedOn w:val="Normal"/>
    <w:uiPriority w:val="99"/>
    <w:rsid w:val="007D1A0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i/>
      <w:iCs/>
      <w:color w:val="000000"/>
      <w:sz w:val="23"/>
      <w:szCs w:val="23"/>
    </w:rPr>
  </w:style>
  <w:style w:type="paragraph" w:customStyle="1" w:styleId="a4">
    <w:name w:val="Курсив"/>
    <w:basedOn w:val="a2"/>
    <w:uiPriority w:val="99"/>
    <w:rsid w:val="007D1A0D"/>
    <w:rPr>
      <w:i/>
      <w:iCs/>
    </w:rPr>
  </w:style>
  <w:style w:type="paragraph" w:customStyle="1" w:styleId="21">
    <w:name w:val="Средняя сетка 21"/>
    <w:basedOn w:val="Normal"/>
    <w:uiPriority w:val="99"/>
    <w:rsid w:val="007D1A0D"/>
    <w:pPr>
      <w:numPr>
        <w:numId w:val="30"/>
      </w:numPr>
      <w:spacing w:line="360" w:lineRule="auto"/>
      <w:contextualSpacing/>
      <w:jc w:val="both"/>
      <w:outlineLvl w:val="1"/>
    </w:pPr>
    <w:rPr>
      <w:rFonts w:eastAsia="Calibri"/>
      <w:sz w:val="28"/>
    </w:rPr>
  </w:style>
  <w:style w:type="paragraph" w:customStyle="1" w:styleId="a5">
    <w:name w:val="Без интервала"/>
    <w:uiPriority w:val="99"/>
    <w:rsid w:val="00614FC3"/>
    <w:pPr>
      <w:suppressAutoHyphens/>
    </w:pPr>
    <w:rPr>
      <w:rFonts w:eastAsia="Times New Roman" w:cs="Calibri"/>
      <w:lang w:eastAsia="ar-SA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14FC3"/>
    <w:rPr>
      <w:rFonts w:eastAsia="Times New Roman" w:cs="Times New Roman"/>
      <w:sz w:val="24"/>
      <w:szCs w:val="24"/>
      <w:lang w:val="ru-RU" w:eastAsia="ru-RU" w:bidi="ar-SA"/>
    </w:rPr>
  </w:style>
  <w:style w:type="character" w:customStyle="1" w:styleId="9">
    <w:name w:val="Основной текст + 9"/>
    <w:aliases w:val="5 pt"/>
    <w:basedOn w:val="DefaultParagraphFont"/>
    <w:uiPriority w:val="99"/>
    <w:rsid w:val="00614FC3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a6">
    <w:name w:val="Основной текст_"/>
    <w:basedOn w:val="DefaultParagraphFont"/>
    <w:link w:val="1b"/>
    <w:uiPriority w:val="99"/>
    <w:locked/>
    <w:rsid w:val="00614FC3"/>
    <w:rPr>
      <w:rFonts w:cs="Times New Roman"/>
      <w:shd w:val="clear" w:color="auto" w:fill="FFFFFF"/>
      <w:lang w:bidi="ar-SA"/>
    </w:rPr>
  </w:style>
  <w:style w:type="paragraph" w:customStyle="1" w:styleId="1b">
    <w:name w:val="Основной текст1"/>
    <w:basedOn w:val="Normal"/>
    <w:link w:val="a6"/>
    <w:uiPriority w:val="99"/>
    <w:rsid w:val="00614FC3"/>
    <w:pPr>
      <w:widowControl w:val="0"/>
      <w:shd w:val="clear" w:color="auto" w:fill="FFFFFF"/>
    </w:pPr>
    <w:rPr>
      <w:rFonts w:eastAsia="Calibri"/>
      <w:noProof/>
      <w:sz w:val="20"/>
      <w:szCs w:val="20"/>
      <w:shd w:val="clear" w:color="auto" w:fill="FFFFFF"/>
      <w:lang w:val="ru-RU" w:eastAsia="ru-RU"/>
    </w:rPr>
  </w:style>
  <w:style w:type="character" w:customStyle="1" w:styleId="9pt">
    <w:name w:val="Основной текст + 9 pt"/>
    <w:basedOn w:val="a6"/>
    <w:uiPriority w:val="99"/>
    <w:rsid w:val="00614FC3"/>
    <w:rPr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3">
    <w:name w:val="Основной текст + 9 pt3"/>
    <w:aliases w:val="Полужирный"/>
    <w:basedOn w:val="a6"/>
    <w:uiPriority w:val="99"/>
    <w:rsid w:val="00614FC3"/>
    <w:rPr>
      <w:b/>
      <w:b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2">
    <w:name w:val="Основной текст + 9 pt2"/>
    <w:aliases w:val="Полужирный3"/>
    <w:basedOn w:val="a6"/>
    <w:uiPriority w:val="99"/>
    <w:rsid w:val="00614FC3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3">
    <w:name w:val="Основной текст + 93"/>
    <w:aliases w:val="5 pt5,Курсив4"/>
    <w:basedOn w:val="a6"/>
    <w:uiPriority w:val="99"/>
    <w:rsid w:val="00614FC3"/>
    <w:rPr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9pt1">
    <w:name w:val="Основной текст + 9 pt1"/>
    <w:aliases w:val="Курсив3"/>
    <w:basedOn w:val="a6"/>
    <w:uiPriority w:val="99"/>
    <w:rsid w:val="00614FC3"/>
    <w:rPr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8">
    <w:name w:val="Основной текст + 8"/>
    <w:aliases w:val="5 pt4,Полужирный2"/>
    <w:basedOn w:val="a6"/>
    <w:uiPriority w:val="99"/>
    <w:rsid w:val="00614FC3"/>
    <w:rPr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92">
    <w:name w:val="Основной текст + 92"/>
    <w:aliases w:val="5 pt3,Интервал 2 pt"/>
    <w:basedOn w:val="a6"/>
    <w:uiPriority w:val="99"/>
    <w:rsid w:val="00614FC3"/>
    <w:rPr>
      <w:color w:val="000000"/>
      <w:spacing w:val="40"/>
      <w:w w:val="100"/>
      <w:position w:val="0"/>
      <w:sz w:val="19"/>
      <w:szCs w:val="19"/>
      <w:u w:val="none"/>
      <w:lang w:val="ru-RU" w:eastAsia="ru-RU"/>
    </w:rPr>
  </w:style>
  <w:style w:type="character" w:customStyle="1" w:styleId="PalatinoLinotype">
    <w:name w:val="Основной текст + Palatino Linotype"/>
    <w:aliases w:val="8,5 pt2"/>
    <w:basedOn w:val="a6"/>
    <w:uiPriority w:val="99"/>
    <w:rsid w:val="00614FC3"/>
    <w:rPr>
      <w:rFonts w:ascii="Palatino Linotype" w:hAnsi="Palatino Linotype" w:cs="Palatino Linotype"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6pt">
    <w:name w:val="Основной текст + 6 pt"/>
    <w:aliases w:val="Полужирный1,Интервал 1 pt"/>
    <w:basedOn w:val="a6"/>
    <w:uiPriority w:val="99"/>
    <w:rsid w:val="00614FC3"/>
    <w:rPr>
      <w:b/>
      <w:bCs/>
      <w:color w:val="000000"/>
      <w:spacing w:val="20"/>
      <w:w w:val="100"/>
      <w:position w:val="0"/>
      <w:sz w:val="12"/>
      <w:szCs w:val="12"/>
      <w:u w:val="none"/>
      <w:lang w:val="ru-RU" w:eastAsia="ru-RU"/>
    </w:rPr>
  </w:style>
  <w:style w:type="character" w:customStyle="1" w:styleId="Sylfaen">
    <w:name w:val="Основной текст + Sylfaen"/>
    <w:aliases w:val="9 pt"/>
    <w:basedOn w:val="a6"/>
    <w:uiPriority w:val="99"/>
    <w:rsid w:val="00614FC3"/>
    <w:rPr>
      <w:rFonts w:ascii="Sylfaen" w:hAnsi="Sylfaen" w:cs="Sylfaen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">
    <w:name w:val="Основной текст2"/>
    <w:basedOn w:val="Normal"/>
    <w:uiPriority w:val="99"/>
    <w:rsid w:val="00614FC3"/>
    <w:pPr>
      <w:widowControl w:val="0"/>
      <w:shd w:val="clear" w:color="auto" w:fill="FFFFFF"/>
      <w:spacing w:before="120" w:line="197" w:lineRule="exact"/>
      <w:jc w:val="both"/>
    </w:pPr>
    <w:rPr>
      <w:color w:val="000000"/>
      <w:sz w:val="18"/>
      <w:szCs w:val="18"/>
    </w:rPr>
  </w:style>
  <w:style w:type="character" w:customStyle="1" w:styleId="a7">
    <w:name w:val="Основной текст + Полужирный"/>
    <w:aliases w:val="Курсив2"/>
    <w:basedOn w:val="a6"/>
    <w:uiPriority w:val="99"/>
    <w:rsid w:val="00614FC3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Exact">
    <w:name w:val="Основной текст Exact"/>
    <w:basedOn w:val="DefaultParagraphFont"/>
    <w:uiPriority w:val="99"/>
    <w:rsid w:val="00614FC3"/>
    <w:rPr>
      <w:rFonts w:ascii="Times New Roman" w:hAnsi="Times New Roman" w:cs="Times New Roman"/>
      <w:sz w:val="18"/>
      <w:szCs w:val="18"/>
      <w:u w:val="none"/>
    </w:rPr>
  </w:style>
  <w:style w:type="character" w:customStyle="1" w:styleId="1c">
    <w:name w:val="Основной текст + Полужирный1"/>
    <w:aliases w:val="Курсив1,Интервал 0 pt Exact"/>
    <w:basedOn w:val="a6"/>
    <w:uiPriority w:val="99"/>
    <w:rsid w:val="00614FC3"/>
    <w:rPr>
      <w:b/>
      <w:bCs/>
      <w:i/>
      <w:iCs/>
      <w:color w:val="000000"/>
      <w:spacing w:val="-5"/>
      <w:w w:val="100"/>
      <w:position w:val="0"/>
      <w:sz w:val="18"/>
      <w:szCs w:val="18"/>
      <w:u w:val="none"/>
      <w:lang w:val="ru-RU"/>
    </w:rPr>
  </w:style>
  <w:style w:type="character" w:customStyle="1" w:styleId="1pt">
    <w:name w:val="Основной текст + Интервал 1 pt"/>
    <w:basedOn w:val="a6"/>
    <w:uiPriority w:val="99"/>
    <w:rsid w:val="00614FC3"/>
    <w:rPr>
      <w:color w:val="000000"/>
      <w:spacing w:val="30"/>
      <w:w w:val="100"/>
      <w:position w:val="0"/>
      <w:sz w:val="18"/>
      <w:szCs w:val="18"/>
      <w:u w:val="none"/>
      <w:lang w:val="ru-RU"/>
    </w:rPr>
  </w:style>
  <w:style w:type="character" w:customStyle="1" w:styleId="91">
    <w:name w:val="Основной текст + 91"/>
    <w:aliases w:val="5 pt1"/>
    <w:basedOn w:val="DefaultParagraphFont"/>
    <w:uiPriority w:val="99"/>
    <w:rsid w:val="00614FC3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effect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734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112</Pages>
  <Words>31464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1</dc:creator>
  <cp:keywords/>
  <dc:description/>
  <cp:lastModifiedBy>Регина</cp:lastModifiedBy>
  <cp:revision>5</cp:revision>
  <cp:lastPrinted>2016-10-12T12:32:00Z</cp:lastPrinted>
  <dcterms:created xsi:type="dcterms:W3CDTF">2016-09-09T18:18:00Z</dcterms:created>
  <dcterms:modified xsi:type="dcterms:W3CDTF">2016-10-12T14:41:00Z</dcterms:modified>
</cp:coreProperties>
</file>